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3106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3106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F3C19" w:rsidRPr="00C31065">
        <w:rPr>
          <w:rFonts w:ascii="Arial Narrow" w:hAnsi="Arial Narrow" w:cs="Arial"/>
          <w:bCs/>
          <w:i w:val="0"/>
          <w:szCs w:val="24"/>
        </w:rPr>
        <w:t>3</w:t>
      </w:r>
      <w:r w:rsidR="007666D6" w:rsidRPr="00C3106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31065" w:rsidTr="00467CA2">
        <w:tc>
          <w:tcPr>
            <w:tcW w:w="2800" w:type="dxa"/>
            <w:shd w:val="clear" w:color="auto" w:fill="auto"/>
          </w:tcPr>
          <w:p w:rsidR="00D520D3" w:rsidRPr="00C3106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3106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3106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310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310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3106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310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3106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310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31065" w:rsidTr="00467CA2">
        <w:tc>
          <w:tcPr>
            <w:tcW w:w="2800" w:type="dxa"/>
            <w:shd w:val="clear" w:color="auto" w:fill="auto"/>
          </w:tcPr>
          <w:p w:rsidR="00D520D3" w:rsidRPr="00C3106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3106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310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310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3106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310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3106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3106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3106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3106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3106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3106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3106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3106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3106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3106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3106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3106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3106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F3C19" w:rsidRPr="00C31065">
        <w:rPr>
          <w:rFonts w:ascii="Arial Narrow" w:hAnsi="Arial Narrow" w:cs="Arial"/>
          <w:sz w:val="24"/>
          <w:szCs w:val="24"/>
        </w:rPr>
        <w:t>(</w:t>
      </w:r>
      <w:proofErr w:type="spellStart"/>
      <w:r w:rsidR="00BF3C19" w:rsidRPr="00C31065">
        <w:rPr>
          <w:rFonts w:ascii="Arial Narrow" w:hAnsi="Arial Narrow" w:cs="Arial"/>
          <w:sz w:val="24"/>
          <w:szCs w:val="24"/>
        </w:rPr>
        <w:t>t.j</w:t>
      </w:r>
      <w:proofErr w:type="spellEnd"/>
      <w:r w:rsidR="00BF3C19" w:rsidRPr="00C31065">
        <w:rPr>
          <w:rFonts w:ascii="Arial Narrow" w:hAnsi="Arial Narrow" w:cs="Arial"/>
          <w:sz w:val="24"/>
          <w:szCs w:val="24"/>
        </w:rPr>
        <w:t>. Dz. U. z 2024 r. poz. 1320 z p</w:t>
      </w:r>
      <w:r w:rsidR="00C31065">
        <w:rPr>
          <w:rFonts w:ascii="Arial Narrow" w:hAnsi="Arial Narrow" w:cs="Arial"/>
          <w:sz w:val="24"/>
          <w:szCs w:val="24"/>
        </w:rPr>
        <w:t>óźń</w:t>
      </w:r>
      <w:r w:rsidR="00BF3C19" w:rsidRPr="00C31065">
        <w:rPr>
          <w:rFonts w:ascii="Arial Narrow" w:hAnsi="Arial Narrow" w:cs="Arial"/>
          <w:sz w:val="24"/>
          <w:szCs w:val="24"/>
        </w:rPr>
        <w:t>. zm.)</w:t>
      </w:r>
      <w:r w:rsidR="00E27ABB"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310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31065" w:rsidTr="00467CA2">
        <w:tc>
          <w:tcPr>
            <w:tcW w:w="2269" w:type="dxa"/>
            <w:shd w:val="clear" w:color="auto" w:fill="auto"/>
          </w:tcPr>
          <w:p w:rsidR="00D520D3" w:rsidRPr="00C3106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31065" w:rsidRDefault="00BF3C1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 i papieru ksero na okres 24 miesięcy</w:t>
            </w:r>
            <w:r w:rsidR="00D520D3" w:rsidRPr="00C310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3C19" w:rsidRPr="00C31065" w:rsidTr="00EE63BD">
        <w:tc>
          <w:tcPr>
            <w:tcW w:w="2269" w:type="dxa"/>
            <w:shd w:val="clear" w:color="auto" w:fill="auto"/>
          </w:tcPr>
          <w:p w:rsidR="00BF3C19" w:rsidRPr="00C31065" w:rsidRDefault="00BF3C19" w:rsidP="00EE63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3C19" w:rsidRPr="00C31065" w:rsidRDefault="00BF3C19" w:rsidP="00EE63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81/2026</w:t>
            </w:r>
          </w:p>
        </w:tc>
      </w:tr>
    </w:tbl>
    <w:p w:rsidR="00DC652A" w:rsidRPr="00C31065" w:rsidRDefault="00BF3C1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3106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3106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310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310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3106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3106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3106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3106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3106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310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310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310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3106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3106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3106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310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310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310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310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3106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3106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310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3106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3106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310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310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310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310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310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3106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310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31065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C310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3106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3106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3106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3106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31065" w:rsidTr="00467CA2">
        <w:tc>
          <w:tcPr>
            <w:tcW w:w="2660" w:type="dxa"/>
            <w:shd w:val="clear" w:color="auto" w:fill="auto"/>
          </w:tcPr>
          <w:p w:rsidR="00D520D3" w:rsidRPr="00C310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310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3106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310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310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31065" w:rsidRDefault="00D520D3" w:rsidP="00BF3C1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310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F3C19" w:rsidRPr="00C310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310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310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3106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3106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3106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6EF" w:rsidRDefault="002446EF" w:rsidP="00025386">
      <w:pPr>
        <w:spacing w:after="0" w:line="240" w:lineRule="auto"/>
      </w:pPr>
      <w:r>
        <w:separator/>
      </w:r>
    </w:p>
  </w:endnote>
  <w:endnote w:type="continuationSeparator" w:id="1">
    <w:p w:rsidR="002446EF" w:rsidRDefault="002446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C19" w:rsidRDefault="00BF3C1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0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0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C19" w:rsidRDefault="00BF3C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6EF" w:rsidRDefault="002446EF" w:rsidP="00025386">
      <w:pPr>
        <w:spacing w:after="0" w:line="240" w:lineRule="auto"/>
      </w:pPr>
      <w:r>
        <w:separator/>
      </w:r>
    </w:p>
  </w:footnote>
  <w:footnote w:type="continuationSeparator" w:id="1">
    <w:p w:rsidR="002446EF" w:rsidRDefault="002446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C19" w:rsidRDefault="00BF3C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C19" w:rsidRDefault="00BF3C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C19" w:rsidRDefault="00BF3C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C1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46E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3C19"/>
    <w:rsid w:val="00C3106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2026-06-26T05:28:00Z</dcterms:created>
  <dcterms:modified xsi:type="dcterms:W3CDTF">2026-06-26T05:28:00Z</dcterms:modified>
</cp:coreProperties>
</file>