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B311D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311D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B2CE4" w:rsidRPr="00B311D0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B311D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B311D0" w:rsidTr="00D62E6E">
        <w:tc>
          <w:tcPr>
            <w:tcW w:w="2800" w:type="dxa"/>
          </w:tcPr>
          <w:p w:rsidR="00D62E6E" w:rsidRPr="00B311D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311D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311D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B311D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B311D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311D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311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311D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311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311D0" w:rsidTr="00D62E6E">
        <w:tc>
          <w:tcPr>
            <w:tcW w:w="2800" w:type="dxa"/>
          </w:tcPr>
          <w:p w:rsidR="00D62E6E" w:rsidRPr="00B311D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311D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B311D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B311D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311D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311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311D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311D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B311D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B2CE4" w:rsidRPr="00B311D0" w:rsidTr="00EE63B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B2CE4" w:rsidRPr="00B311D0" w:rsidRDefault="001B2CE4" w:rsidP="00EE63B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B2CE4" w:rsidRPr="00B311D0" w:rsidRDefault="001B2CE4" w:rsidP="00EE63B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311D0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B311D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311D0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B311D0">
              <w:rPr>
                <w:rFonts w:ascii="Arial Narrow" w:eastAsia="Times New Roman" w:hAnsi="Arial Narrow" w:cs="Arial"/>
                <w:lang w:eastAsia="pl-PL"/>
              </w:rPr>
              <w:t>p</w:t>
            </w:r>
            <w:r w:rsidR="00B311D0" w:rsidRPr="00B311D0">
              <w:rPr>
                <w:rFonts w:ascii="Arial Narrow" w:eastAsia="Times New Roman" w:hAnsi="Arial Narrow" w:cs="Arial"/>
                <w:lang w:eastAsia="pl-PL"/>
              </w:rPr>
              <w:t>óźn</w:t>
            </w:r>
            <w:proofErr w:type="spellEnd"/>
            <w:r w:rsidRPr="00B311D0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B311D0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B311D0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311D0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1B2CE4" w:rsidRPr="00B311D0" w:rsidRDefault="001B2CE4" w:rsidP="00EE63B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B2CE4" w:rsidRPr="00B311D0" w:rsidRDefault="001B2CE4" w:rsidP="00EE63B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B311D0" w:rsidRDefault="001B2CE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311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311D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311D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B311D0" w:rsidTr="00D62E6E">
        <w:tc>
          <w:tcPr>
            <w:tcW w:w="2269" w:type="dxa"/>
          </w:tcPr>
          <w:p w:rsidR="00D62E6E" w:rsidRPr="00B311D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B311D0" w:rsidRDefault="001B2CE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biurowych na okres 15 miesięcy i papieru ksero na okres 24 miesięcy</w:t>
            </w:r>
            <w:r w:rsidR="00D62E6E" w:rsidRPr="00B311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B2CE4" w:rsidRPr="00B311D0" w:rsidTr="00EE63BD">
        <w:tc>
          <w:tcPr>
            <w:tcW w:w="2269" w:type="dxa"/>
          </w:tcPr>
          <w:p w:rsidR="001B2CE4" w:rsidRPr="00B311D0" w:rsidRDefault="001B2CE4" w:rsidP="00EE63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B2CE4" w:rsidRPr="00B311D0" w:rsidRDefault="001B2CE4" w:rsidP="00EE63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81/2026</w:t>
            </w:r>
          </w:p>
        </w:tc>
      </w:tr>
    </w:tbl>
    <w:p w:rsidR="00BC121E" w:rsidRPr="00B311D0" w:rsidRDefault="001B2CE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311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311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311D0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B311D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311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311D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B311D0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311D0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B311D0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B311D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B311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311D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B311D0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B311D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311D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B311D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311D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B311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B311D0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B311D0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B311D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B311D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B311D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311D0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311D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311D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311D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311D0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311D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311D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311D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311D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311D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B311D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311D0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311D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B311D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B311D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B311D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B311D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B311D0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311D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B311D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B311D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B311D0" w:rsidTr="00620E37">
        <w:tc>
          <w:tcPr>
            <w:tcW w:w="2660" w:type="dxa"/>
          </w:tcPr>
          <w:p w:rsidR="00BC121E" w:rsidRPr="00B311D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B311D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B311D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311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311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B311D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B311D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311D0" w:rsidRDefault="00844A96" w:rsidP="001B2CE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311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B2CE4" w:rsidRPr="00B311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B311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311D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311D0" w:rsidRDefault="00106AC7" w:rsidP="001E4022">
      <w:pPr>
        <w:rPr>
          <w:rFonts w:ascii="Arial Narrow" w:hAnsi="Arial Narrow"/>
        </w:rPr>
      </w:pPr>
    </w:p>
    <w:sectPr w:rsidR="00106AC7" w:rsidRPr="00B311D0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393" w:rsidRDefault="00831393">
      <w:r>
        <w:separator/>
      </w:r>
    </w:p>
  </w:endnote>
  <w:endnote w:type="continuationSeparator" w:id="1">
    <w:p w:rsidR="00831393" w:rsidRDefault="008313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11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11D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CE4" w:rsidRDefault="001B2C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393" w:rsidRDefault="00831393">
      <w:r>
        <w:separator/>
      </w:r>
    </w:p>
  </w:footnote>
  <w:footnote w:type="continuationSeparator" w:id="1">
    <w:p w:rsidR="00831393" w:rsidRDefault="008313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CE4" w:rsidRDefault="001B2C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CE4" w:rsidRDefault="001B2C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CE4" w:rsidRDefault="001B2C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2CE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B2CE4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393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311D0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208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2026-06-26T05:28:00Z</dcterms:created>
  <dcterms:modified xsi:type="dcterms:W3CDTF">2026-06-26T05:29:00Z</dcterms:modified>
</cp:coreProperties>
</file>