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6B6B7" w14:textId="416B2E50" w:rsidR="009861D6" w:rsidRPr="00925EA1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8E6F11">
        <w:rPr>
          <w:rFonts w:ascii="Verdana" w:hAnsi="Verdana"/>
          <w:b/>
          <w:color w:val="FF0000"/>
          <w:sz w:val="16"/>
          <w:szCs w:val="16"/>
        </w:rPr>
        <w:tab/>
      </w:r>
      <w:r w:rsidRPr="008E6F11">
        <w:rPr>
          <w:rFonts w:ascii="Verdana" w:hAnsi="Verdana"/>
          <w:b/>
          <w:color w:val="FF0000"/>
          <w:sz w:val="16"/>
          <w:szCs w:val="16"/>
        </w:rPr>
        <w:tab/>
      </w:r>
      <w:r w:rsidRPr="00DB1557">
        <w:rPr>
          <w:rFonts w:ascii="Verdana" w:hAnsi="Verdana"/>
          <w:b/>
          <w:color w:val="FF0000"/>
          <w:sz w:val="16"/>
          <w:szCs w:val="16"/>
        </w:rPr>
        <w:tab/>
      </w:r>
      <w:r w:rsidRPr="00DB1557">
        <w:rPr>
          <w:rFonts w:ascii="Verdana" w:hAnsi="Verdana"/>
          <w:b/>
          <w:i/>
          <w:color w:val="FF0000"/>
          <w:sz w:val="16"/>
          <w:szCs w:val="16"/>
        </w:rPr>
        <w:tab/>
      </w:r>
      <w:r w:rsidRPr="00925EA1">
        <w:rPr>
          <w:rFonts w:ascii="Verdana" w:hAnsi="Verdana"/>
          <w:b/>
          <w:i/>
          <w:sz w:val="16"/>
          <w:szCs w:val="16"/>
        </w:rPr>
        <w:tab/>
      </w:r>
      <w:r w:rsidRPr="00925EA1">
        <w:rPr>
          <w:rFonts w:ascii="Verdana" w:hAnsi="Verdana"/>
          <w:b/>
          <w:i/>
          <w:sz w:val="16"/>
          <w:szCs w:val="16"/>
        </w:rPr>
        <w:tab/>
      </w:r>
      <w:r w:rsidRPr="00925EA1">
        <w:rPr>
          <w:rFonts w:ascii="Verdana" w:hAnsi="Verdana"/>
          <w:b/>
          <w:i/>
          <w:sz w:val="16"/>
          <w:szCs w:val="16"/>
        </w:rPr>
        <w:tab/>
      </w:r>
      <w:r w:rsidR="00B2621C" w:rsidRPr="00925EA1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925EA1">
        <w:rPr>
          <w:rFonts w:ascii="Arial" w:hAnsi="Arial" w:cs="Arial"/>
        </w:rPr>
        <w:t xml:space="preserve">Załącznik nr </w:t>
      </w:r>
      <w:r w:rsidR="006D3884">
        <w:rPr>
          <w:rFonts w:ascii="Arial" w:hAnsi="Arial" w:cs="Arial"/>
        </w:rPr>
        <w:t>4</w:t>
      </w:r>
      <w:r w:rsidR="00B2621C" w:rsidRPr="00925EA1">
        <w:rPr>
          <w:rFonts w:ascii="Arial" w:hAnsi="Arial" w:cs="Arial"/>
        </w:rPr>
        <w:t xml:space="preserve"> do SWZ</w:t>
      </w:r>
    </w:p>
    <w:p w14:paraId="39BC8C1B" w14:textId="77777777" w:rsidR="009861D6" w:rsidRPr="00925EA1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925EA1">
        <w:rPr>
          <w:rFonts w:ascii="Arial" w:hAnsi="Arial" w:cs="Arial"/>
          <w:b/>
        </w:rPr>
        <w:t>Podmiot udostepniający zasoby :</w:t>
      </w:r>
    </w:p>
    <w:p w14:paraId="1157CAF1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925EA1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70113EF0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925EA1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60A870A6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925EA1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8F68D10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925EA1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658E62D8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925EA1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2272F5FA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925EA1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2F5334D0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925EA1">
        <w:rPr>
          <w:rFonts w:ascii="Arial" w:eastAsia="Times New Roman" w:hAnsi="Arial" w:cs="Arial"/>
          <w:sz w:val="20"/>
          <w:lang w:eastAsia="pl-PL"/>
        </w:rPr>
        <w:t>KRS/CEiDG)</w:t>
      </w:r>
    </w:p>
    <w:p w14:paraId="261DE3DC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3BB2FA8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reprezentowany przez:</w:t>
      </w:r>
    </w:p>
    <w:p w14:paraId="1F203DD7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2F1139C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…………………………………….</w:t>
      </w:r>
    </w:p>
    <w:p w14:paraId="658A0B7B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…………………………………….</w:t>
      </w:r>
    </w:p>
    <w:p w14:paraId="7BE75648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74E5F7DF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5631F9F" w14:textId="77777777" w:rsidR="00B2621C" w:rsidRPr="00925EA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6C0E91C" w14:textId="77777777" w:rsidR="009861D6" w:rsidRPr="00925EA1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925EA1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21BBA28D" w14:textId="77777777" w:rsidR="00B2621C" w:rsidRPr="00925EA1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3657CAB9" w14:textId="77777777" w:rsidR="00B2621C" w:rsidRPr="00925EA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925EA1">
        <w:rPr>
          <w:rFonts w:ascii="Arial" w:hAnsi="Arial" w:cs="Arial"/>
        </w:rPr>
        <w:t xml:space="preserve">SKŁADANE NA PODSTAWIE ART. 125 UST. 1 USTAWY Z DNIA 11 WRZEŚNIA 2019R. </w:t>
      </w:r>
    </w:p>
    <w:p w14:paraId="6108EA54" w14:textId="77777777" w:rsidR="00B2621C" w:rsidRPr="00925EA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925EA1">
        <w:rPr>
          <w:rFonts w:ascii="Arial" w:hAnsi="Arial" w:cs="Arial"/>
        </w:rPr>
        <w:t>Prawo zamówień publicznych (dalej jako: Pzp)</w:t>
      </w:r>
    </w:p>
    <w:p w14:paraId="2E129187" w14:textId="77777777" w:rsidR="00B2621C" w:rsidRPr="00925EA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925EA1">
        <w:rPr>
          <w:rFonts w:ascii="Arial" w:hAnsi="Arial" w:cs="Arial"/>
          <w:b/>
        </w:rPr>
        <w:t xml:space="preserve"> DOTYCZĄCE PODSTAW WYKLUCZENIA Z POSTĘPOWANIA </w:t>
      </w:r>
    </w:p>
    <w:p w14:paraId="1965A8EF" w14:textId="77777777" w:rsidR="00B2621C" w:rsidRPr="00925EA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925EA1">
        <w:rPr>
          <w:rFonts w:ascii="Arial" w:hAnsi="Arial" w:cs="Arial"/>
          <w:b/>
        </w:rPr>
        <w:t>ORAZ SPEŁNIANIU WARUNKÓW UDZIAŁU W POSTĘPOWANIU</w:t>
      </w:r>
    </w:p>
    <w:p w14:paraId="6C0E97D6" w14:textId="77777777" w:rsidR="00B2621C" w:rsidRPr="00925EA1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B716055" w14:textId="7B13EE71" w:rsidR="009861D6" w:rsidRPr="000C33BA" w:rsidRDefault="009861D6" w:rsidP="00D90C6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 xml:space="preserve">Na potrzeby postępowania o </w:t>
      </w:r>
      <w:r w:rsidRPr="000C33BA">
        <w:rPr>
          <w:rFonts w:ascii="Arial" w:eastAsia="Times New Roman" w:hAnsi="Arial" w:cs="Arial"/>
          <w:lang w:eastAsia="pl-PL"/>
        </w:rPr>
        <w:t>udzielenie zamówienia publicznego pn.</w:t>
      </w:r>
      <w:r w:rsidR="00D90C6C" w:rsidRPr="000C33BA">
        <w:rPr>
          <w:rFonts w:ascii="Arial" w:eastAsia="Times New Roman" w:hAnsi="Arial" w:cs="Arial"/>
          <w:lang w:eastAsia="pl-PL"/>
        </w:rPr>
        <w:t xml:space="preserve"> </w:t>
      </w:r>
      <w:r w:rsidR="006D3884" w:rsidRPr="00347C4B">
        <w:rPr>
          <w:rFonts w:ascii="Arial" w:hAnsi="Arial" w:cs="Arial"/>
          <w:b/>
          <w:bCs/>
        </w:rPr>
        <w:t>Sukcesywny odbiór, transport i utylizacja przeterminowanych odczynników chemicznych oraz zlewek poreakcyjnych z laboratoriów przez okres 1</w:t>
      </w:r>
      <w:r w:rsidR="00E639E5">
        <w:rPr>
          <w:rFonts w:ascii="Arial" w:hAnsi="Arial" w:cs="Arial"/>
          <w:b/>
          <w:bCs/>
        </w:rPr>
        <w:t>2 miesięcy</w:t>
      </w:r>
      <w:r w:rsidR="006D3884">
        <w:rPr>
          <w:rFonts w:ascii="Arial" w:hAnsi="Arial" w:cs="Arial"/>
          <w:b/>
          <w:bCs/>
        </w:rPr>
        <w:t>,</w:t>
      </w:r>
      <w:r w:rsidR="006D3884" w:rsidRPr="000C33BA">
        <w:rPr>
          <w:rFonts w:ascii="Arial" w:eastAsia="Times New Roman" w:hAnsi="Arial" w:cs="Arial"/>
          <w:lang w:eastAsia="pl-PL"/>
        </w:rPr>
        <w:t xml:space="preserve"> </w:t>
      </w:r>
      <w:r w:rsidR="00B2621C" w:rsidRPr="000C33BA">
        <w:rPr>
          <w:rFonts w:ascii="Arial" w:eastAsia="Times New Roman" w:hAnsi="Arial" w:cs="Arial"/>
          <w:lang w:eastAsia="pl-PL"/>
        </w:rPr>
        <w:t>o</w:t>
      </w:r>
      <w:r w:rsidRPr="000C33BA">
        <w:rPr>
          <w:rFonts w:ascii="Arial" w:eastAsia="Times New Roman" w:hAnsi="Arial" w:cs="Arial"/>
          <w:lang w:eastAsia="pl-PL"/>
        </w:rPr>
        <w:t>świadczam, co następuje:</w:t>
      </w:r>
    </w:p>
    <w:p w14:paraId="1789638A" w14:textId="77777777" w:rsidR="009861D6" w:rsidRPr="00925EA1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0C33BA">
        <w:rPr>
          <w:rFonts w:ascii="Arial" w:eastAsia="Times New Roman" w:hAnsi="Arial" w:cs="Arial"/>
          <w:lang w:eastAsia="pl-PL"/>
        </w:rPr>
        <w:t>Oświadczam, że nie podlegam</w:t>
      </w:r>
      <w:r w:rsidRPr="00925EA1">
        <w:rPr>
          <w:rFonts w:ascii="Arial" w:eastAsia="Times New Roman" w:hAnsi="Arial" w:cs="Arial"/>
          <w:lang w:eastAsia="pl-PL"/>
        </w:rPr>
        <w:t xml:space="preserve"> wykluczeniu z postępowania na podstawie art. 108 ust. 1 ustawy Pzp.</w:t>
      </w:r>
    </w:p>
    <w:p w14:paraId="0CBC63A0" w14:textId="77777777" w:rsidR="00DA62DA" w:rsidRPr="00925EA1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246B755" w14:textId="77777777" w:rsidR="009861D6" w:rsidRPr="00925EA1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925EA1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925EA1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925EA1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925EA1">
        <w:rPr>
          <w:rFonts w:ascii="Arial" w:eastAsia="Times New Roman" w:hAnsi="Arial" w:cs="Arial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925EA1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925EA1">
        <w:rPr>
          <w:rFonts w:ascii="Arial" w:eastAsia="Times New Roman" w:hAnsi="Arial" w:cs="Arial"/>
          <w:lang w:eastAsia="pl-PL"/>
        </w:rPr>
        <w:t>:</w:t>
      </w:r>
      <w:r w:rsidRPr="00925EA1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5DF41949" w14:textId="77777777" w:rsidR="009861D6" w:rsidRPr="00925EA1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925EA1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787AE473" w14:textId="77777777" w:rsidR="009861D6" w:rsidRPr="00925EA1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1D9B154D" w14:textId="77777777" w:rsidR="00FA4F96" w:rsidRPr="00925EA1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618CF8D2" w14:textId="77777777" w:rsidR="009861D6" w:rsidRPr="00925EA1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783285EC" w14:textId="77777777" w:rsidR="009861D6" w:rsidRPr="00925EA1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548B5AE" w14:textId="77777777" w:rsidR="009861D6" w:rsidRPr="00925EA1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925EA1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116EB34C" w14:textId="77777777" w:rsidR="005103B9" w:rsidRPr="00925EA1" w:rsidRDefault="009861D6" w:rsidP="00DA62DA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925EA1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925EA1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D24A4" w14:textId="77777777" w:rsidR="00B87C1A" w:rsidRDefault="00B87C1A" w:rsidP="0038231F">
      <w:pPr>
        <w:spacing w:after="0" w:line="240" w:lineRule="auto"/>
      </w:pPr>
      <w:r>
        <w:separator/>
      </w:r>
    </w:p>
  </w:endnote>
  <w:endnote w:type="continuationSeparator" w:id="0">
    <w:p w14:paraId="11F3EC50" w14:textId="77777777" w:rsidR="00B87C1A" w:rsidRDefault="00B87C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44244" w14:textId="77777777" w:rsidR="00B87C1A" w:rsidRDefault="00B87C1A" w:rsidP="0038231F">
      <w:pPr>
        <w:spacing w:after="0" w:line="240" w:lineRule="auto"/>
      </w:pPr>
      <w:r>
        <w:separator/>
      </w:r>
    </w:p>
  </w:footnote>
  <w:footnote w:type="continuationSeparator" w:id="0">
    <w:p w14:paraId="46ED9DCA" w14:textId="77777777" w:rsidR="00B87C1A" w:rsidRDefault="00B87C1A" w:rsidP="0038231F">
      <w:pPr>
        <w:spacing w:after="0" w:line="240" w:lineRule="auto"/>
      </w:pPr>
      <w:r>
        <w:continuationSeparator/>
      </w:r>
    </w:p>
  </w:footnote>
  <w:footnote w:id="1">
    <w:p w14:paraId="02F43F29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>ustawy Pzp.</w:t>
      </w:r>
    </w:p>
  </w:footnote>
  <w:footnote w:id="2">
    <w:p w14:paraId="6F27ACAF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89A3" w14:textId="1CB10F3A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B15F23">
      <w:rPr>
        <w:rFonts w:ascii="Arial" w:hAnsi="Arial" w:cs="Arial"/>
        <w:i/>
        <w:sz w:val="20"/>
      </w:rPr>
      <w:t>3</w:t>
    </w:r>
    <w:r w:rsidRPr="00B2621C">
      <w:rPr>
        <w:rFonts w:ascii="Arial" w:hAnsi="Arial" w:cs="Arial"/>
        <w:i/>
        <w:sz w:val="20"/>
      </w:rPr>
      <w:t>/</w:t>
    </w:r>
    <w:r w:rsidR="006D3884">
      <w:rPr>
        <w:rFonts w:ascii="Arial" w:hAnsi="Arial" w:cs="Arial"/>
        <w:i/>
        <w:sz w:val="20"/>
      </w:rPr>
      <w:t>8226</w:t>
    </w:r>
    <w:r w:rsidRPr="00B2621C">
      <w:rPr>
        <w:rFonts w:ascii="Arial" w:hAnsi="Arial" w:cs="Arial"/>
        <w:i/>
        <w:sz w:val="20"/>
      </w:rPr>
      <w:t>/</w:t>
    </w:r>
    <w:r w:rsidR="001417BD">
      <w:rPr>
        <w:rFonts w:ascii="Arial" w:hAnsi="Arial" w:cs="Arial"/>
        <w:i/>
        <w:sz w:val="20"/>
      </w:rPr>
      <w:t>2</w:t>
    </w:r>
    <w:r w:rsidR="00310FC7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20DE603A"/>
    <w:lvl w:ilvl="0" w:tplc="E98407D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355170">
    <w:abstractNumId w:val="7"/>
  </w:num>
  <w:num w:numId="2" w16cid:durableId="1261833108">
    <w:abstractNumId w:val="0"/>
  </w:num>
  <w:num w:numId="3" w16cid:durableId="1839734716">
    <w:abstractNumId w:val="6"/>
  </w:num>
  <w:num w:numId="4" w16cid:durableId="786506961">
    <w:abstractNumId w:val="9"/>
  </w:num>
  <w:num w:numId="5" w16cid:durableId="237591261">
    <w:abstractNumId w:val="8"/>
  </w:num>
  <w:num w:numId="6" w16cid:durableId="558981894">
    <w:abstractNumId w:val="5"/>
  </w:num>
  <w:num w:numId="7" w16cid:durableId="708995016">
    <w:abstractNumId w:val="1"/>
  </w:num>
  <w:num w:numId="8" w16cid:durableId="1134835453">
    <w:abstractNumId w:val="3"/>
  </w:num>
  <w:num w:numId="9" w16cid:durableId="1392727969">
    <w:abstractNumId w:val="2"/>
  </w:num>
  <w:num w:numId="10" w16cid:durableId="1994212906">
    <w:abstractNumId w:val="4"/>
  </w:num>
  <w:num w:numId="11" w16cid:durableId="19902083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031E4"/>
    <w:rsid w:val="0001300E"/>
    <w:rsid w:val="00023477"/>
    <w:rsid w:val="0002359C"/>
    <w:rsid w:val="000247FF"/>
    <w:rsid w:val="00025C8D"/>
    <w:rsid w:val="000303EE"/>
    <w:rsid w:val="00052BFC"/>
    <w:rsid w:val="000677FD"/>
    <w:rsid w:val="000705D3"/>
    <w:rsid w:val="00073C3D"/>
    <w:rsid w:val="000805B5"/>
    <w:rsid w:val="000809B6"/>
    <w:rsid w:val="000839CF"/>
    <w:rsid w:val="0008420F"/>
    <w:rsid w:val="0009128C"/>
    <w:rsid w:val="00091A4B"/>
    <w:rsid w:val="000A0B2A"/>
    <w:rsid w:val="000A57E5"/>
    <w:rsid w:val="000B1025"/>
    <w:rsid w:val="000B388F"/>
    <w:rsid w:val="000B54D1"/>
    <w:rsid w:val="000C021E"/>
    <w:rsid w:val="000C18AF"/>
    <w:rsid w:val="000C33BA"/>
    <w:rsid w:val="000C5700"/>
    <w:rsid w:val="000D6F17"/>
    <w:rsid w:val="000D73C4"/>
    <w:rsid w:val="000D75F0"/>
    <w:rsid w:val="000E4D37"/>
    <w:rsid w:val="00106615"/>
    <w:rsid w:val="00114122"/>
    <w:rsid w:val="001373A2"/>
    <w:rsid w:val="001417BD"/>
    <w:rsid w:val="00142FE7"/>
    <w:rsid w:val="00172561"/>
    <w:rsid w:val="00182304"/>
    <w:rsid w:val="001851E5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D61"/>
    <w:rsid w:val="00273E30"/>
    <w:rsid w:val="00275D5F"/>
    <w:rsid w:val="00284368"/>
    <w:rsid w:val="00290B01"/>
    <w:rsid w:val="00292198"/>
    <w:rsid w:val="002B2AD9"/>
    <w:rsid w:val="002C1C7B"/>
    <w:rsid w:val="002C29E3"/>
    <w:rsid w:val="002C4948"/>
    <w:rsid w:val="002D16C6"/>
    <w:rsid w:val="002D599D"/>
    <w:rsid w:val="002E641A"/>
    <w:rsid w:val="00310FC7"/>
    <w:rsid w:val="00313417"/>
    <w:rsid w:val="00313911"/>
    <w:rsid w:val="003213C9"/>
    <w:rsid w:val="00327FA8"/>
    <w:rsid w:val="003331EF"/>
    <w:rsid w:val="00333209"/>
    <w:rsid w:val="00337073"/>
    <w:rsid w:val="00337C5D"/>
    <w:rsid w:val="003411AD"/>
    <w:rsid w:val="00350CD9"/>
    <w:rsid w:val="00351F8A"/>
    <w:rsid w:val="00364235"/>
    <w:rsid w:val="0038231F"/>
    <w:rsid w:val="003A0E3C"/>
    <w:rsid w:val="003B2070"/>
    <w:rsid w:val="003B214C"/>
    <w:rsid w:val="003B226C"/>
    <w:rsid w:val="003B7238"/>
    <w:rsid w:val="003C3B64"/>
    <w:rsid w:val="003D1CCC"/>
    <w:rsid w:val="003F024C"/>
    <w:rsid w:val="00423B06"/>
    <w:rsid w:val="00434CC2"/>
    <w:rsid w:val="004541F9"/>
    <w:rsid w:val="004547AA"/>
    <w:rsid w:val="004609F1"/>
    <w:rsid w:val="004651B5"/>
    <w:rsid w:val="0047002F"/>
    <w:rsid w:val="00471A5A"/>
    <w:rsid w:val="004745E6"/>
    <w:rsid w:val="004748BC"/>
    <w:rsid w:val="004761C6"/>
    <w:rsid w:val="0047664E"/>
    <w:rsid w:val="00476B3F"/>
    <w:rsid w:val="00476E7D"/>
    <w:rsid w:val="00482F6E"/>
    <w:rsid w:val="00484F88"/>
    <w:rsid w:val="00492820"/>
    <w:rsid w:val="004C4854"/>
    <w:rsid w:val="004D7E48"/>
    <w:rsid w:val="004F23F7"/>
    <w:rsid w:val="004F40EF"/>
    <w:rsid w:val="005103B9"/>
    <w:rsid w:val="00520174"/>
    <w:rsid w:val="00532618"/>
    <w:rsid w:val="00552786"/>
    <w:rsid w:val="005641F0"/>
    <w:rsid w:val="00565C98"/>
    <w:rsid w:val="005808C0"/>
    <w:rsid w:val="00581A13"/>
    <w:rsid w:val="00586CD5"/>
    <w:rsid w:val="0059077A"/>
    <w:rsid w:val="005C39CA"/>
    <w:rsid w:val="005E176A"/>
    <w:rsid w:val="005F2D3C"/>
    <w:rsid w:val="00602575"/>
    <w:rsid w:val="00620E09"/>
    <w:rsid w:val="006277E1"/>
    <w:rsid w:val="006340F1"/>
    <w:rsid w:val="00634311"/>
    <w:rsid w:val="00641874"/>
    <w:rsid w:val="0064471C"/>
    <w:rsid w:val="00655D18"/>
    <w:rsid w:val="006676AE"/>
    <w:rsid w:val="006749BB"/>
    <w:rsid w:val="00684DD8"/>
    <w:rsid w:val="00693924"/>
    <w:rsid w:val="006A3A1F"/>
    <w:rsid w:val="006A52B6"/>
    <w:rsid w:val="006A6A16"/>
    <w:rsid w:val="006A6EEE"/>
    <w:rsid w:val="006C0DB2"/>
    <w:rsid w:val="006C3FE4"/>
    <w:rsid w:val="006C44AA"/>
    <w:rsid w:val="006C7794"/>
    <w:rsid w:val="006D3884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63C26"/>
    <w:rsid w:val="00773662"/>
    <w:rsid w:val="007773AF"/>
    <w:rsid w:val="007840F2"/>
    <w:rsid w:val="00784463"/>
    <w:rsid w:val="007936D6"/>
    <w:rsid w:val="00794618"/>
    <w:rsid w:val="007961C8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74768"/>
    <w:rsid w:val="008757E1"/>
    <w:rsid w:val="00892E48"/>
    <w:rsid w:val="008943F1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E6F11"/>
    <w:rsid w:val="008F3B4E"/>
    <w:rsid w:val="008F5405"/>
    <w:rsid w:val="00902ECA"/>
    <w:rsid w:val="00904747"/>
    <w:rsid w:val="0090703E"/>
    <w:rsid w:val="0091264E"/>
    <w:rsid w:val="00925EA1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63875"/>
    <w:rsid w:val="00975019"/>
    <w:rsid w:val="00975C49"/>
    <w:rsid w:val="00983A61"/>
    <w:rsid w:val="00984A6A"/>
    <w:rsid w:val="009861D6"/>
    <w:rsid w:val="00997D0F"/>
    <w:rsid w:val="009B1EDB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7465C"/>
    <w:rsid w:val="00A8672E"/>
    <w:rsid w:val="00AA7F4A"/>
    <w:rsid w:val="00AC178B"/>
    <w:rsid w:val="00AE2DB0"/>
    <w:rsid w:val="00AE6FF2"/>
    <w:rsid w:val="00B0088C"/>
    <w:rsid w:val="00B15219"/>
    <w:rsid w:val="00B15F23"/>
    <w:rsid w:val="00B15FD3"/>
    <w:rsid w:val="00B2621C"/>
    <w:rsid w:val="00B34079"/>
    <w:rsid w:val="00B70ACB"/>
    <w:rsid w:val="00B71972"/>
    <w:rsid w:val="00B7569E"/>
    <w:rsid w:val="00B8005E"/>
    <w:rsid w:val="00B87C1A"/>
    <w:rsid w:val="00B90E42"/>
    <w:rsid w:val="00BB0C3C"/>
    <w:rsid w:val="00BB1E38"/>
    <w:rsid w:val="00BC7654"/>
    <w:rsid w:val="00BE47EA"/>
    <w:rsid w:val="00BF550B"/>
    <w:rsid w:val="00C014B5"/>
    <w:rsid w:val="00C113BF"/>
    <w:rsid w:val="00C14174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F0FC6"/>
    <w:rsid w:val="00D231F0"/>
    <w:rsid w:val="00D23F3D"/>
    <w:rsid w:val="00D26B09"/>
    <w:rsid w:val="00D33C73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0C6C"/>
    <w:rsid w:val="00D95925"/>
    <w:rsid w:val="00DA1CD7"/>
    <w:rsid w:val="00DA62DA"/>
    <w:rsid w:val="00DA6EC7"/>
    <w:rsid w:val="00DB0CF4"/>
    <w:rsid w:val="00DB1557"/>
    <w:rsid w:val="00DC1683"/>
    <w:rsid w:val="00DD146A"/>
    <w:rsid w:val="00DD3E9D"/>
    <w:rsid w:val="00E022A1"/>
    <w:rsid w:val="00E075D1"/>
    <w:rsid w:val="00E17B13"/>
    <w:rsid w:val="00E21B42"/>
    <w:rsid w:val="00E24546"/>
    <w:rsid w:val="00E309E9"/>
    <w:rsid w:val="00E31C06"/>
    <w:rsid w:val="00E33351"/>
    <w:rsid w:val="00E5468B"/>
    <w:rsid w:val="00E60C28"/>
    <w:rsid w:val="00E636C2"/>
    <w:rsid w:val="00E639E5"/>
    <w:rsid w:val="00E64482"/>
    <w:rsid w:val="00E65685"/>
    <w:rsid w:val="00E73190"/>
    <w:rsid w:val="00E73CEB"/>
    <w:rsid w:val="00EB7CDE"/>
    <w:rsid w:val="00EE0280"/>
    <w:rsid w:val="00EE1F8A"/>
    <w:rsid w:val="00EE1FBF"/>
    <w:rsid w:val="00EF74CA"/>
    <w:rsid w:val="00EF757A"/>
    <w:rsid w:val="00F04280"/>
    <w:rsid w:val="00F04C73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A5060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B0CE1"/>
  <w15:docId w15:val="{1A61353F-EC93-4C59-9486-3E9F4ADE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Edyta Różańska</cp:lastModifiedBy>
  <cp:revision>3</cp:revision>
  <cp:lastPrinted>2019-07-25T11:08:00Z</cp:lastPrinted>
  <dcterms:created xsi:type="dcterms:W3CDTF">2026-06-19T11:16:00Z</dcterms:created>
  <dcterms:modified xsi:type="dcterms:W3CDTF">2026-07-02T06:34:00Z</dcterms:modified>
</cp:coreProperties>
</file>