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4AA92621" w14:textId="42A8F394" w:rsidR="00B92E67" w:rsidRDefault="00426B54" w:rsidP="00426B54">
      <w:pPr>
        <w:pStyle w:val="Listownik"/>
        <w:jc w:val="center"/>
        <w:rPr>
          <w:rFonts w:cs="Arial"/>
          <w:sz w:val="20"/>
        </w:rPr>
      </w:pPr>
      <w:r w:rsidRPr="00426B54">
        <w:rPr>
          <w:rFonts w:cs="Arial"/>
          <w:b/>
        </w:rPr>
        <w:t xml:space="preserve">Zakup mobilnego zestawu dyskusyjnego do wykorzystania w salach konferencyjnych </w:t>
      </w:r>
      <w:r>
        <w:rPr>
          <w:rFonts w:cs="Arial"/>
          <w:b/>
        </w:rPr>
        <w:br/>
      </w:r>
      <w:r w:rsidRPr="00426B54">
        <w:rPr>
          <w:rFonts w:cs="Arial"/>
          <w:b/>
        </w:rPr>
        <w:t>w Collegium Minus</w:t>
      </w:r>
    </w:p>
    <w:p w14:paraId="4EF1FFAA" w14:textId="77777777" w:rsidR="00426B54" w:rsidRDefault="00426B54" w:rsidP="009E059E">
      <w:pPr>
        <w:pStyle w:val="Listownik"/>
        <w:rPr>
          <w:rFonts w:cs="Arial"/>
          <w:sz w:val="20"/>
        </w:rPr>
      </w:pPr>
    </w:p>
    <w:p w14:paraId="4E4EC2DB" w14:textId="31240C20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471FC45A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  <w:r w:rsidR="00EB5128">
        <w:rPr>
          <w:rFonts w:ascii="Arial" w:hAnsi="Arial" w:cs="Arial"/>
          <w:sz w:val="20"/>
          <w:szCs w:val="20"/>
        </w:rPr>
        <w:t>…………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C8B2A26" w14:textId="20E795A7" w:rsidR="00C76C63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14:paraId="4D8930E9" w14:textId="77777777" w:rsid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</w:p>
    <w:p w14:paraId="6F64DFC9" w14:textId="31A2CC6D" w:rsidR="00EB5128" w:rsidRP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słownie: …………………………………………………………………………………</w:t>
      </w:r>
    </w:p>
    <w:p w14:paraId="11DCD6A3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6022F518" w14:textId="52B784FD" w:rsidR="004352BC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14:paraId="6575C1A3" w14:textId="71928159" w:rsid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6FA12D30" w14:textId="77777777" w:rsidR="00EB5128" w:rsidRPr="00EB5128" w:rsidRDefault="00EB5128" w:rsidP="00EB5128">
      <w:pPr>
        <w:spacing w:line="360" w:lineRule="auto"/>
        <w:ind w:right="-1"/>
        <w:rPr>
          <w:rFonts w:ascii="Arial" w:hAnsi="Arial" w:cs="Arial"/>
          <w:sz w:val="20"/>
          <w:szCs w:val="20"/>
        </w:rPr>
      </w:pPr>
      <w:r w:rsidRPr="00EB5128">
        <w:rPr>
          <w:rFonts w:ascii="Arial" w:hAnsi="Arial" w:cs="Arial"/>
          <w:b/>
          <w:sz w:val="20"/>
          <w:szCs w:val="20"/>
        </w:rPr>
        <w:t>- Okres gwarancji*:</w:t>
      </w:r>
      <w:r w:rsidRPr="00EB5128">
        <w:rPr>
          <w:rFonts w:ascii="Arial" w:hAnsi="Arial" w:cs="Arial"/>
          <w:sz w:val="20"/>
          <w:szCs w:val="20"/>
        </w:rPr>
        <w:t xml:space="preserve"> ………………………………………… od daty podpisania protokołu odbioru bez zastrzeżeń.</w:t>
      </w:r>
    </w:p>
    <w:p w14:paraId="154F7F07" w14:textId="77777777" w:rsidR="00EB5128" w:rsidRPr="001A7118" w:rsidRDefault="00EB5128" w:rsidP="00EB512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C792C32" w14:textId="77777777" w:rsidR="00EB5128" w:rsidRPr="00D13C46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26DA89B0" w14:textId="77777777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5EF1FC3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5B835BDD" w14:textId="77777777" w:rsidR="00FD0070" w:rsidRDefault="00FC3264" w:rsidP="00FD007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3B753B25" w14:textId="02A5687E" w:rsidR="00FD0070" w:rsidRPr="00FD0070" w:rsidRDefault="00FD0070" w:rsidP="00FD007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D0070">
        <w:rPr>
          <w:rFonts w:ascii="Arial" w:hAnsi="Arial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6C0B7CCB" w14:textId="4B05E028" w:rsidR="00131353" w:rsidRPr="00426B54" w:rsidRDefault="00EC4A0A" w:rsidP="0013135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6D20CB45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410C1E68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11943DD8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6EFE6B01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2DFE8F16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0FA3BB77" w14:textId="77777777" w:rsidR="00FD0070" w:rsidRPr="004352BC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lastRenderedPageBreak/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491A6" w14:textId="77777777" w:rsidR="00B7694F" w:rsidRDefault="00B7694F">
      <w:r>
        <w:separator/>
      </w:r>
    </w:p>
  </w:endnote>
  <w:endnote w:type="continuationSeparator" w:id="0">
    <w:p w14:paraId="020410C4" w14:textId="77777777" w:rsidR="00B7694F" w:rsidRDefault="00B7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B2C38" w14:textId="77777777" w:rsidR="00B7694F" w:rsidRDefault="00B7694F">
      <w:r>
        <w:separator/>
      </w:r>
    </w:p>
  </w:footnote>
  <w:footnote w:type="continuationSeparator" w:id="0">
    <w:p w14:paraId="191BF1DA" w14:textId="77777777" w:rsidR="00B7694F" w:rsidRDefault="00B7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82213" w14:textId="20060E52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426B54">
      <w:rPr>
        <w:rFonts w:ascii="Arial" w:hAnsi="Arial" w:cs="Arial"/>
        <w:i/>
        <w:sz w:val="20"/>
        <w:szCs w:val="20"/>
      </w:rPr>
      <w:t>8680</w:t>
    </w:r>
    <w:r w:rsidR="00D13C46">
      <w:rPr>
        <w:rFonts w:ascii="Arial" w:hAnsi="Arial" w:cs="Arial"/>
        <w:i/>
        <w:sz w:val="20"/>
        <w:szCs w:val="20"/>
      </w:rPr>
      <w:t>/2</w:t>
    </w:r>
    <w:r w:rsidR="00426B54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9B325AEE"/>
    <w:lvl w:ilvl="0" w:tplc="B204F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83340">
    <w:abstractNumId w:val="10"/>
  </w:num>
  <w:num w:numId="2" w16cid:durableId="416899136">
    <w:abstractNumId w:val="23"/>
  </w:num>
  <w:num w:numId="3" w16cid:durableId="207677416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9227989">
    <w:abstractNumId w:val="21"/>
  </w:num>
  <w:num w:numId="5" w16cid:durableId="7595646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01563240">
    <w:abstractNumId w:val="16"/>
  </w:num>
  <w:num w:numId="7" w16cid:durableId="1911883464">
    <w:abstractNumId w:val="5"/>
  </w:num>
  <w:num w:numId="8" w16cid:durableId="1687442323">
    <w:abstractNumId w:val="22"/>
  </w:num>
  <w:num w:numId="9" w16cid:durableId="1121459167">
    <w:abstractNumId w:val="14"/>
  </w:num>
  <w:num w:numId="10" w16cid:durableId="321859549">
    <w:abstractNumId w:val="24"/>
  </w:num>
  <w:num w:numId="11" w16cid:durableId="1150444049">
    <w:abstractNumId w:val="9"/>
  </w:num>
  <w:num w:numId="12" w16cid:durableId="484588722">
    <w:abstractNumId w:val="0"/>
  </w:num>
  <w:num w:numId="13" w16cid:durableId="886911090">
    <w:abstractNumId w:val="12"/>
  </w:num>
  <w:num w:numId="14" w16cid:durableId="1613897690">
    <w:abstractNumId w:val="19"/>
  </w:num>
  <w:num w:numId="15" w16cid:durableId="20231943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4929920">
    <w:abstractNumId w:val="7"/>
  </w:num>
  <w:num w:numId="17" w16cid:durableId="1957449026">
    <w:abstractNumId w:val="1"/>
  </w:num>
  <w:num w:numId="18" w16cid:durableId="926310993">
    <w:abstractNumId w:val="6"/>
  </w:num>
  <w:num w:numId="19" w16cid:durableId="261453307">
    <w:abstractNumId w:val="25"/>
  </w:num>
  <w:num w:numId="20" w16cid:durableId="160592326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43104122">
    <w:abstractNumId w:val="3"/>
  </w:num>
  <w:num w:numId="22" w16cid:durableId="1918467999">
    <w:abstractNumId w:val="8"/>
  </w:num>
  <w:num w:numId="23" w16cid:durableId="6630961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89640024">
    <w:abstractNumId w:val="2"/>
  </w:num>
  <w:num w:numId="25" w16cid:durableId="999501069">
    <w:abstractNumId w:val="13"/>
  </w:num>
  <w:num w:numId="26" w16cid:durableId="897858338">
    <w:abstractNumId w:val="20"/>
  </w:num>
  <w:num w:numId="27" w16cid:durableId="1180971025">
    <w:abstractNumId w:val="4"/>
  </w:num>
  <w:num w:numId="28" w16cid:durableId="475490949">
    <w:abstractNumId w:val="18"/>
  </w:num>
  <w:num w:numId="29" w16cid:durableId="141532139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3D57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546E9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26B54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112D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362EA"/>
    <w:rsid w:val="00B43679"/>
    <w:rsid w:val="00B479B9"/>
    <w:rsid w:val="00B50265"/>
    <w:rsid w:val="00B61FC8"/>
    <w:rsid w:val="00B65D16"/>
    <w:rsid w:val="00B708B8"/>
    <w:rsid w:val="00B74EBA"/>
    <w:rsid w:val="00B7694F"/>
    <w:rsid w:val="00B92E67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4C6A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D78A3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128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0070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Edyta Różańska</cp:lastModifiedBy>
  <cp:revision>3</cp:revision>
  <cp:lastPrinted>2024-07-22T09:36:00Z</cp:lastPrinted>
  <dcterms:created xsi:type="dcterms:W3CDTF">2026-07-06T09:26:00Z</dcterms:created>
  <dcterms:modified xsi:type="dcterms:W3CDTF">2026-07-06T12:11:00Z</dcterms:modified>
</cp:coreProperties>
</file>