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87D38" w14:textId="77777777" w:rsidR="00E2393B" w:rsidRPr="00E2393B" w:rsidRDefault="00E2393B" w:rsidP="00577401">
      <w:pPr>
        <w:spacing w:before="60" w:after="60"/>
        <w:ind w:left="284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14:paraId="2B5893B4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14:paraId="00272960" w14:textId="77777777" w:rsidR="00E2393B" w:rsidRPr="00E2393B" w:rsidRDefault="00E2393B" w:rsidP="00577401">
      <w:pPr>
        <w:spacing w:before="60" w:after="60"/>
        <w:ind w:left="284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14:paraId="796AF833" w14:textId="371D94C6" w:rsidR="00E2393B" w:rsidRDefault="00577401" w:rsidP="00577401">
      <w:pPr>
        <w:spacing w:line="360" w:lineRule="auto"/>
        <w:ind w:left="284"/>
        <w:jc w:val="right"/>
        <w:rPr>
          <w:b/>
          <w:bCs/>
          <w:sz w:val="24"/>
          <w:szCs w:val="24"/>
        </w:rPr>
      </w:pPr>
      <w:r w:rsidRPr="00E2393B">
        <w:rPr>
          <w:sz w:val="24"/>
          <w:szCs w:val="24"/>
        </w:rPr>
        <w:t xml:space="preserve">Poznań, </w:t>
      </w:r>
      <w:r w:rsidR="009D00BD">
        <w:rPr>
          <w:sz w:val="24"/>
          <w:szCs w:val="24"/>
        </w:rPr>
        <w:t>07.07</w:t>
      </w:r>
      <w:r>
        <w:rPr>
          <w:sz w:val="24"/>
          <w:szCs w:val="24"/>
        </w:rPr>
        <w:t>.2026</w:t>
      </w:r>
      <w:r w:rsidRPr="00E2393B">
        <w:rPr>
          <w:sz w:val="24"/>
          <w:szCs w:val="24"/>
        </w:rPr>
        <w:t xml:space="preserve"> r.</w:t>
      </w:r>
    </w:p>
    <w:p w14:paraId="17C0C2CE" w14:textId="3DD214F1" w:rsidR="00E2393B" w:rsidRPr="00E2393B" w:rsidRDefault="00F1435C" w:rsidP="00577401">
      <w:pPr>
        <w:tabs>
          <w:tab w:val="left" w:pos="11685"/>
        </w:tabs>
        <w:spacing w:line="360" w:lineRule="auto"/>
        <w:ind w:left="284"/>
        <w:rPr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9D00BD">
        <w:rPr>
          <w:b/>
          <w:bCs/>
          <w:sz w:val="24"/>
          <w:szCs w:val="24"/>
        </w:rPr>
        <w:t>8304/</w:t>
      </w:r>
      <w:r w:rsidRPr="00F1435C">
        <w:rPr>
          <w:b/>
          <w:bCs/>
          <w:sz w:val="24"/>
          <w:szCs w:val="24"/>
        </w:rPr>
        <w:t>2</w:t>
      </w:r>
      <w:r w:rsidR="00577401">
        <w:rPr>
          <w:b/>
          <w:bCs/>
          <w:sz w:val="24"/>
          <w:szCs w:val="24"/>
        </w:rPr>
        <w:t>6</w:t>
      </w:r>
      <w:r w:rsidR="00E2393B" w:rsidRPr="00E2393B">
        <w:rPr>
          <w:sz w:val="24"/>
          <w:szCs w:val="24"/>
        </w:rPr>
        <w:t xml:space="preserve">                                                                     </w:t>
      </w:r>
      <w:r w:rsidR="00D7215C">
        <w:rPr>
          <w:sz w:val="24"/>
          <w:szCs w:val="24"/>
        </w:rPr>
        <w:t xml:space="preserve">                                                                                                        </w:t>
      </w:r>
    </w:p>
    <w:p w14:paraId="58FE0784" w14:textId="77777777" w:rsidR="00E2393B" w:rsidRDefault="00E2393B" w:rsidP="00577401">
      <w:pPr>
        <w:spacing w:line="360" w:lineRule="auto"/>
        <w:ind w:left="284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14:paraId="7278CEAE" w14:textId="18B9FBCF" w:rsidR="00551CD2" w:rsidRPr="00551CD2" w:rsidRDefault="00E2393B" w:rsidP="00577401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5C09A0" w:rsidRPr="005C09A0">
        <w:rPr>
          <w:b/>
          <w:sz w:val="24"/>
          <w:szCs w:val="24"/>
        </w:rPr>
        <w:t>07.07.</w:t>
      </w:r>
      <w:r w:rsidRPr="00E2393B">
        <w:rPr>
          <w:b/>
          <w:sz w:val="24"/>
          <w:szCs w:val="24"/>
        </w:rPr>
        <w:t>202</w:t>
      </w:r>
      <w:r w:rsidR="00577401">
        <w:rPr>
          <w:b/>
          <w:sz w:val="24"/>
          <w:szCs w:val="24"/>
        </w:rPr>
        <w:t>6</w:t>
      </w:r>
      <w:r w:rsidRPr="00E2393B">
        <w:rPr>
          <w:b/>
          <w:sz w:val="24"/>
          <w:szCs w:val="24"/>
        </w:rPr>
        <w:t xml:space="preserve"> r. o godzinie 1</w:t>
      </w:r>
      <w:r w:rsidR="00AC22BB">
        <w:rPr>
          <w:b/>
          <w:sz w:val="24"/>
          <w:szCs w:val="24"/>
        </w:rPr>
        <w:t>0</w:t>
      </w:r>
      <w:r w:rsidRPr="00E2393B">
        <w:rPr>
          <w:b/>
          <w:sz w:val="24"/>
          <w:szCs w:val="24"/>
        </w:rPr>
        <w:t>:</w:t>
      </w:r>
      <w:r w:rsidR="00AC22BB">
        <w:rPr>
          <w:b/>
          <w:sz w:val="24"/>
          <w:szCs w:val="24"/>
        </w:rPr>
        <w:t>3</w:t>
      </w:r>
      <w:r w:rsidRPr="00E2393B">
        <w:rPr>
          <w:b/>
          <w:sz w:val="24"/>
          <w:szCs w:val="24"/>
        </w:rPr>
        <w:t xml:space="preserve">0 dokonano otwarcia ofert w postępowaniu prowadzonym w trybie przetargu nieograniczonego na: 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roboty budowlane dla jednostek organizacyjnych Uniwersytetu im. Adama Mickiewicza w Poznaniu - zamówienie zostało podzielone na </w:t>
      </w:r>
      <w:r w:rsidR="009D00BD">
        <w:rPr>
          <w:b/>
          <w:bCs/>
          <w:i/>
          <w:iCs/>
          <w:sz w:val="24"/>
          <w:szCs w:val="24"/>
          <w:lang w:eastAsia="x-none"/>
        </w:rPr>
        <w:t>3</w:t>
      </w:r>
      <w:r w:rsidR="00551CD2" w:rsidRPr="00551CD2">
        <w:rPr>
          <w:b/>
          <w:bCs/>
          <w:i/>
          <w:iCs/>
          <w:sz w:val="24"/>
          <w:szCs w:val="24"/>
          <w:lang w:eastAsia="x-none"/>
        </w:rPr>
        <w:t xml:space="preserve"> części:</w:t>
      </w:r>
    </w:p>
    <w:p w14:paraId="364C1A2A" w14:textId="77777777" w:rsidR="009D00BD" w:rsidRPr="009D00BD" w:rsidRDefault="009D00BD" w:rsidP="009D00BD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9D00BD">
        <w:rPr>
          <w:b/>
          <w:bCs/>
          <w:i/>
          <w:iCs/>
          <w:sz w:val="24"/>
          <w:szCs w:val="24"/>
          <w:lang w:eastAsia="x-none"/>
        </w:rPr>
        <w:t>Część 1 – Remont rozdzielni głównej RG i wykonanie przeciwpożarowego wyłącznika prądu PWP dla budynku UAM Ogród Botaniczny, ul. Dąbrowskiego 165 w Poznaniu</w:t>
      </w:r>
    </w:p>
    <w:p w14:paraId="20947B60" w14:textId="77777777" w:rsidR="009D00BD" w:rsidRPr="009D00BD" w:rsidRDefault="009D00BD" w:rsidP="009D00BD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9D00BD">
        <w:rPr>
          <w:b/>
          <w:bCs/>
          <w:i/>
          <w:iCs/>
          <w:sz w:val="24"/>
          <w:szCs w:val="24"/>
          <w:lang w:eastAsia="x-none"/>
        </w:rPr>
        <w:t xml:space="preserve">Część 2 –  Wymiana lamp na LED-owe wraz z malowaniem na klatkach schodowych K3 i K4 w budynku UAM Collegium </w:t>
      </w:r>
      <w:proofErr w:type="spellStart"/>
      <w:r w:rsidRPr="009D00BD">
        <w:rPr>
          <w:b/>
          <w:bCs/>
          <w:i/>
          <w:iCs/>
          <w:sz w:val="24"/>
          <w:szCs w:val="24"/>
          <w:lang w:eastAsia="x-none"/>
        </w:rPr>
        <w:t>Geographicum</w:t>
      </w:r>
      <w:proofErr w:type="spellEnd"/>
      <w:r w:rsidRPr="009D00BD">
        <w:rPr>
          <w:b/>
          <w:bCs/>
          <w:i/>
          <w:iCs/>
          <w:sz w:val="24"/>
          <w:szCs w:val="24"/>
          <w:lang w:eastAsia="x-none"/>
        </w:rPr>
        <w:t xml:space="preserve"> ul. B. Krygowskiego 10 w Poznaniu</w:t>
      </w:r>
    </w:p>
    <w:p w14:paraId="7B4DDB9A" w14:textId="77777777" w:rsidR="009D00BD" w:rsidRPr="009D00BD" w:rsidRDefault="009D00BD" w:rsidP="009D00BD">
      <w:pPr>
        <w:ind w:left="284"/>
        <w:jc w:val="both"/>
        <w:rPr>
          <w:b/>
          <w:bCs/>
          <w:i/>
          <w:iCs/>
          <w:sz w:val="24"/>
          <w:szCs w:val="24"/>
          <w:lang w:eastAsia="x-none"/>
        </w:rPr>
      </w:pPr>
      <w:r w:rsidRPr="009D00BD">
        <w:rPr>
          <w:b/>
          <w:bCs/>
          <w:i/>
          <w:iCs/>
          <w:sz w:val="24"/>
          <w:szCs w:val="24"/>
          <w:lang w:eastAsia="x-none"/>
        </w:rPr>
        <w:t>Część 3 – Wymiana głównej magistrali wody użytkowej w segmencie B budynku Wydziału Pedagogiczno-Artystycznego UAM w Kaliszu</w:t>
      </w:r>
    </w:p>
    <w:p w14:paraId="1744E03A" w14:textId="77777777" w:rsidR="00577401" w:rsidRDefault="00577401" w:rsidP="00577401">
      <w:pPr>
        <w:ind w:left="284"/>
        <w:jc w:val="both"/>
        <w:rPr>
          <w:b/>
          <w:bCs/>
          <w:iCs/>
          <w:sz w:val="24"/>
          <w:szCs w:val="24"/>
          <w:lang w:eastAsia="x-none"/>
        </w:rPr>
      </w:pPr>
    </w:p>
    <w:p w14:paraId="20CA8FAE" w14:textId="3B31D9CA" w:rsidR="00E2393B" w:rsidRDefault="00E2393B" w:rsidP="00577401">
      <w:pPr>
        <w:ind w:left="284"/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>Zamawiający, działając na podstawie art. 222 ust. 5 ustawy z dnia 11 września 2019 r. Prawo zamówień publicznych (Dz.U. 202</w:t>
      </w:r>
      <w:r w:rsidR="00884BB0">
        <w:rPr>
          <w:b/>
          <w:bCs/>
          <w:iCs/>
          <w:sz w:val="24"/>
          <w:szCs w:val="24"/>
          <w:lang w:eastAsia="x-none"/>
        </w:rPr>
        <w:t>4</w:t>
      </w:r>
      <w:r w:rsidRPr="00E2393B">
        <w:rPr>
          <w:b/>
          <w:bCs/>
          <w:iCs/>
          <w:sz w:val="24"/>
          <w:szCs w:val="24"/>
          <w:lang w:eastAsia="x-none"/>
        </w:rPr>
        <w:t xml:space="preserve"> poz. 1</w:t>
      </w:r>
      <w:r w:rsidR="00884BB0">
        <w:rPr>
          <w:b/>
          <w:bCs/>
          <w:iCs/>
          <w:sz w:val="24"/>
          <w:szCs w:val="24"/>
          <w:lang w:eastAsia="x-none"/>
        </w:rPr>
        <w:t>320</w:t>
      </w:r>
      <w:r w:rsidRPr="00E2393B">
        <w:rPr>
          <w:b/>
          <w:bCs/>
          <w:iCs/>
          <w:sz w:val="24"/>
          <w:szCs w:val="24"/>
          <w:lang w:eastAsia="x-none"/>
        </w:rPr>
        <w:t xml:space="preserve">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6560FB">
        <w:rPr>
          <w:b/>
          <w:sz w:val="24"/>
          <w:szCs w:val="24"/>
        </w:rPr>
        <w:t>8</w:t>
      </w:r>
      <w:r w:rsidRPr="00E2393B">
        <w:rPr>
          <w:b/>
          <w:sz w:val="24"/>
          <w:szCs w:val="24"/>
        </w:rPr>
        <w:t xml:space="preserve"> ofert:</w:t>
      </w:r>
    </w:p>
    <w:p w14:paraId="15F6B951" w14:textId="77777777"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89"/>
        <w:gridCol w:w="1418"/>
        <w:gridCol w:w="1417"/>
        <w:gridCol w:w="1418"/>
      </w:tblGrid>
      <w:tr w:rsidR="009D00BD" w:rsidRPr="002412A0" w14:paraId="159FDC9D" w14:textId="77777777" w:rsidTr="009D00BD">
        <w:trPr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35300742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Oferta nr</w:t>
            </w:r>
          </w:p>
        </w:tc>
        <w:tc>
          <w:tcPr>
            <w:tcW w:w="4389" w:type="dxa"/>
            <w:shd w:val="clear" w:color="auto" w:fill="F2F2F2"/>
            <w:vAlign w:val="center"/>
          </w:tcPr>
          <w:p w14:paraId="0E93369D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0A2CB06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4053828A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1</w:t>
            </w:r>
          </w:p>
        </w:tc>
        <w:tc>
          <w:tcPr>
            <w:tcW w:w="1417" w:type="dxa"/>
            <w:shd w:val="clear" w:color="auto" w:fill="F2F2F2"/>
          </w:tcPr>
          <w:p w14:paraId="5EC3CE69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18D269AA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2</w:t>
            </w:r>
          </w:p>
        </w:tc>
        <w:tc>
          <w:tcPr>
            <w:tcW w:w="1418" w:type="dxa"/>
            <w:shd w:val="clear" w:color="auto" w:fill="F2F2F2"/>
          </w:tcPr>
          <w:p w14:paraId="5B2C583A" w14:textId="77777777" w:rsidR="009D00BD" w:rsidRPr="002412A0" w:rsidRDefault="009D00BD" w:rsidP="00551CD2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Cena oferty</w:t>
            </w:r>
          </w:p>
          <w:p w14:paraId="4F418F1F" w14:textId="77777777" w:rsidR="009D00BD" w:rsidRPr="002412A0" w:rsidRDefault="009D00BD" w:rsidP="00551CD2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Część 3</w:t>
            </w:r>
          </w:p>
        </w:tc>
      </w:tr>
      <w:tr w:rsidR="009D00BD" w:rsidRPr="002412A0" w14:paraId="59680273" w14:textId="77777777" w:rsidTr="00D65CB3">
        <w:trPr>
          <w:trHeight w:val="906"/>
          <w:jc w:val="center"/>
        </w:trPr>
        <w:tc>
          <w:tcPr>
            <w:tcW w:w="851" w:type="dxa"/>
            <w:vAlign w:val="center"/>
          </w:tcPr>
          <w:p w14:paraId="30DF39EB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1</w:t>
            </w:r>
          </w:p>
        </w:tc>
        <w:tc>
          <w:tcPr>
            <w:tcW w:w="4389" w:type="dxa"/>
          </w:tcPr>
          <w:p w14:paraId="47C5E7DF" w14:textId="77777777" w:rsidR="009D00BD" w:rsidRDefault="00D65CB3" w:rsidP="002412A0">
            <w:pPr>
              <w:jc w:val="both"/>
              <w:rPr>
                <w:sz w:val="22"/>
                <w:szCs w:val="22"/>
              </w:rPr>
            </w:pPr>
            <w:r w:rsidRPr="00D65CB3">
              <w:rPr>
                <w:sz w:val="22"/>
                <w:szCs w:val="22"/>
              </w:rPr>
              <w:t>Zakład Wielobranżowy ELEKTRA</w:t>
            </w:r>
          </w:p>
          <w:p w14:paraId="5C486D3E" w14:textId="7E8E8F87" w:rsidR="00D65CB3" w:rsidRDefault="00D65CB3" w:rsidP="002412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Radosław </w:t>
            </w:r>
            <w:proofErr w:type="spellStart"/>
            <w:r>
              <w:rPr>
                <w:sz w:val="22"/>
                <w:szCs w:val="22"/>
              </w:rPr>
              <w:t>Lipatow</w:t>
            </w:r>
            <w:proofErr w:type="spellEnd"/>
          </w:p>
          <w:p w14:paraId="5072A269" w14:textId="00AF4BE9" w:rsidR="00D65CB3" w:rsidRPr="002412A0" w:rsidRDefault="00D65CB3" w:rsidP="002412A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D65CB3">
              <w:rPr>
                <w:sz w:val="22"/>
                <w:szCs w:val="22"/>
              </w:rPr>
              <w:t>Jabłkowskiego</w:t>
            </w:r>
            <w:r>
              <w:rPr>
                <w:sz w:val="22"/>
                <w:szCs w:val="22"/>
              </w:rPr>
              <w:t xml:space="preserve"> 20/9, 62-800 Kalisz</w:t>
            </w:r>
          </w:p>
        </w:tc>
        <w:tc>
          <w:tcPr>
            <w:tcW w:w="1418" w:type="dxa"/>
            <w:vAlign w:val="center"/>
          </w:tcPr>
          <w:p w14:paraId="58CD78AD" w14:textId="44EBC48D" w:rsidR="009D00BD" w:rsidRPr="002412A0" w:rsidRDefault="00D65CB3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176.894,91</w:t>
            </w:r>
          </w:p>
        </w:tc>
        <w:tc>
          <w:tcPr>
            <w:tcW w:w="1417" w:type="dxa"/>
            <w:vAlign w:val="center"/>
          </w:tcPr>
          <w:p w14:paraId="5D9B5937" w14:textId="20820C99" w:rsidR="009D00BD" w:rsidRPr="002412A0" w:rsidRDefault="00D65CB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150.796,40</w:t>
            </w:r>
          </w:p>
        </w:tc>
        <w:tc>
          <w:tcPr>
            <w:tcW w:w="1418" w:type="dxa"/>
            <w:vAlign w:val="center"/>
          </w:tcPr>
          <w:p w14:paraId="2BBA810D" w14:textId="3829FCD5" w:rsidR="009D00BD" w:rsidRPr="002412A0" w:rsidRDefault="00D65CB3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0BD" w:rsidRPr="002412A0" w14:paraId="16CCA290" w14:textId="77777777" w:rsidTr="008507AC">
        <w:trPr>
          <w:trHeight w:val="673"/>
          <w:jc w:val="center"/>
        </w:trPr>
        <w:tc>
          <w:tcPr>
            <w:tcW w:w="851" w:type="dxa"/>
            <w:vAlign w:val="center"/>
          </w:tcPr>
          <w:p w14:paraId="0632C9C7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2</w:t>
            </w:r>
          </w:p>
        </w:tc>
        <w:tc>
          <w:tcPr>
            <w:tcW w:w="4389" w:type="dxa"/>
          </w:tcPr>
          <w:p w14:paraId="3C6B2D4C" w14:textId="77777777" w:rsidR="009D00BD" w:rsidRDefault="00D65CB3" w:rsidP="002412A0">
            <w:pPr>
              <w:rPr>
                <w:sz w:val="22"/>
                <w:szCs w:val="22"/>
              </w:rPr>
            </w:pPr>
            <w:r w:rsidRPr="00D65CB3">
              <w:rPr>
                <w:sz w:val="22"/>
                <w:szCs w:val="22"/>
              </w:rPr>
              <w:t>AMTC POLAND Sp. z o.o.</w:t>
            </w:r>
          </w:p>
          <w:p w14:paraId="1A6EF276" w14:textId="17D11A1C" w:rsidR="00D65CB3" w:rsidRPr="002412A0" w:rsidRDefault="00D65CB3" w:rsidP="002412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D65CB3">
              <w:rPr>
                <w:sz w:val="22"/>
                <w:szCs w:val="22"/>
              </w:rPr>
              <w:t>Młodzieży 9D, 30-829 Kraków</w:t>
            </w:r>
          </w:p>
        </w:tc>
        <w:tc>
          <w:tcPr>
            <w:tcW w:w="1418" w:type="dxa"/>
            <w:vAlign w:val="center"/>
          </w:tcPr>
          <w:p w14:paraId="2D5849DF" w14:textId="0D2F14B7" w:rsidR="009D00BD" w:rsidRPr="002412A0" w:rsidRDefault="00D65CB3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337.926,51</w:t>
            </w:r>
          </w:p>
        </w:tc>
        <w:tc>
          <w:tcPr>
            <w:tcW w:w="1417" w:type="dxa"/>
            <w:vAlign w:val="center"/>
          </w:tcPr>
          <w:p w14:paraId="2F16C1E9" w14:textId="4BC6AF13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155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066,27</w:t>
            </w:r>
          </w:p>
        </w:tc>
        <w:tc>
          <w:tcPr>
            <w:tcW w:w="1418" w:type="dxa"/>
            <w:vAlign w:val="center"/>
          </w:tcPr>
          <w:p w14:paraId="1719CF94" w14:textId="55897317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116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933,64</w:t>
            </w:r>
          </w:p>
        </w:tc>
      </w:tr>
      <w:tr w:rsidR="009D00BD" w:rsidRPr="002412A0" w14:paraId="49706640" w14:textId="77777777" w:rsidTr="008507AC">
        <w:trPr>
          <w:trHeight w:val="657"/>
          <w:jc w:val="center"/>
        </w:trPr>
        <w:tc>
          <w:tcPr>
            <w:tcW w:w="851" w:type="dxa"/>
            <w:vAlign w:val="center"/>
          </w:tcPr>
          <w:p w14:paraId="438537BE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3</w:t>
            </w:r>
          </w:p>
        </w:tc>
        <w:tc>
          <w:tcPr>
            <w:tcW w:w="4389" w:type="dxa"/>
          </w:tcPr>
          <w:p w14:paraId="1CFF0BDE" w14:textId="77777777" w:rsidR="009D00BD" w:rsidRDefault="006560FB" w:rsidP="002412A0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RAFAŁ FILIPEK</w:t>
            </w:r>
          </w:p>
          <w:p w14:paraId="019B6872" w14:textId="33F1823C" w:rsidR="006560FB" w:rsidRPr="002412A0" w:rsidRDefault="006560FB" w:rsidP="002412A0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ul. Stawnego 45, 62-052 Rosnówko</w:t>
            </w:r>
          </w:p>
        </w:tc>
        <w:tc>
          <w:tcPr>
            <w:tcW w:w="1418" w:type="dxa"/>
            <w:vAlign w:val="center"/>
          </w:tcPr>
          <w:p w14:paraId="42027FF5" w14:textId="20E969B0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131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951,20</w:t>
            </w:r>
          </w:p>
        </w:tc>
        <w:tc>
          <w:tcPr>
            <w:tcW w:w="1417" w:type="dxa"/>
            <w:vAlign w:val="center"/>
          </w:tcPr>
          <w:p w14:paraId="74F3A9BA" w14:textId="069A77BF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167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387,47</w:t>
            </w:r>
          </w:p>
        </w:tc>
        <w:tc>
          <w:tcPr>
            <w:tcW w:w="1418" w:type="dxa"/>
            <w:vAlign w:val="center"/>
          </w:tcPr>
          <w:p w14:paraId="42C33410" w14:textId="76AA009E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0BD" w:rsidRPr="002412A0" w14:paraId="1EF30D07" w14:textId="77777777" w:rsidTr="009D00BD">
        <w:trPr>
          <w:trHeight w:val="695"/>
          <w:jc w:val="center"/>
        </w:trPr>
        <w:tc>
          <w:tcPr>
            <w:tcW w:w="851" w:type="dxa"/>
            <w:vAlign w:val="center"/>
          </w:tcPr>
          <w:p w14:paraId="780F830F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4</w:t>
            </w:r>
          </w:p>
        </w:tc>
        <w:tc>
          <w:tcPr>
            <w:tcW w:w="4389" w:type="dxa"/>
          </w:tcPr>
          <w:p w14:paraId="574DC35F" w14:textId="77777777" w:rsidR="006560FB" w:rsidRPr="006560FB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HENRYK SZTENDEL ZAKŁAD HYDRAULICZNY INSTAL METAL</w:t>
            </w:r>
          </w:p>
          <w:p w14:paraId="3DEDAE3D" w14:textId="77777777" w:rsidR="009D00BD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PLAST</w:t>
            </w:r>
          </w:p>
          <w:p w14:paraId="4C8929AB" w14:textId="7666468E" w:rsidR="006560FB" w:rsidRPr="002412A0" w:rsidRDefault="008507AC" w:rsidP="006560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="006560FB" w:rsidRPr="006560FB">
              <w:rPr>
                <w:sz w:val="22"/>
                <w:szCs w:val="22"/>
              </w:rPr>
              <w:t>. K</w:t>
            </w:r>
            <w:r>
              <w:rPr>
                <w:sz w:val="22"/>
                <w:szCs w:val="22"/>
              </w:rPr>
              <w:t>ubusia</w:t>
            </w:r>
            <w:r w:rsidR="006560FB" w:rsidRPr="006560FB">
              <w:rPr>
                <w:sz w:val="22"/>
                <w:szCs w:val="22"/>
              </w:rPr>
              <w:t xml:space="preserve"> P</w:t>
            </w:r>
            <w:r>
              <w:rPr>
                <w:sz w:val="22"/>
                <w:szCs w:val="22"/>
              </w:rPr>
              <w:t>uchatka</w:t>
            </w:r>
            <w:r w:rsidR="006560FB" w:rsidRPr="006560FB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,</w:t>
            </w:r>
            <w:r w:rsidR="006560FB" w:rsidRPr="006560FB">
              <w:rPr>
                <w:sz w:val="22"/>
                <w:szCs w:val="22"/>
              </w:rPr>
              <w:t xml:space="preserve"> 62-800 K</w:t>
            </w:r>
            <w:r>
              <w:rPr>
                <w:sz w:val="22"/>
                <w:szCs w:val="22"/>
              </w:rPr>
              <w:t>alisz</w:t>
            </w:r>
          </w:p>
        </w:tc>
        <w:tc>
          <w:tcPr>
            <w:tcW w:w="1418" w:type="dxa"/>
            <w:vAlign w:val="center"/>
          </w:tcPr>
          <w:p w14:paraId="451051EC" w14:textId="0881B5CA" w:rsidR="009D00BD" w:rsidRPr="002412A0" w:rsidRDefault="006560FB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1E23AB8B" w14:textId="7327B715" w:rsidR="009D00BD" w:rsidRPr="002412A0" w:rsidRDefault="006560FB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5978C10C" w14:textId="0E263760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89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765,07</w:t>
            </w:r>
          </w:p>
        </w:tc>
      </w:tr>
      <w:tr w:rsidR="009D00BD" w:rsidRPr="002412A0" w14:paraId="75570BA7" w14:textId="77777777" w:rsidTr="006560FB">
        <w:trPr>
          <w:trHeight w:val="1104"/>
          <w:jc w:val="center"/>
        </w:trPr>
        <w:tc>
          <w:tcPr>
            <w:tcW w:w="851" w:type="dxa"/>
            <w:vAlign w:val="center"/>
          </w:tcPr>
          <w:p w14:paraId="6D479364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5</w:t>
            </w:r>
          </w:p>
        </w:tc>
        <w:tc>
          <w:tcPr>
            <w:tcW w:w="4389" w:type="dxa"/>
          </w:tcPr>
          <w:p w14:paraId="36A78A1F" w14:textId="77777777" w:rsidR="006560FB" w:rsidRPr="006560FB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Przedsiębiorstwo Robót Hydrotechnicznych i Budowlanych</w:t>
            </w:r>
          </w:p>
          <w:p w14:paraId="546A896C" w14:textId="77777777" w:rsidR="006560FB" w:rsidRPr="006560FB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HYDROSERVIS mgr inż. Krzysztof Sporny</w:t>
            </w:r>
          </w:p>
          <w:p w14:paraId="6D91187F" w14:textId="6BF886D6" w:rsidR="009D00BD" w:rsidRPr="002412A0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Żerniki 24d, 64-600 Oborniki</w:t>
            </w:r>
          </w:p>
        </w:tc>
        <w:tc>
          <w:tcPr>
            <w:tcW w:w="1418" w:type="dxa"/>
            <w:vAlign w:val="center"/>
          </w:tcPr>
          <w:p w14:paraId="7265B64C" w14:textId="2E404777" w:rsidR="009D00BD" w:rsidRPr="00F47E03" w:rsidRDefault="006560FB" w:rsidP="004A4A0D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430F6CAF" w14:textId="70B93868" w:rsidR="009D00BD" w:rsidRPr="00F47E03" w:rsidRDefault="006560FB" w:rsidP="004A4A0D">
            <w:pPr>
              <w:jc w:val="center"/>
              <w:rPr>
                <w:bCs/>
                <w:sz w:val="22"/>
                <w:szCs w:val="22"/>
              </w:rPr>
            </w:pPr>
            <w:r w:rsidRPr="006560FB">
              <w:rPr>
                <w:bCs/>
                <w:sz w:val="22"/>
                <w:szCs w:val="22"/>
              </w:rPr>
              <w:t>120</w:t>
            </w:r>
            <w:r w:rsidR="008507AC">
              <w:rPr>
                <w:bCs/>
                <w:sz w:val="22"/>
                <w:szCs w:val="22"/>
              </w:rPr>
              <w:t>.</w:t>
            </w:r>
            <w:r w:rsidRPr="006560FB">
              <w:rPr>
                <w:bCs/>
                <w:sz w:val="22"/>
                <w:szCs w:val="22"/>
              </w:rPr>
              <w:t>361,30</w:t>
            </w:r>
          </w:p>
        </w:tc>
        <w:tc>
          <w:tcPr>
            <w:tcW w:w="1418" w:type="dxa"/>
            <w:vAlign w:val="center"/>
          </w:tcPr>
          <w:p w14:paraId="41C93EC8" w14:textId="73027559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0BD" w:rsidRPr="002412A0" w14:paraId="79D41745" w14:textId="77777777" w:rsidTr="008507AC">
        <w:trPr>
          <w:trHeight w:val="643"/>
          <w:jc w:val="center"/>
        </w:trPr>
        <w:tc>
          <w:tcPr>
            <w:tcW w:w="851" w:type="dxa"/>
            <w:vAlign w:val="center"/>
          </w:tcPr>
          <w:p w14:paraId="27670652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6</w:t>
            </w:r>
          </w:p>
        </w:tc>
        <w:tc>
          <w:tcPr>
            <w:tcW w:w="4389" w:type="dxa"/>
          </w:tcPr>
          <w:p w14:paraId="78A8D3CF" w14:textId="77777777" w:rsidR="009D00BD" w:rsidRDefault="006560FB" w:rsidP="004A4A0D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P.W. MAR-BUD Mariusz Świerczyński</w:t>
            </w:r>
          </w:p>
          <w:p w14:paraId="2718272E" w14:textId="1168D14C" w:rsidR="006560FB" w:rsidRPr="002412A0" w:rsidRDefault="006560FB" w:rsidP="004A4A0D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os. Piastowskie</w:t>
            </w:r>
            <w:r>
              <w:rPr>
                <w:sz w:val="22"/>
                <w:szCs w:val="22"/>
              </w:rPr>
              <w:t xml:space="preserve"> 36/55, 61-151 Poznań</w:t>
            </w:r>
          </w:p>
        </w:tc>
        <w:tc>
          <w:tcPr>
            <w:tcW w:w="1418" w:type="dxa"/>
            <w:vAlign w:val="center"/>
          </w:tcPr>
          <w:p w14:paraId="64A3DC10" w14:textId="7D320D00" w:rsidR="009D00BD" w:rsidRPr="002412A0" w:rsidRDefault="006560FB" w:rsidP="004A4A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vAlign w:val="center"/>
          </w:tcPr>
          <w:p w14:paraId="7D3E2F2B" w14:textId="28531F64" w:rsidR="009D00BD" w:rsidRPr="002412A0" w:rsidRDefault="006560FB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121.382,55</w:t>
            </w:r>
          </w:p>
        </w:tc>
        <w:tc>
          <w:tcPr>
            <w:tcW w:w="1418" w:type="dxa"/>
            <w:vAlign w:val="center"/>
          </w:tcPr>
          <w:p w14:paraId="55A49143" w14:textId="027CECF5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9D00BD" w:rsidRPr="002412A0" w14:paraId="18A182B3" w14:textId="77777777" w:rsidTr="008507AC">
        <w:trPr>
          <w:trHeight w:val="694"/>
          <w:jc w:val="center"/>
        </w:trPr>
        <w:tc>
          <w:tcPr>
            <w:tcW w:w="851" w:type="dxa"/>
            <w:vAlign w:val="center"/>
          </w:tcPr>
          <w:p w14:paraId="588D9B6A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7</w:t>
            </w:r>
          </w:p>
        </w:tc>
        <w:tc>
          <w:tcPr>
            <w:tcW w:w="4389" w:type="dxa"/>
          </w:tcPr>
          <w:p w14:paraId="7D8B3B34" w14:textId="6B5E087E" w:rsidR="006560FB" w:rsidRPr="006560FB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Quantum Sp. z o.o.</w:t>
            </w:r>
          </w:p>
          <w:p w14:paraId="724F0D23" w14:textId="1178BE84" w:rsidR="009D00BD" w:rsidRPr="002412A0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ul. Wierzbięcice 44a/40a, 61-568 Poznań</w:t>
            </w:r>
          </w:p>
        </w:tc>
        <w:tc>
          <w:tcPr>
            <w:tcW w:w="1418" w:type="dxa"/>
            <w:vAlign w:val="center"/>
          </w:tcPr>
          <w:p w14:paraId="5DB7E4E2" w14:textId="1170126D" w:rsidR="009D00BD" w:rsidRPr="002412A0" w:rsidRDefault="006560FB" w:rsidP="006C2B48">
            <w:pPr>
              <w:jc w:val="center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125</w:t>
            </w:r>
            <w:r w:rsidR="008507AC">
              <w:rPr>
                <w:sz w:val="22"/>
                <w:szCs w:val="22"/>
              </w:rPr>
              <w:t>.</w:t>
            </w:r>
            <w:r w:rsidRPr="006560FB">
              <w:rPr>
                <w:sz w:val="22"/>
                <w:szCs w:val="22"/>
              </w:rPr>
              <w:t>456,31</w:t>
            </w:r>
          </w:p>
        </w:tc>
        <w:tc>
          <w:tcPr>
            <w:tcW w:w="1417" w:type="dxa"/>
            <w:vAlign w:val="center"/>
          </w:tcPr>
          <w:p w14:paraId="72D4A4F7" w14:textId="4FAA45FD" w:rsidR="009D00BD" w:rsidRPr="002412A0" w:rsidRDefault="008507AC" w:rsidP="006C2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14:paraId="62C98307" w14:textId="06DD9A51" w:rsidR="009D00BD" w:rsidRPr="002412A0" w:rsidRDefault="006560FB" w:rsidP="004A4A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</w:tr>
      <w:tr w:rsidR="009D00BD" w:rsidRPr="002412A0" w14:paraId="24A4E249" w14:textId="77777777" w:rsidTr="008507AC">
        <w:trPr>
          <w:trHeight w:val="704"/>
          <w:jc w:val="center"/>
        </w:trPr>
        <w:tc>
          <w:tcPr>
            <w:tcW w:w="851" w:type="dxa"/>
            <w:vAlign w:val="center"/>
          </w:tcPr>
          <w:p w14:paraId="071FC9DF" w14:textId="77777777" w:rsidR="009D00BD" w:rsidRPr="002412A0" w:rsidRDefault="009D00BD" w:rsidP="00F1435C">
            <w:pPr>
              <w:jc w:val="center"/>
              <w:rPr>
                <w:sz w:val="22"/>
                <w:szCs w:val="22"/>
              </w:rPr>
            </w:pPr>
            <w:r w:rsidRPr="002412A0">
              <w:rPr>
                <w:sz w:val="22"/>
                <w:szCs w:val="22"/>
              </w:rPr>
              <w:t>8</w:t>
            </w:r>
          </w:p>
        </w:tc>
        <w:tc>
          <w:tcPr>
            <w:tcW w:w="4389" w:type="dxa"/>
          </w:tcPr>
          <w:p w14:paraId="60E9630B" w14:textId="2841F4FC" w:rsidR="006560FB" w:rsidRPr="006560FB" w:rsidRDefault="006560FB" w:rsidP="006560FB">
            <w:pPr>
              <w:jc w:val="both"/>
              <w:rPr>
                <w:sz w:val="22"/>
                <w:szCs w:val="22"/>
              </w:rPr>
            </w:pPr>
            <w:proofErr w:type="spellStart"/>
            <w:r w:rsidRPr="006560FB">
              <w:rPr>
                <w:sz w:val="22"/>
                <w:szCs w:val="22"/>
              </w:rPr>
              <w:t>BlueSoft</w:t>
            </w:r>
            <w:proofErr w:type="spellEnd"/>
            <w:r w:rsidRPr="006560FB">
              <w:rPr>
                <w:sz w:val="22"/>
                <w:szCs w:val="22"/>
              </w:rPr>
              <w:t xml:space="preserve"> Sp. z o.</w:t>
            </w:r>
            <w:r>
              <w:rPr>
                <w:sz w:val="22"/>
                <w:szCs w:val="22"/>
              </w:rPr>
              <w:t xml:space="preserve"> </w:t>
            </w:r>
            <w:r w:rsidRPr="006560FB">
              <w:rPr>
                <w:sz w:val="22"/>
                <w:szCs w:val="22"/>
              </w:rPr>
              <w:t xml:space="preserve">o. </w:t>
            </w:r>
          </w:p>
          <w:p w14:paraId="5C82A37E" w14:textId="0560363A" w:rsidR="009D00BD" w:rsidRPr="002412A0" w:rsidRDefault="006560FB" w:rsidP="006560FB">
            <w:pPr>
              <w:jc w:val="both"/>
              <w:rPr>
                <w:sz w:val="22"/>
                <w:szCs w:val="22"/>
              </w:rPr>
            </w:pPr>
            <w:r w:rsidRPr="006560FB">
              <w:rPr>
                <w:sz w:val="22"/>
                <w:szCs w:val="22"/>
              </w:rPr>
              <w:t>45-410 Opole, Drobiarska 2a</w:t>
            </w:r>
          </w:p>
        </w:tc>
        <w:tc>
          <w:tcPr>
            <w:tcW w:w="1418" w:type="dxa"/>
            <w:vAlign w:val="center"/>
          </w:tcPr>
          <w:p w14:paraId="1AC6EF78" w14:textId="36E5976C" w:rsidR="009D00BD" w:rsidRPr="002412A0" w:rsidRDefault="008507AC" w:rsidP="006C2B48">
            <w:pPr>
              <w:jc w:val="center"/>
              <w:rPr>
                <w:sz w:val="22"/>
                <w:szCs w:val="22"/>
              </w:rPr>
            </w:pPr>
            <w:r w:rsidRPr="008507AC">
              <w:rPr>
                <w:sz w:val="22"/>
                <w:szCs w:val="22"/>
              </w:rPr>
              <w:t>155</w:t>
            </w:r>
            <w:r>
              <w:rPr>
                <w:sz w:val="22"/>
                <w:szCs w:val="22"/>
              </w:rPr>
              <w:t>.</w:t>
            </w:r>
            <w:r w:rsidRPr="008507AC">
              <w:rPr>
                <w:sz w:val="22"/>
                <w:szCs w:val="22"/>
              </w:rPr>
              <w:t>596,54</w:t>
            </w:r>
          </w:p>
        </w:tc>
        <w:tc>
          <w:tcPr>
            <w:tcW w:w="1417" w:type="dxa"/>
            <w:vAlign w:val="center"/>
          </w:tcPr>
          <w:p w14:paraId="5CDD8823" w14:textId="03D68AF0" w:rsidR="009D00BD" w:rsidRPr="002412A0" w:rsidRDefault="008507AC" w:rsidP="006C2B48">
            <w:pPr>
              <w:jc w:val="center"/>
              <w:rPr>
                <w:sz w:val="22"/>
                <w:szCs w:val="22"/>
              </w:rPr>
            </w:pPr>
            <w:r w:rsidRPr="008507AC">
              <w:rPr>
                <w:sz w:val="22"/>
                <w:szCs w:val="22"/>
              </w:rPr>
              <w:t>179</w:t>
            </w:r>
            <w:r>
              <w:rPr>
                <w:sz w:val="22"/>
                <w:szCs w:val="22"/>
              </w:rPr>
              <w:t>.</w:t>
            </w:r>
            <w:r w:rsidRPr="008507AC">
              <w:rPr>
                <w:sz w:val="22"/>
                <w:szCs w:val="22"/>
              </w:rPr>
              <w:t>715,17</w:t>
            </w:r>
          </w:p>
        </w:tc>
        <w:tc>
          <w:tcPr>
            <w:tcW w:w="1418" w:type="dxa"/>
            <w:vAlign w:val="center"/>
          </w:tcPr>
          <w:p w14:paraId="39BC93BC" w14:textId="7E75CA06" w:rsidR="009D00BD" w:rsidRPr="002412A0" w:rsidRDefault="006560FB" w:rsidP="00F14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6489C317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140E2884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7E351DA6" w14:textId="77777777"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lastRenderedPageBreak/>
        <w:t>Zamawiający, działając w trybie art. 222 ust. 4 ustawy Prawo Zamówień Publicznych, informuje że kwota jaką zamierza przeznaczyć na sfinansowanie zamówienia wynosi:</w:t>
      </w:r>
    </w:p>
    <w:p w14:paraId="56BF775E" w14:textId="0693614A" w:rsidR="002158FA" w:rsidRPr="002158FA" w:rsidRDefault="00D7215C" w:rsidP="002158FA">
      <w:pPr>
        <w:jc w:val="both"/>
        <w:outlineLvl w:val="1"/>
        <w:rPr>
          <w:sz w:val="24"/>
        </w:rPr>
      </w:pPr>
      <w:r>
        <w:rPr>
          <w:sz w:val="24"/>
        </w:rPr>
        <w:t>Część</w:t>
      </w:r>
      <w:r w:rsidR="002158FA" w:rsidRPr="002158FA">
        <w:rPr>
          <w:sz w:val="24"/>
        </w:rPr>
        <w:t xml:space="preserve"> 1 </w:t>
      </w:r>
      <w:r w:rsidR="002158FA">
        <w:rPr>
          <w:sz w:val="24"/>
        </w:rPr>
        <w:t xml:space="preserve">– </w:t>
      </w:r>
      <w:r w:rsidR="00D65CB3">
        <w:rPr>
          <w:sz w:val="24"/>
        </w:rPr>
        <w:t>149.998,50</w:t>
      </w:r>
      <w:r>
        <w:rPr>
          <w:sz w:val="24"/>
        </w:rPr>
        <w:t xml:space="preserve"> </w:t>
      </w:r>
      <w:r w:rsidR="002158FA" w:rsidRPr="002158FA">
        <w:rPr>
          <w:sz w:val="24"/>
        </w:rPr>
        <w:t>zł brutto</w:t>
      </w:r>
    </w:p>
    <w:p w14:paraId="0A5339FA" w14:textId="62102482" w:rsid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>Część</w:t>
      </w:r>
      <w:r w:rsidR="002158FA" w:rsidRPr="002158FA">
        <w:rPr>
          <w:sz w:val="24"/>
        </w:rPr>
        <w:t xml:space="preserve"> 2 </w:t>
      </w:r>
      <w:r w:rsidR="002158FA">
        <w:rPr>
          <w:sz w:val="24"/>
        </w:rPr>
        <w:t xml:space="preserve">– </w:t>
      </w:r>
      <w:r w:rsidR="00D65CB3">
        <w:rPr>
          <w:sz w:val="24"/>
        </w:rPr>
        <w:t>129.888</w:t>
      </w:r>
      <w:r w:rsidR="00577401">
        <w:rPr>
          <w:sz w:val="24"/>
        </w:rPr>
        <w:t>,00</w:t>
      </w:r>
      <w:r w:rsidR="002158FA" w:rsidRPr="002158FA">
        <w:rPr>
          <w:sz w:val="24"/>
        </w:rPr>
        <w:t xml:space="preserve"> zł brutto</w:t>
      </w:r>
    </w:p>
    <w:p w14:paraId="35E3E3B8" w14:textId="738DEC17" w:rsidR="00551CD2" w:rsidRPr="002158FA" w:rsidRDefault="00D7215C" w:rsidP="002158FA">
      <w:pPr>
        <w:jc w:val="both"/>
        <w:outlineLvl w:val="1"/>
        <w:rPr>
          <w:sz w:val="24"/>
        </w:rPr>
      </w:pPr>
      <w:r w:rsidRPr="00D7215C">
        <w:rPr>
          <w:sz w:val="24"/>
        </w:rPr>
        <w:t xml:space="preserve">Część </w:t>
      </w:r>
      <w:r w:rsidR="00551CD2">
        <w:rPr>
          <w:sz w:val="24"/>
        </w:rPr>
        <w:t xml:space="preserve">3 – </w:t>
      </w:r>
      <w:r w:rsidR="00D65CB3">
        <w:rPr>
          <w:sz w:val="24"/>
        </w:rPr>
        <w:t>100</w:t>
      </w:r>
      <w:r w:rsidR="00577401">
        <w:rPr>
          <w:sz w:val="24"/>
        </w:rPr>
        <w:t>.000</w:t>
      </w:r>
      <w:r w:rsidRPr="00D7215C">
        <w:rPr>
          <w:sz w:val="24"/>
        </w:rPr>
        <w:t>,00</w:t>
      </w:r>
      <w:r>
        <w:rPr>
          <w:sz w:val="24"/>
        </w:rPr>
        <w:t xml:space="preserve"> </w:t>
      </w:r>
      <w:r w:rsidR="00551CD2">
        <w:rPr>
          <w:sz w:val="24"/>
        </w:rPr>
        <w:t>zł brutto</w:t>
      </w:r>
    </w:p>
    <w:p w14:paraId="04C6E986" w14:textId="77777777"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14:paraId="5DF96224" w14:textId="77777777"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91"/>
        <w:gridCol w:w="6764"/>
        <w:gridCol w:w="1943"/>
      </w:tblGrid>
      <w:tr w:rsidR="00F1435C" w:rsidRPr="00F1435C" w14:paraId="5E85D91C" w14:textId="77777777" w:rsidTr="009D00BD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336DC37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AAAFB5B" w14:textId="77777777"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C798F92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14:paraId="4992364D" w14:textId="77777777" w:rsidTr="009D00BD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6F7CA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CDA72" w14:textId="77777777"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52DFD" w14:textId="77777777"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14:paraId="466DE846" w14:textId="77777777" w:rsidTr="009D00BD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39F753" w14:textId="77777777"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1EC58" w14:textId="77777777" w:rsidR="00F1435C" w:rsidRPr="00F1435C" w:rsidRDefault="00F1435C" w:rsidP="00F1435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>Czas gwarancji w miesiącach na wykonane roboty</w:t>
            </w:r>
            <w:r w:rsidRPr="00F1435C">
              <w:rPr>
                <w:b/>
                <w:i/>
                <w:sz w:val="24"/>
                <w:szCs w:val="24"/>
              </w:rPr>
              <w:t xml:space="preserve"> </w:t>
            </w:r>
            <w:r w:rsidRPr="00F1435C">
              <w:rPr>
                <w:sz w:val="24"/>
                <w:szCs w:val="24"/>
              </w:rPr>
              <w:t>(G)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4A07F" w14:textId="77777777"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14:paraId="0174B1DB" w14:textId="77777777" w:rsidR="00C236D3" w:rsidRDefault="00C236D3" w:rsidP="00173B20">
      <w:pPr>
        <w:jc w:val="right"/>
      </w:pPr>
    </w:p>
    <w:sectPr w:rsidR="00C236D3" w:rsidSect="005774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89" w:right="1418" w:bottom="1418" w:left="851" w:header="709" w:footer="61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144C0" w14:textId="77777777" w:rsidR="006F3D75" w:rsidRDefault="006F3D75">
      <w:r>
        <w:separator/>
      </w:r>
    </w:p>
  </w:endnote>
  <w:endnote w:type="continuationSeparator" w:id="0">
    <w:p w14:paraId="013FAD3F" w14:textId="77777777" w:rsidR="006F3D75" w:rsidRDefault="006F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931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EC81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C010E" w14:textId="77777777" w:rsidR="009F189D" w:rsidRPr="00960CEB" w:rsidRDefault="00983F88" w:rsidP="00884BB0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A111C24" wp14:editId="2D718C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50FDA">
      <w:rPr>
        <w:rFonts w:ascii="Arial" w:eastAsia="Calibri" w:hAnsi="Arial"/>
        <w:noProof/>
        <w:sz w:val="18"/>
        <w:szCs w:val="18"/>
        <w:lang w:eastAsia="en-US"/>
      </w:rPr>
      <w:t>3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847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B9327C" w14:textId="77777777" w:rsidR="009F189D" w:rsidRDefault="009F189D">
    <w:pPr>
      <w:pStyle w:val="Stopka"/>
      <w:tabs>
        <w:tab w:val="clear" w:pos="4536"/>
      </w:tabs>
      <w:jc w:val="center"/>
    </w:pPr>
  </w:p>
  <w:p w14:paraId="55D28B9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05E3" w14:textId="77777777" w:rsidR="006F3D75" w:rsidRDefault="006F3D75">
      <w:r>
        <w:separator/>
      </w:r>
    </w:p>
  </w:footnote>
  <w:footnote w:type="continuationSeparator" w:id="0">
    <w:p w14:paraId="09BD8E58" w14:textId="77777777" w:rsidR="006F3D75" w:rsidRDefault="006F3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B09BD" w14:textId="77777777"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7D772" w14:textId="77777777"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24B4" w14:textId="77777777"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 w16cid:durableId="1226258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C94"/>
    <w:rsid w:val="00007727"/>
    <w:rsid w:val="00017720"/>
    <w:rsid w:val="00035488"/>
    <w:rsid w:val="000C1C6D"/>
    <w:rsid w:val="000D7F25"/>
    <w:rsid w:val="000E00E5"/>
    <w:rsid w:val="00106DAA"/>
    <w:rsid w:val="001146A4"/>
    <w:rsid w:val="00155C94"/>
    <w:rsid w:val="00173B20"/>
    <w:rsid w:val="001C69FF"/>
    <w:rsid w:val="002158FA"/>
    <w:rsid w:val="0023318D"/>
    <w:rsid w:val="00240B03"/>
    <w:rsid w:val="002412A0"/>
    <w:rsid w:val="00257EAF"/>
    <w:rsid w:val="002B469A"/>
    <w:rsid w:val="002C13C9"/>
    <w:rsid w:val="00305A1F"/>
    <w:rsid w:val="00316FB8"/>
    <w:rsid w:val="00343909"/>
    <w:rsid w:val="00355C9D"/>
    <w:rsid w:val="00365F73"/>
    <w:rsid w:val="00366C1C"/>
    <w:rsid w:val="003B6B36"/>
    <w:rsid w:val="003D72FD"/>
    <w:rsid w:val="003F57CD"/>
    <w:rsid w:val="00423179"/>
    <w:rsid w:val="00490DC0"/>
    <w:rsid w:val="00493F8C"/>
    <w:rsid w:val="004A4A0D"/>
    <w:rsid w:val="004C7E9B"/>
    <w:rsid w:val="004F0014"/>
    <w:rsid w:val="00551CD2"/>
    <w:rsid w:val="00577401"/>
    <w:rsid w:val="00577BC6"/>
    <w:rsid w:val="005C09A0"/>
    <w:rsid w:val="00601802"/>
    <w:rsid w:val="00650FDA"/>
    <w:rsid w:val="006560FB"/>
    <w:rsid w:val="0069085C"/>
    <w:rsid w:val="006B6F69"/>
    <w:rsid w:val="006C2B48"/>
    <w:rsid w:val="006F3D75"/>
    <w:rsid w:val="00800F9C"/>
    <w:rsid w:val="00843263"/>
    <w:rsid w:val="008507AC"/>
    <w:rsid w:val="00861E75"/>
    <w:rsid w:val="00884BB0"/>
    <w:rsid w:val="008A26A5"/>
    <w:rsid w:val="008F318B"/>
    <w:rsid w:val="00960CEB"/>
    <w:rsid w:val="00983F88"/>
    <w:rsid w:val="009D00BD"/>
    <w:rsid w:val="009D19BD"/>
    <w:rsid w:val="009D6EC5"/>
    <w:rsid w:val="009F189D"/>
    <w:rsid w:val="00A80738"/>
    <w:rsid w:val="00AC22BB"/>
    <w:rsid w:val="00B92F89"/>
    <w:rsid w:val="00C236D3"/>
    <w:rsid w:val="00C32AAA"/>
    <w:rsid w:val="00C659E2"/>
    <w:rsid w:val="00CB0802"/>
    <w:rsid w:val="00CF7835"/>
    <w:rsid w:val="00D65CB3"/>
    <w:rsid w:val="00D665F5"/>
    <w:rsid w:val="00D7128F"/>
    <w:rsid w:val="00D7215C"/>
    <w:rsid w:val="00E16E0A"/>
    <w:rsid w:val="00E2393B"/>
    <w:rsid w:val="00EA3476"/>
    <w:rsid w:val="00F1435C"/>
    <w:rsid w:val="00F44906"/>
    <w:rsid w:val="00F47E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8F4F7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C2B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2026-04-13T09:02:00Z</cp:lastPrinted>
  <dcterms:created xsi:type="dcterms:W3CDTF">2026-07-07T09:23:00Z</dcterms:created>
  <dcterms:modified xsi:type="dcterms:W3CDTF">2026-07-07T09:23:00Z</dcterms:modified>
</cp:coreProperties>
</file>