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87D38" w14:textId="77777777" w:rsidR="00E2393B" w:rsidRPr="00E2393B" w:rsidRDefault="00E2393B" w:rsidP="00DE78A5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B5893B4" w14:textId="77777777" w:rsidR="00E2393B" w:rsidRPr="00E2393B" w:rsidRDefault="00E2393B" w:rsidP="00493D36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00272960" w14:textId="77777777" w:rsidR="00E2393B" w:rsidRPr="00E2393B" w:rsidRDefault="00E2393B" w:rsidP="00493D36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796AF833" w14:textId="4C3CE6F1" w:rsidR="00E2393B" w:rsidRDefault="00577401" w:rsidP="00577401">
      <w:pPr>
        <w:spacing w:line="360" w:lineRule="auto"/>
        <w:ind w:left="284"/>
        <w:jc w:val="right"/>
        <w:rPr>
          <w:b/>
          <w:bCs/>
          <w:sz w:val="24"/>
          <w:szCs w:val="24"/>
        </w:rPr>
      </w:pPr>
      <w:r w:rsidRPr="00E2393B">
        <w:rPr>
          <w:sz w:val="24"/>
          <w:szCs w:val="24"/>
        </w:rPr>
        <w:t xml:space="preserve">Poznań, </w:t>
      </w:r>
      <w:r w:rsidR="00E76309">
        <w:rPr>
          <w:sz w:val="24"/>
          <w:szCs w:val="24"/>
        </w:rPr>
        <w:t>13.07</w:t>
      </w:r>
      <w:r>
        <w:rPr>
          <w:sz w:val="24"/>
          <w:szCs w:val="24"/>
        </w:rPr>
        <w:t>.2026</w:t>
      </w:r>
      <w:r w:rsidRPr="00E2393B">
        <w:rPr>
          <w:sz w:val="24"/>
          <w:szCs w:val="24"/>
        </w:rPr>
        <w:t xml:space="preserve"> r.</w:t>
      </w:r>
    </w:p>
    <w:p w14:paraId="17C0C2CE" w14:textId="135F0F6D" w:rsidR="00E2393B" w:rsidRPr="00E2393B" w:rsidRDefault="00F1435C" w:rsidP="00493D36">
      <w:pPr>
        <w:tabs>
          <w:tab w:val="left" w:pos="11685"/>
        </w:tabs>
        <w:spacing w:line="360" w:lineRule="auto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E76309">
        <w:rPr>
          <w:b/>
          <w:bCs/>
          <w:sz w:val="24"/>
          <w:szCs w:val="24"/>
        </w:rPr>
        <w:t>7831</w:t>
      </w:r>
      <w:r w:rsidRPr="00F1435C">
        <w:rPr>
          <w:b/>
          <w:bCs/>
          <w:sz w:val="24"/>
          <w:szCs w:val="24"/>
        </w:rPr>
        <w:t>/2</w:t>
      </w:r>
      <w:r w:rsidR="00577401">
        <w:rPr>
          <w:b/>
          <w:bCs/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58FE0784" w14:textId="77777777" w:rsidR="00E2393B" w:rsidRDefault="00E2393B" w:rsidP="00493D36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24733303" w14:textId="77777777" w:rsidR="00D7215C" w:rsidRPr="00E2393B" w:rsidRDefault="00D7215C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</w:p>
    <w:p w14:paraId="1744E03A" w14:textId="1F3723E5" w:rsidR="00577401" w:rsidRDefault="00E76309" w:rsidP="00E76309">
      <w:pPr>
        <w:jc w:val="both"/>
        <w:rPr>
          <w:b/>
          <w:bCs/>
          <w:iCs/>
          <w:sz w:val="24"/>
          <w:szCs w:val="24"/>
          <w:lang w:eastAsia="x-none"/>
        </w:rPr>
      </w:pPr>
      <w:r>
        <w:rPr>
          <w:b/>
          <w:sz w:val="24"/>
          <w:szCs w:val="24"/>
        </w:rPr>
        <w:t>13.07.</w:t>
      </w:r>
      <w:r w:rsidR="00E2393B" w:rsidRPr="00E2393B">
        <w:rPr>
          <w:b/>
          <w:sz w:val="24"/>
          <w:szCs w:val="24"/>
        </w:rPr>
        <w:t>202</w:t>
      </w:r>
      <w:r w:rsidR="00577401">
        <w:rPr>
          <w:b/>
          <w:sz w:val="24"/>
          <w:szCs w:val="24"/>
        </w:rPr>
        <w:t>6</w:t>
      </w:r>
      <w:r w:rsidR="00E2393B" w:rsidRPr="00E2393B">
        <w:rPr>
          <w:b/>
          <w:sz w:val="24"/>
          <w:szCs w:val="24"/>
        </w:rPr>
        <w:t xml:space="preserve"> r. o godzinie 1</w:t>
      </w:r>
      <w:r w:rsidR="00493D36">
        <w:rPr>
          <w:b/>
          <w:sz w:val="24"/>
          <w:szCs w:val="24"/>
        </w:rPr>
        <w:t>1</w:t>
      </w:r>
      <w:r w:rsidR="00E2393B" w:rsidRPr="00E2393B">
        <w:rPr>
          <w:b/>
          <w:sz w:val="24"/>
          <w:szCs w:val="24"/>
        </w:rPr>
        <w:t>:</w:t>
      </w:r>
      <w:r w:rsidR="00493D36">
        <w:rPr>
          <w:b/>
          <w:sz w:val="24"/>
          <w:szCs w:val="24"/>
        </w:rPr>
        <w:t>0</w:t>
      </w:r>
      <w:r w:rsidR="00E2393B" w:rsidRPr="00E2393B">
        <w:rPr>
          <w:b/>
          <w:sz w:val="24"/>
          <w:szCs w:val="24"/>
        </w:rPr>
        <w:t>0 dokonano otwarcia ofert w postępowaniu prowadzonym w trybie przetargu nieograniczonego na</w:t>
      </w:r>
      <w:r w:rsidR="00493D36">
        <w:rPr>
          <w:b/>
          <w:sz w:val="24"/>
          <w:szCs w:val="24"/>
        </w:rPr>
        <w:t xml:space="preserve"> </w:t>
      </w:r>
      <w:r w:rsidRPr="00E76309">
        <w:rPr>
          <w:b/>
          <w:bCs/>
          <w:i/>
          <w:iCs/>
          <w:sz w:val="24"/>
          <w:szCs w:val="24"/>
          <w:lang w:eastAsia="x-none"/>
        </w:rPr>
        <w:t>Rozbudowę klastra obliczeniowego na potrzeby Centrum Sztucznej Inteligencji – przedmiot zamówienia został podzielona na 3 części</w:t>
      </w:r>
    </w:p>
    <w:p w14:paraId="4C168838" w14:textId="77777777" w:rsidR="00E76309" w:rsidRDefault="00E76309" w:rsidP="00493D36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20CA8FAE" w14:textId="1ACCF4B9" w:rsidR="00E2393B" w:rsidRDefault="00E2393B" w:rsidP="00493D36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FE4A47">
        <w:rPr>
          <w:b/>
          <w:bCs/>
          <w:iCs/>
          <w:sz w:val="24"/>
          <w:szCs w:val="24"/>
          <w:lang w:eastAsia="x-none"/>
        </w:rPr>
        <w:t>6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</w:t>
      </w:r>
      <w:r w:rsidR="00FE4A47">
        <w:rPr>
          <w:b/>
          <w:bCs/>
          <w:iCs/>
          <w:sz w:val="24"/>
          <w:szCs w:val="24"/>
          <w:lang w:eastAsia="x-none"/>
        </w:rPr>
        <w:t>793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="007144A3">
        <w:rPr>
          <w:b/>
          <w:sz w:val="24"/>
          <w:szCs w:val="24"/>
        </w:rPr>
        <w:t>Do wyznaczonego terminu złożono 3</w:t>
      </w:r>
      <w:bookmarkStart w:id="0" w:name="_GoBack"/>
      <w:bookmarkEnd w:id="0"/>
      <w:r w:rsidR="00493D36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</w:t>
      </w:r>
      <w:r w:rsidR="00493D36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15F6B951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4"/>
        <w:gridCol w:w="1559"/>
        <w:gridCol w:w="1560"/>
        <w:gridCol w:w="1560"/>
      </w:tblGrid>
      <w:tr w:rsidR="00E76309" w:rsidRPr="007144A3" w14:paraId="159FDC9D" w14:textId="77777777" w:rsidTr="00E76309">
        <w:trPr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5300742" w14:textId="77777777" w:rsidR="00E76309" w:rsidRPr="007144A3" w:rsidRDefault="00E76309" w:rsidP="00F1435C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Oferta nr</w:t>
            </w:r>
          </w:p>
        </w:tc>
        <w:tc>
          <w:tcPr>
            <w:tcW w:w="3964" w:type="dxa"/>
            <w:shd w:val="clear" w:color="auto" w:fill="F2F2F2"/>
            <w:vAlign w:val="center"/>
          </w:tcPr>
          <w:p w14:paraId="0E93369D" w14:textId="77777777" w:rsidR="00E76309" w:rsidRPr="007144A3" w:rsidRDefault="00E76309" w:rsidP="00F1435C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0A2CB06" w14:textId="77777777" w:rsidR="00E76309" w:rsidRPr="007144A3" w:rsidRDefault="00E76309" w:rsidP="00F1435C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Cena oferty</w:t>
            </w:r>
          </w:p>
          <w:p w14:paraId="4053828A" w14:textId="77777777" w:rsidR="00E76309" w:rsidRPr="007144A3" w:rsidRDefault="00E76309" w:rsidP="00F1435C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Część 1</w:t>
            </w:r>
          </w:p>
        </w:tc>
        <w:tc>
          <w:tcPr>
            <w:tcW w:w="1560" w:type="dxa"/>
            <w:shd w:val="clear" w:color="auto" w:fill="F2F2F2"/>
          </w:tcPr>
          <w:p w14:paraId="77F8BA46" w14:textId="77777777" w:rsidR="00E76309" w:rsidRPr="007144A3" w:rsidRDefault="00E76309" w:rsidP="00E76309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Cena oferty</w:t>
            </w:r>
          </w:p>
          <w:p w14:paraId="4EAF4970" w14:textId="1C0EFE2D" w:rsidR="00E76309" w:rsidRPr="007144A3" w:rsidRDefault="00E76309" w:rsidP="00E76309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Część 2</w:t>
            </w:r>
          </w:p>
        </w:tc>
        <w:tc>
          <w:tcPr>
            <w:tcW w:w="1560" w:type="dxa"/>
            <w:shd w:val="clear" w:color="auto" w:fill="F2F2F2"/>
          </w:tcPr>
          <w:p w14:paraId="0B5EDB77" w14:textId="77777777" w:rsidR="00E76309" w:rsidRPr="007144A3" w:rsidRDefault="00E76309" w:rsidP="00E76309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Cena oferty</w:t>
            </w:r>
          </w:p>
          <w:p w14:paraId="18D269AA" w14:textId="26EAF1E1" w:rsidR="00E76309" w:rsidRPr="007144A3" w:rsidRDefault="00E76309" w:rsidP="00E76309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Część 3</w:t>
            </w:r>
          </w:p>
        </w:tc>
      </w:tr>
      <w:tr w:rsidR="00E76309" w:rsidRPr="007144A3" w14:paraId="59680273" w14:textId="77777777" w:rsidTr="00E76309">
        <w:trPr>
          <w:trHeight w:val="597"/>
          <w:jc w:val="center"/>
        </w:trPr>
        <w:tc>
          <w:tcPr>
            <w:tcW w:w="851" w:type="dxa"/>
            <w:vAlign w:val="center"/>
          </w:tcPr>
          <w:p w14:paraId="30DF39EB" w14:textId="77777777" w:rsidR="00E76309" w:rsidRPr="007144A3" w:rsidRDefault="00E76309" w:rsidP="00F1435C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1</w:t>
            </w:r>
          </w:p>
        </w:tc>
        <w:tc>
          <w:tcPr>
            <w:tcW w:w="3964" w:type="dxa"/>
          </w:tcPr>
          <w:p w14:paraId="2AEA53BC" w14:textId="77777777" w:rsidR="007144A3" w:rsidRPr="007144A3" w:rsidRDefault="007144A3" w:rsidP="007144A3">
            <w:pPr>
              <w:jc w:val="both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 xml:space="preserve">Atrasys Sp. z o.o. </w:t>
            </w:r>
          </w:p>
          <w:p w14:paraId="5072A269" w14:textId="46C4801F" w:rsidR="00E76309" w:rsidRPr="007144A3" w:rsidRDefault="007144A3" w:rsidP="007144A3">
            <w:pPr>
              <w:jc w:val="both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ul. Marcowa 4, 80-178 Gdańsk</w:t>
            </w:r>
          </w:p>
        </w:tc>
        <w:tc>
          <w:tcPr>
            <w:tcW w:w="1559" w:type="dxa"/>
            <w:vAlign w:val="center"/>
          </w:tcPr>
          <w:p w14:paraId="58CD78AD" w14:textId="500521F1" w:rsidR="00E76309" w:rsidRPr="007144A3" w:rsidRDefault="007144A3" w:rsidP="004A4A0D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973 739,20</w:t>
            </w:r>
          </w:p>
        </w:tc>
        <w:tc>
          <w:tcPr>
            <w:tcW w:w="1560" w:type="dxa"/>
          </w:tcPr>
          <w:p w14:paraId="32353914" w14:textId="77777777" w:rsidR="007144A3" w:rsidRPr="007144A3" w:rsidRDefault="007144A3" w:rsidP="007144A3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 xml:space="preserve"> </w:t>
            </w:r>
          </w:p>
          <w:p w14:paraId="04A99E5F" w14:textId="084849F7" w:rsidR="007144A3" w:rsidRPr="007144A3" w:rsidRDefault="007144A3" w:rsidP="007144A3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vAlign w:val="center"/>
          </w:tcPr>
          <w:p w14:paraId="5D9B5937" w14:textId="3E1D9A33" w:rsidR="00E76309" w:rsidRPr="007144A3" w:rsidRDefault="007144A3" w:rsidP="006C2B48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-</w:t>
            </w:r>
          </w:p>
        </w:tc>
      </w:tr>
      <w:tr w:rsidR="00E76309" w:rsidRPr="007144A3" w14:paraId="2807B02F" w14:textId="77777777" w:rsidTr="00E76309">
        <w:trPr>
          <w:trHeight w:val="691"/>
          <w:jc w:val="center"/>
        </w:trPr>
        <w:tc>
          <w:tcPr>
            <w:tcW w:w="851" w:type="dxa"/>
            <w:vAlign w:val="center"/>
          </w:tcPr>
          <w:p w14:paraId="774E6BCB" w14:textId="2E6F9C68" w:rsidR="00E76309" w:rsidRPr="007144A3" w:rsidRDefault="00E76309" w:rsidP="00F1435C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2</w:t>
            </w:r>
          </w:p>
        </w:tc>
        <w:tc>
          <w:tcPr>
            <w:tcW w:w="3964" w:type="dxa"/>
          </w:tcPr>
          <w:p w14:paraId="23CFF212" w14:textId="77777777" w:rsidR="007144A3" w:rsidRPr="007144A3" w:rsidRDefault="007144A3" w:rsidP="007144A3">
            <w:pPr>
              <w:jc w:val="both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 xml:space="preserve">PROGRESS – Systemy Komputerowe </w:t>
            </w:r>
          </w:p>
          <w:p w14:paraId="2A27A1A9" w14:textId="349DC65F" w:rsidR="007144A3" w:rsidRPr="007144A3" w:rsidRDefault="007144A3" w:rsidP="007144A3">
            <w:pPr>
              <w:jc w:val="both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 xml:space="preserve">Sp. z o.o. </w:t>
            </w:r>
          </w:p>
          <w:p w14:paraId="168A4974" w14:textId="23BA96F2" w:rsidR="00E76309" w:rsidRPr="007144A3" w:rsidRDefault="007144A3" w:rsidP="007144A3">
            <w:pPr>
              <w:jc w:val="both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Al. Mickiewicza 27, 31-120 Kraków</w:t>
            </w:r>
          </w:p>
        </w:tc>
        <w:tc>
          <w:tcPr>
            <w:tcW w:w="1559" w:type="dxa"/>
            <w:vAlign w:val="center"/>
          </w:tcPr>
          <w:p w14:paraId="5230A09C" w14:textId="754D68B8" w:rsidR="00E76309" w:rsidRPr="007144A3" w:rsidRDefault="007144A3" w:rsidP="004A4A0D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1 079 756,68</w:t>
            </w:r>
          </w:p>
        </w:tc>
        <w:tc>
          <w:tcPr>
            <w:tcW w:w="1560" w:type="dxa"/>
          </w:tcPr>
          <w:p w14:paraId="297DB28C" w14:textId="77777777" w:rsidR="007144A3" w:rsidRPr="007144A3" w:rsidRDefault="007144A3" w:rsidP="006C2B48">
            <w:pPr>
              <w:jc w:val="center"/>
              <w:rPr>
                <w:sz w:val="22"/>
                <w:szCs w:val="22"/>
              </w:rPr>
            </w:pPr>
          </w:p>
          <w:p w14:paraId="37E6E0FB" w14:textId="0623C390" w:rsidR="00E76309" w:rsidRPr="007144A3" w:rsidRDefault="007144A3" w:rsidP="006C2B48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99 880,00</w:t>
            </w:r>
          </w:p>
        </w:tc>
        <w:tc>
          <w:tcPr>
            <w:tcW w:w="1560" w:type="dxa"/>
            <w:vAlign w:val="center"/>
          </w:tcPr>
          <w:p w14:paraId="2E8E66BA" w14:textId="08D70E69" w:rsidR="00E76309" w:rsidRPr="007144A3" w:rsidRDefault="007144A3" w:rsidP="006C2B48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29 970,75</w:t>
            </w:r>
          </w:p>
        </w:tc>
      </w:tr>
      <w:tr w:rsidR="00E76309" w:rsidRPr="007144A3" w14:paraId="740B46EF" w14:textId="77777777" w:rsidTr="00E76309">
        <w:trPr>
          <w:trHeight w:val="687"/>
          <w:jc w:val="center"/>
        </w:trPr>
        <w:tc>
          <w:tcPr>
            <w:tcW w:w="851" w:type="dxa"/>
            <w:vAlign w:val="center"/>
          </w:tcPr>
          <w:p w14:paraId="2989A84B" w14:textId="0ACFFF4D" w:rsidR="00E76309" w:rsidRPr="007144A3" w:rsidRDefault="00E76309" w:rsidP="00F1435C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3</w:t>
            </w:r>
          </w:p>
        </w:tc>
        <w:tc>
          <w:tcPr>
            <w:tcW w:w="3964" w:type="dxa"/>
          </w:tcPr>
          <w:p w14:paraId="5E39CA5F" w14:textId="77777777" w:rsidR="007144A3" w:rsidRPr="007144A3" w:rsidRDefault="007144A3" w:rsidP="007144A3">
            <w:pPr>
              <w:jc w:val="both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 xml:space="preserve">Data Experts Sp. z o.o. </w:t>
            </w:r>
          </w:p>
          <w:p w14:paraId="210A017E" w14:textId="33BC69F6" w:rsidR="00E76309" w:rsidRPr="007144A3" w:rsidRDefault="007144A3" w:rsidP="007144A3">
            <w:pPr>
              <w:jc w:val="both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ul. Chłodna 51, 00-867 Warszawa</w:t>
            </w:r>
          </w:p>
        </w:tc>
        <w:tc>
          <w:tcPr>
            <w:tcW w:w="1559" w:type="dxa"/>
            <w:vAlign w:val="center"/>
          </w:tcPr>
          <w:p w14:paraId="17E7F3C0" w14:textId="244C92D6" w:rsidR="00E76309" w:rsidRPr="007144A3" w:rsidRDefault="007144A3" w:rsidP="004A4A0D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876 476,80</w:t>
            </w:r>
          </w:p>
        </w:tc>
        <w:tc>
          <w:tcPr>
            <w:tcW w:w="1560" w:type="dxa"/>
          </w:tcPr>
          <w:p w14:paraId="5B2A2249" w14:textId="77777777" w:rsidR="00E76309" w:rsidRPr="007144A3" w:rsidRDefault="00E76309" w:rsidP="006C2B48">
            <w:pPr>
              <w:jc w:val="center"/>
              <w:rPr>
                <w:sz w:val="22"/>
                <w:szCs w:val="22"/>
              </w:rPr>
            </w:pPr>
          </w:p>
          <w:p w14:paraId="6FA1EAA5" w14:textId="65A9F400" w:rsidR="007144A3" w:rsidRPr="007144A3" w:rsidRDefault="007144A3" w:rsidP="006C2B48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vAlign w:val="center"/>
          </w:tcPr>
          <w:p w14:paraId="387ED056" w14:textId="386AA33B" w:rsidR="00E76309" w:rsidRPr="007144A3" w:rsidRDefault="007144A3" w:rsidP="006C2B48">
            <w:pPr>
              <w:jc w:val="center"/>
              <w:rPr>
                <w:sz w:val="22"/>
                <w:szCs w:val="22"/>
              </w:rPr>
            </w:pPr>
            <w:r w:rsidRPr="007144A3">
              <w:rPr>
                <w:sz w:val="22"/>
                <w:szCs w:val="22"/>
              </w:rPr>
              <w:t>-</w:t>
            </w:r>
          </w:p>
        </w:tc>
      </w:tr>
    </w:tbl>
    <w:p w14:paraId="6489C31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7E351DA6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56BF775E" w14:textId="43DDA59D" w:rsidR="002158FA" w:rsidRPr="002158FA" w:rsidRDefault="00D7215C" w:rsidP="002158FA">
      <w:pPr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A36237">
        <w:rPr>
          <w:sz w:val="24"/>
        </w:rPr>
        <w:t>999 104</w:t>
      </w:r>
      <w:r w:rsidR="00FE4A47" w:rsidRPr="00FE4A47">
        <w:rPr>
          <w:sz w:val="24"/>
        </w:rPr>
        <w:t>,00</w:t>
      </w:r>
      <w:r w:rsidR="00FE4A47"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0A5339FA" w14:textId="1F8D67E7" w:rsid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FE4A47" w:rsidRPr="00FE4A47">
        <w:rPr>
          <w:sz w:val="24"/>
        </w:rPr>
        <w:t>79 540,00</w:t>
      </w:r>
      <w:r w:rsidR="00FE4A47"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4809A807" w14:textId="7A85E21E" w:rsidR="00E76309" w:rsidRPr="00E76309" w:rsidRDefault="00E76309" w:rsidP="00E76309">
      <w:pPr>
        <w:jc w:val="both"/>
        <w:outlineLvl w:val="1"/>
        <w:rPr>
          <w:sz w:val="24"/>
        </w:rPr>
      </w:pPr>
      <w:r w:rsidRPr="00E76309">
        <w:rPr>
          <w:sz w:val="24"/>
        </w:rPr>
        <w:t xml:space="preserve">Część </w:t>
      </w:r>
      <w:r>
        <w:rPr>
          <w:sz w:val="24"/>
        </w:rPr>
        <w:t>3</w:t>
      </w:r>
      <w:r w:rsidRPr="00E76309">
        <w:rPr>
          <w:sz w:val="24"/>
        </w:rPr>
        <w:t xml:space="preserve"> – </w:t>
      </w:r>
      <w:r w:rsidR="00A36237">
        <w:rPr>
          <w:sz w:val="24"/>
        </w:rPr>
        <w:t>21</w:t>
      </w:r>
      <w:r w:rsidR="00FE4A47" w:rsidRPr="00FE4A47">
        <w:rPr>
          <w:sz w:val="24"/>
        </w:rPr>
        <w:t xml:space="preserve"> </w:t>
      </w:r>
      <w:r w:rsidR="00A36237">
        <w:rPr>
          <w:sz w:val="24"/>
        </w:rPr>
        <w:t>334</w:t>
      </w:r>
      <w:r w:rsidR="00FE4A47" w:rsidRPr="00FE4A47">
        <w:rPr>
          <w:sz w:val="24"/>
        </w:rPr>
        <w:t>,00</w:t>
      </w:r>
      <w:r w:rsidR="00FE4A47">
        <w:rPr>
          <w:sz w:val="24"/>
        </w:rPr>
        <w:t xml:space="preserve"> </w:t>
      </w:r>
      <w:r w:rsidRPr="00E76309">
        <w:rPr>
          <w:sz w:val="24"/>
        </w:rPr>
        <w:t>zł brutto</w:t>
      </w:r>
    </w:p>
    <w:p w14:paraId="04C6E986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DF96224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174B1DB" w14:textId="77777777" w:rsidR="00C236D3" w:rsidRDefault="00C236D3" w:rsidP="00173B20">
      <w:pPr>
        <w:jc w:val="right"/>
      </w:pPr>
    </w:p>
    <w:tbl>
      <w:tblPr>
        <w:tblW w:w="8405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2057"/>
      </w:tblGrid>
      <w:tr w:rsidR="00E76309" w:rsidRPr="00E76309" w14:paraId="029D7E45" w14:textId="77777777" w:rsidTr="00E76309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7607E8D" w14:textId="77777777" w:rsidR="00E76309" w:rsidRPr="00E76309" w:rsidRDefault="00E76309" w:rsidP="00E76309">
            <w:pP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BE3B392" w14:textId="77777777" w:rsidR="00E76309" w:rsidRPr="00E76309" w:rsidRDefault="00E76309" w:rsidP="00E76309">
            <w:pP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Nazwa kryterium: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96CEBC4" w14:textId="77777777" w:rsidR="00E76309" w:rsidRPr="00E76309" w:rsidRDefault="00E76309" w:rsidP="00E76309">
            <w:pPr>
              <w:jc w:val="center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Waga:</w:t>
            </w:r>
          </w:p>
        </w:tc>
      </w:tr>
      <w:tr w:rsidR="00E76309" w:rsidRPr="00E76309" w14:paraId="555AEE0A" w14:textId="77777777" w:rsidTr="00E76309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1DC27" w14:textId="77777777" w:rsidR="00E76309" w:rsidRPr="00E76309" w:rsidRDefault="00E76309" w:rsidP="00E76309">
            <w:pPr>
              <w:numPr>
                <w:ilvl w:val="0"/>
                <w:numId w:val="1"/>
              </w:numP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7C220" w14:textId="77777777" w:rsidR="00E76309" w:rsidRPr="00E76309" w:rsidRDefault="00E76309" w:rsidP="00E76309">
            <w:pPr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Cs/>
                <w:iCs/>
                <w:color w:val="000000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F1D10" w14:textId="77777777" w:rsidR="00E76309" w:rsidRPr="00E76309" w:rsidRDefault="00E76309" w:rsidP="00E76309">
            <w:pPr>
              <w:jc w:val="center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Cs/>
                <w:iCs/>
                <w:color w:val="000000"/>
                <w:sz w:val="22"/>
                <w:szCs w:val="22"/>
                <w:lang w:eastAsia="x-none"/>
              </w:rPr>
              <w:t>60%</w:t>
            </w:r>
          </w:p>
        </w:tc>
      </w:tr>
      <w:tr w:rsidR="00E76309" w:rsidRPr="00E76309" w14:paraId="52111D2A" w14:textId="77777777" w:rsidTr="00E76309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ADFCF" w14:textId="77777777" w:rsidR="00E76309" w:rsidRPr="00E76309" w:rsidRDefault="00E76309" w:rsidP="00E76309">
            <w:pPr>
              <w:numPr>
                <w:ilvl w:val="0"/>
                <w:numId w:val="1"/>
              </w:numP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8CA6F" w14:textId="77777777" w:rsidR="00E76309" w:rsidRPr="00E76309" w:rsidRDefault="00E76309" w:rsidP="00E76309">
            <w:pPr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Cs/>
                <w:iCs/>
                <w:color w:val="000000"/>
                <w:sz w:val="22"/>
                <w:szCs w:val="22"/>
                <w:lang w:eastAsia="x-none"/>
              </w:rPr>
              <w:t>Termin realizacji (T)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AF40C" w14:textId="77777777" w:rsidR="00E76309" w:rsidRPr="00E76309" w:rsidRDefault="00E76309" w:rsidP="00E76309">
            <w:pPr>
              <w:jc w:val="center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Cs/>
                <w:iCs/>
                <w:color w:val="000000"/>
                <w:sz w:val="22"/>
                <w:szCs w:val="22"/>
                <w:lang w:eastAsia="x-none"/>
              </w:rPr>
              <w:t>30%</w:t>
            </w:r>
          </w:p>
        </w:tc>
      </w:tr>
      <w:tr w:rsidR="00E76309" w:rsidRPr="00E76309" w14:paraId="2D92CA92" w14:textId="77777777" w:rsidTr="00E76309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8C5EC" w14:textId="77777777" w:rsidR="00E76309" w:rsidRPr="00E76309" w:rsidRDefault="00E76309" w:rsidP="00E76309">
            <w:pPr>
              <w:numPr>
                <w:ilvl w:val="0"/>
                <w:numId w:val="1"/>
              </w:numPr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DDDA2" w14:textId="77777777" w:rsidR="00E76309" w:rsidRPr="00E76309" w:rsidRDefault="00E76309" w:rsidP="00E76309">
            <w:pPr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Cs/>
                <w:iCs/>
                <w:color w:val="000000"/>
                <w:sz w:val="22"/>
                <w:szCs w:val="22"/>
                <w:lang w:eastAsia="x-none"/>
              </w:rPr>
              <w:t>Gwarancja (G)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C3CBC" w14:textId="77777777" w:rsidR="00E76309" w:rsidRPr="00E76309" w:rsidRDefault="00E76309" w:rsidP="00E76309">
            <w:pPr>
              <w:jc w:val="center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E76309">
              <w:rPr>
                <w:bCs/>
                <w:iCs/>
                <w:color w:val="000000"/>
                <w:sz w:val="22"/>
                <w:szCs w:val="22"/>
                <w:lang w:eastAsia="x-none"/>
              </w:rPr>
              <w:t>10%</w:t>
            </w:r>
          </w:p>
        </w:tc>
      </w:tr>
    </w:tbl>
    <w:p w14:paraId="0D2FBF15" w14:textId="77777777" w:rsidR="00DE78A5" w:rsidRPr="00DE78A5" w:rsidRDefault="00DE78A5" w:rsidP="00DE78A5"/>
    <w:sectPr w:rsidR="00DE78A5" w:rsidRPr="00DE78A5" w:rsidSect="00493D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6" w:bottom="567" w:left="1276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4586E7" w14:textId="77777777" w:rsidR="000E36B3" w:rsidRDefault="000E36B3">
      <w:r>
        <w:separator/>
      </w:r>
    </w:p>
  </w:endnote>
  <w:endnote w:type="continuationSeparator" w:id="0">
    <w:p w14:paraId="4B2B82DE" w14:textId="77777777" w:rsidR="000E36B3" w:rsidRDefault="000E3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93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8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C010E" w14:textId="0098589F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111C24" wp14:editId="2D718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2316157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144A3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144A3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8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9327C" w14:textId="77777777" w:rsidR="009F189D" w:rsidRDefault="009F189D">
    <w:pPr>
      <w:pStyle w:val="Stopka"/>
      <w:tabs>
        <w:tab w:val="clear" w:pos="4536"/>
      </w:tabs>
      <w:jc w:val="center"/>
    </w:pPr>
  </w:p>
  <w:p w14:paraId="55D28B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26643" w14:textId="77777777" w:rsidR="000E36B3" w:rsidRDefault="000E36B3">
      <w:r>
        <w:separator/>
      </w:r>
    </w:p>
  </w:footnote>
  <w:footnote w:type="continuationSeparator" w:id="0">
    <w:p w14:paraId="6652601F" w14:textId="77777777" w:rsidR="000E36B3" w:rsidRDefault="000E3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B09BD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7D772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724B4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42B15008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0E36B3"/>
    <w:rsid w:val="00106DAA"/>
    <w:rsid w:val="001146A4"/>
    <w:rsid w:val="00155C94"/>
    <w:rsid w:val="00173B20"/>
    <w:rsid w:val="001C69FF"/>
    <w:rsid w:val="002158FA"/>
    <w:rsid w:val="00226F3E"/>
    <w:rsid w:val="0023318D"/>
    <w:rsid w:val="00240B03"/>
    <w:rsid w:val="002412A0"/>
    <w:rsid w:val="00257EAF"/>
    <w:rsid w:val="00271932"/>
    <w:rsid w:val="002B469A"/>
    <w:rsid w:val="002B763E"/>
    <w:rsid w:val="002C13C9"/>
    <w:rsid w:val="002E2D93"/>
    <w:rsid w:val="00305A1F"/>
    <w:rsid w:val="00316FB8"/>
    <w:rsid w:val="00343909"/>
    <w:rsid w:val="00355C9D"/>
    <w:rsid w:val="00365F73"/>
    <w:rsid w:val="003B6B36"/>
    <w:rsid w:val="003D72FD"/>
    <w:rsid w:val="003F57CD"/>
    <w:rsid w:val="00423179"/>
    <w:rsid w:val="00490DC0"/>
    <w:rsid w:val="00493D36"/>
    <w:rsid w:val="00493F8C"/>
    <w:rsid w:val="004A4A0D"/>
    <w:rsid w:val="004C7E9B"/>
    <w:rsid w:val="004F0014"/>
    <w:rsid w:val="00551CD2"/>
    <w:rsid w:val="00577401"/>
    <w:rsid w:val="00577BC6"/>
    <w:rsid w:val="00601802"/>
    <w:rsid w:val="00615B08"/>
    <w:rsid w:val="00650FDA"/>
    <w:rsid w:val="0069085C"/>
    <w:rsid w:val="006B6F69"/>
    <w:rsid w:val="006C2B48"/>
    <w:rsid w:val="007144A3"/>
    <w:rsid w:val="00800F9C"/>
    <w:rsid w:val="00843263"/>
    <w:rsid w:val="00861E75"/>
    <w:rsid w:val="00884BB0"/>
    <w:rsid w:val="008A26A5"/>
    <w:rsid w:val="008F318B"/>
    <w:rsid w:val="00960CEB"/>
    <w:rsid w:val="00983F88"/>
    <w:rsid w:val="009D19BD"/>
    <w:rsid w:val="009F189D"/>
    <w:rsid w:val="00A36237"/>
    <w:rsid w:val="00A80738"/>
    <w:rsid w:val="00AC22BB"/>
    <w:rsid w:val="00BA6191"/>
    <w:rsid w:val="00BD2FF9"/>
    <w:rsid w:val="00C236D3"/>
    <w:rsid w:val="00C32AAA"/>
    <w:rsid w:val="00C659E2"/>
    <w:rsid w:val="00CB0802"/>
    <w:rsid w:val="00CE7340"/>
    <w:rsid w:val="00CF7835"/>
    <w:rsid w:val="00D665F5"/>
    <w:rsid w:val="00D7128F"/>
    <w:rsid w:val="00D7215C"/>
    <w:rsid w:val="00DE78A5"/>
    <w:rsid w:val="00E16E0A"/>
    <w:rsid w:val="00E2393B"/>
    <w:rsid w:val="00E741D5"/>
    <w:rsid w:val="00E76309"/>
    <w:rsid w:val="00EA3476"/>
    <w:rsid w:val="00F1435C"/>
    <w:rsid w:val="00F44906"/>
    <w:rsid w:val="00F47E03"/>
    <w:rsid w:val="00F95C33"/>
    <w:rsid w:val="00FE4A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8F4F7"/>
  <w15:chartTrackingRefBased/>
  <w15:docId w15:val="{B95316AB-6D40-4ED1-88BA-2519D7C7D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4</cp:revision>
  <cp:lastPrinted>2026-05-15T09:08:00Z</cp:lastPrinted>
  <dcterms:created xsi:type="dcterms:W3CDTF">2026-05-15T07:30:00Z</dcterms:created>
  <dcterms:modified xsi:type="dcterms:W3CDTF">2026-07-13T09:29:00Z</dcterms:modified>
</cp:coreProperties>
</file>