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EE588" w14:textId="16401B7E" w:rsidR="00B048DA" w:rsidRPr="00DF5371" w:rsidRDefault="00125641" w:rsidP="00B048DA">
      <w:pPr>
        <w:spacing w:after="600"/>
        <w:jc w:val="right"/>
      </w:pPr>
      <w:bookmarkStart w:id="0" w:name="_Hlk53520193"/>
      <w:r w:rsidRPr="00DF5371">
        <w:t>Kraków</w:t>
      </w:r>
      <w:r w:rsidR="00B048DA" w:rsidRPr="00DF5371">
        <w:t xml:space="preserve"> dnia: </w:t>
      </w:r>
      <w:r w:rsidR="00E45521">
        <w:t>13.07.2026r.</w:t>
      </w:r>
    </w:p>
    <w:p w14:paraId="03085ADE" w14:textId="77777777" w:rsidR="00125641" w:rsidRPr="00DF5371" w:rsidRDefault="00125641" w:rsidP="00B048DA">
      <w:pPr>
        <w:spacing w:line="360" w:lineRule="auto"/>
        <w:ind w:right="3969"/>
        <w:rPr>
          <w:b/>
          <w:bCs/>
        </w:rPr>
      </w:pPr>
      <w:r w:rsidRPr="00DF5371">
        <w:rPr>
          <w:b/>
          <w:bCs/>
        </w:rPr>
        <w:t>Szpital Miejski Specjalistyczny</w:t>
      </w:r>
    </w:p>
    <w:p w14:paraId="72929C8F" w14:textId="77777777" w:rsidR="00125641" w:rsidRPr="00DF5371" w:rsidRDefault="00125641" w:rsidP="00B048DA">
      <w:pPr>
        <w:spacing w:line="360" w:lineRule="auto"/>
        <w:ind w:right="3969"/>
        <w:rPr>
          <w:b/>
          <w:bCs/>
        </w:rPr>
      </w:pPr>
      <w:r w:rsidRPr="00DF5371">
        <w:rPr>
          <w:b/>
          <w:bCs/>
        </w:rPr>
        <w:t>im. Gabriela Narutowicza w Krakowie</w:t>
      </w:r>
    </w:p>
    <w:p w14:paraId="28ACF8CB" w14:textId="77777777" w:rsidR="00B048DA" w:rsidRPr="00DF5371" w:rsidRDefault="00125641" w:rsidP="00B048DA">
      <w:pPr>
        <w:spacing w:line="360" w:lineRule="auto"/>
        <w:ind w:right="3969"/>
      </w:pPr>
      <w:r w:rsidRPr="00DF5371">
        <w:t>ul. Prądnicka</w:t>
      </w:r>
      <w:r w:rsidR="00B048DA" w:rsidRPr="00DF5371">
        <w:t xml:space="preserve"> </w:t>
      </w:r>
      <w:r w:rsidRPr="00DF5371">
        <w:t>35-37</w:t>
      </w:r>
    </w:p>
    <w:p w14:paraId="0ED151E6" w14:textId="77777777" w:rsidR="00B048DA" w:rsidRPr="00DF5371" w:rsidRDefault="00125641" w:rsidP="00B048DA">
      <w:pPr>
        <w:ind w:right="3969"/>
      </w:pPr>
      <w:r w:rsidRPr="00DF5371">
        <w:t>31-202</w:t>
      </w:r>
      <w:r w:rsidR="00B048DA" w:rsidRPr="00DF5371">
        <w:t xml:space="preserve"> </w:t>
      </w:r>
      <w:r w:rsidRPr="00DF5371">
        <w:t>Kraków</w:t>
      </w:r>
    </w:p>
    <w:p w14:paraId="59825FE6" w14:textId="77777777" w:rsidR="00B048DA" w:rsidRPr="00DF5371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F5371" w14:paraId="6097F3F2" w14:textId="77777777" w:rsidTr="00B048DA">
        <w:tc>
          <w:tcPr>
            <w:tcW w:w="9498" w:type="dxa"/>
            <w:shd w:val="clear" w:color="auto" w:fill="F2F2F2"/>
            <w:hideMark/>
          </w:tcPr>
          <w:p w14:paraId="79A5D298" w14:textId="15DF5FCA" w:rsidR="00B048DA" w:rsidRPr="00DF5371" w:rsidRDefault="00DF5371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DF5371">
              <w:rPr>
                <w:b/>
                <w:spacing w:val="50"/>
                <w:kern w:val="28"/>
                <w:sz w:val="36"/>
                <w:szCs w:val="36"/>
              </w:rPr>
              <w:t>SPROSTOWANIE OGŁOSZENIA</w:t>
            </w:r>
          </w:p>
          <w:p w14:paraId="698CFB77" w14:textId="29E3EFB1" w:rsidR="00B048DA" w:rsidRPr="00DF5371" w:rsidRDefault="00B048DA" w:rsidP="00F82C4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F5371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DF5371">
              <w:rPr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A56930">
              <w:rPr>
                <w:b/>
                <w:spacing w:val="50"/>
                <w:kern w:val="28"/>
                <w:sz w:val="32"/>
                <w:szCs w:val="32"/>
              </w:rPr>
              <w:br/>
              <w:t xml:space="preserve">z dnia </w:t>
            </w:r>
            <w:r w:rsidR="00DF5371">
              <w:rPr>
                <w:b/>
                <w:spacing w:val="50"/>
                <w:kern w:val="28"/>
                <w:sz w:val="32"/>
                <w:szCs w:val="32"/>
              </w:rPr>
              <w:t>09.07.2026r</w:t>
            </w:r>
            <w:r w:rsidR="00A56930">
              <w:rPr>
                <w:b/>
                <w:spacing w:val="50"/>
                <w:kern w:val="28"/>
                <w:sz w:val="32"/>
                <w:szCs w:val="32"/>
              </w:rPr>
              <w:t>. w zakresie pakietów 6, 11 i 12</w:t>
            </w:r>
          </w:p>
        </w:tc>
      </w:tr>
    </w:tbl>
    <w:p w14:paraId="40768473" w14:textId="77777777" w:rsidR="00B048DA" w:rsidRPr="00DF5371" w:rsidRDefault="00B048DA" w:rsidP="00B048DA">
      <w:pPr>
        <w:keepNext/>
        <w:spacing w:after="240"/>
        <w:outlineLvl w:val="0"/>
        <w:rPr>
          <w:b/>
        </w:rPr>
      </w:pPr>
    </w:p>
    <w:p w14:paraId="1DC3FB15" w14:textId="77777777" w:rsidR="00B048DA" w:rsidRPr="00A56930" w:rsidRDefault="00B048DA" w:rsidP="00B048DA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A56930">
        <w:rPr>
          <w:rFonts w:eastAsia="Calibri"/>
          <w:sz w:val="22"/>
          <w:szCs w:val="22"/>
          <w:lang w:eastAsia="en-US"/>
        </w:rPr>
        <w:t xml:space="preserve">Dotyczy </w:t>
      </w:r>
      <w:r w:rsidRPr="00A56930">
        <w:rPr>
          <w:sz w:val="22"/>
          <w:szCs w:val="22"/>
        </w:rPr>
        <w:t>postępowania o udzielenie zamówienia publicznego</w:t>
      </w:r>
      <w:r w:rsidRPr="00A56930">
        <w:rPr>
          <w:rFonts w:eastAsia="Calibri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56930" w14:paraId="67EA145A" w14:textId="77777777" w:rsidTr="00B048DA">
        <w:tc>
          <w:tcPr>
            <w:tcW w:w="2269" w:type="dxa"/>
          </w:tcPr>
          <w:p w14:paraId="02841D2A" w14:textId="77777777" w:rsidR="00B048DA" w:rsidRPr="00A56930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</w:tcPr>
          <w:p w14:paraId="215F8124" w14:textId="77777777" w:rsidR="00B048DA" w:rsidRPr="00A56930" w:rsidRDefault="0012564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b/>
                <w:sz w:val="22"/>
                <w:szCs w:val="22"/>
              </w:rPr>
              <w:t>Zakup i dostawa wyrobów medycznych dla Apteki I</w:t>
            </w:r>
          </w:p>
        </w:tc>
      </w:tr>
      <w:tr w:rsidR="00125641" w:rsidRPr="00A56930" w14:paraId="3B95B725" w14:textId="77777777" w:rsidTr="00EC0CB7">
        <w:tc>
          <w:tcPr>
            <w:tcW w:w="2269" w:type="dxa"/>
          </w:tcPr>
          <w:p w14:paraId="1A1B9C1C" w14:textId="77777777" w:rsidR="00125641" w:rsidRPr="00A56930" w:rsidRDefault="00125641" w:rsidP="00EC0C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</w:tcPr>
          <w:p w14:paraId="3040A8BA" w14:textId="77777777" w:rsidR="00125641" w:rsidRPr="00A56930" w:rsidRDefault="00125641" w:rsidP="00EC0C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b/>
                <w:sz w:val="22"/>
                <w:szCs w:val="22"/>
              </w:rPr>
              <w:t>ZP/19/2026</w:t>
            </w:r>
          </w:p>
        </w:tc>
      </w:tr>
    </w:tbl>
    <w:p w14:paraId="799FDC88" w14:textId="77777777" w:rsidR="00B048DA" w:rsidRPr="00A56930" w:rsidRDefault="00B048DA" w:rsidP="00B048DA">
      <w:pPr>
        <w:tabs>
          <w:tab w:val="left" w:pos="708"/>
          <w:tab w:val="center" w:pos="4536"/>
          <w:tab w:val="right" w:pos="9072"/>
        </w:tabs>
        <w:rPr>
          <w:sz w:val="22"/>
          <w:szCs w:val="22"/>
        </w:rPr>
      </w:pPr>
    </w:p>
    <w:p w14:paraId="33F532DE" w14:textId="1B75452B" w:rsidR="008642B3" w:rsidRPr="00A56930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2"/>
          <w:szCs w:val="22"/>
        </w:rPr>
      </w:pPr>
      <w:r w:rsidRPr="00A56930">
        <w:rPr>
          <w:sz w:val="22"/>
          <w:szCs w:val="22"/>
        </w:rPr>
        <w:t xml:space="preserve">Zamawiający, działając </w:t>
      </w:r>
      <w:r w:rsidR="00C65E53" w:rsidRPr="00A56930">
        <w:rPr>
          <w:sz w:val="22"/>
          <w:szCs w:val="22"/>
        </w:rPr>
        <w:t>na podstawie art. 253 ust. 1</w:t>
      </w:r>
      <w:r w:rsidR="00836DAF" w:rsidRPr="00A56930">
        <w:rPr>
          <w:sz w:val="22"/>
          <w:szCs w:val="22"/>
        </w:rPr>
        <w:t xml:space="preserve"> pkt. 1 i ust. 2</w:t>
      </w:r>
      <w:r w:rsidR="00C65E53" w:rsidRPr="00A56930">
        <w:rPr>
          <w:sz w:val="22"/>
          <w:szCs w:val="22"/>
        </w:rPr>
        <w:t xml:space="preserve"> ustawy z dnia 11 września 2019r. Prawo zamówień publicznych </w:t>
      </w:r>
      <w:r w:rsidR="00125641" w:rsidRPr="00A56930">
        <w:rPr>
          <w:sz w:val="22"/>
          <w:szCs w:val="22"/>
        </w:rPr>
        <w:t>(t.j. Dz. U. z 2024 r. poz. 1320 ze zm.)</w:t>
      </w:r>
      <w:r w:rsidR="00C65E53" w:rsidRPr="00A56930">
        <w:rPr>
          <w:sz w:val="22"/>
          <w:szCs w:val="22"/>
        </w:rPr>
        <w:t>, zwanej dalej „ustawą Pzp”</w:t>
      </w:r>
      <w:r w:rsidR="00D26ED6" w:rsidRPr="00A56930">
        <w:rPr>
          <w:sz w:val="22"/>
          <w:szCs w:val="22"/>
        </w:rPr>
        <w:t xml:space="preserve">, </w:t>
      </w:r>
      <w:r w:rsidR="00C65E53" w:rsidRPr="00A56930">
        <w:rPr>
          <w:sz w:val="22"/>
          <w:szCs w:val="22"/>
        </w:rPr>
        <w:t>informuje</w:t>
      </w:r>
      <w:r w:rsidR="00D26ED6" w:rsidRPr="00A56930">
        <w:rPr>
          <w:sz w:val="22"/>
          <w:szCs w:val="22"/>
        </w:rPr>
        <w:t xml:space="preserve">, że </w:t>
      </w:r>
      <w:r w:rsidR="00A56930">
        <w:rPr>
          <w:sz w:val="22"/>
          <w:szCs w:val="22"/>
        </w:rPr>
        <w:t xml:space="preserve">ogłoszeniu o wyborze najkorzystniejszej oferty z dnia 09.07.2026r., omyłkowo nie wskazano Wykonawców, których oferty zostały wybrane jako najkorzystniejsze w zakresie pakietów nr 6, 11 i 12.  Niniejszym Zamawiający dokonuje sprostowania ww. informacji poprzez uzupełnienie danych dotyczących wybranych wykonawców: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25641" w:rsidRPr="00A56930" w14:paraId="78A18B42" w14:textId="77777777" w:rsidTr="00EC0CB7">
        <w:trPr>
          <w:cantSplit/>
        </w:trPr>
        <w:tc>
          <w:tcPr>
            <w:tcW w:w="9498" w:type="dxa"/>
          </w:tcPr>
          <w:p w14:paraId="60AD5107" w14:textId="4F51BC3B" w:rsidR="00125641" w:rsidRPr="00A56930" w:rsidRDefault="00125641" w:rsidP="00A56930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color w:val="000000"/>
                <w:sz w:val="22"/>
                <w:szCs w:val="22"/>
              </w:rPr>
              <w:t>PAKIET 6 - SERWETA DO PORODU</w:t>
            </w:r>
          </w:p>
          <w:p w14:paraId="00ED700E" w14:textId="7D23375A" w:rsidR="00A56930" w:rsidRPr="00A56930" w:rsidRDefault="00A56930" w:rsidP="00A56930">
            <w:pPr>
              <w:spacing w:before="60" w:after="60"/>
              <w:rPr>
                <w:b/>
                <w:bCs/>
                <w:sz w:val="22"/>
                <w:szCs w:val="22"/>
              </w:rPr>
            </w:pPr>
            <w:r w:rsidRPr="00A56930">
              <w:rPr>
                <w:b/>
                <w:bCs/>
                <w:sz w:val="22"/>
                <w:szCs w:val="22"/>
              </w:rPr>
              <w:t>Konsorcjum: Citonet-Kraków Sp. z o.o. i Toruńskie Zakłady Materiałów Opatrunkowych S.A.</w:t>
            </w:r>
          </w:p>
          <w:p w14:paraId="2FF0816F" w14:textId="77777777" w:rsidR="00A56930" w:rsidRPr="00A56930" w:rsidRDefault="00A56930" w:rsidP="00A56930">
            <w:pPr>
              <w:spacing w:before="60" w:after="60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 xml:space="preserve">ul. Gromadzka 52 </w:t>
            </w:r>
          </w:p>
          <w:p w14:paraId="38A24995" w14:textId="77777777" w:rsidR="00A56930" w:rsidRPr="00A56930" w:rsidRDefault="00A56930" w:rsidP="00A56930">
            <w:pPr>
              <w:spacing w:before="60" w:after="60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30-719 Kraków</w:t>
            </w:r>
          </w:p>
          <w:p w14:paraId="4CCA11F4" w14:textId="77777777" w:rsidR="00125641" w:rsidRPr="00A56930" w:rsidRDefault="00125641" w:rsidP="00A56930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  <w:u w:val="single"/>
              </w:rPr>
              <w:t>Uzasadnienie wyboru</w:t>
            </w:r>
            <w:r w:rsidRPr="00A56930">
              <w:rPr>
                <w:sz w:val="22"/>
                <w:szCs w:val="22"/>
              </w:rPr>
              <w:t>:</w:t>
            </w:r>
          </w:p>
          <w:p w14:paraId="7F1F8E43" w14:textId="3F0E213A" w:rsidR="00DF5371" w:rsidRPr="00A56930" w:rsidRDefault="00125641" w:rsidP="00A56930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Jedyna złożona oferta, spełni wymagania SWZ.</w:t>
            </w:r>
          </w:p>
        </w:tc>
      </w:tr>
      <w:tr w:rsidR="00125641" w:rsidRPr="00A56930" w14:paraId="0F8E8257" w14:textId="77777777" w:rsidTr="00EC0CB7">
        <w:trPr>
          <w:cantSplit/>
        </w:trPr>
        <w:tc>
          <w:tcPr>
            <w:tcW w:w="9498" w:type="dxa"/>
          </w:tcPr>
          <w:p w14:paraId="68686AF8" w14:textId="0DAEF628" w:rsidR="00125641" w:rsidRPr="00A56930" w:rsidRDefault="00125641" w:rsidP="00A56930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color w:val="000000"/>
                <w:sz w:val="22"/>
                <w:szCs w:val="22"/>
              </w:rPr>
              <w:t>PAKIET 11 -TAŚMY I SIATKI</w:t>
            </w:r>
          </w:p>
          <w:p w14:paraId="08DCA003" w14:textId="77777777" w:rsidR="00125641" w:rsidRPr="00A56930" w:rsidRDefault="00125641" w:rsidP="00A56930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b/>
                <w:sz w:val="22"/>
                <w:szCs w:val="22"/>
              </w:rPr>
              <w:t>Abiss Poland sp. z o.o.</w:t>
            </w:r>
          </w:p>
          <w:p w14:paraId="12F3467E" w14:textId="77777777" w:rsidR="00125641" w:rsidRPr="00A56930" w:rsidRDefault="00125641" w:rsidP="00A56930">
            <w:pPr>
              <w:spacing w:before="60" w:after="60"/>
              <w:rPr>
                <w:bCs/>
                <w:sz w:val="22"/>
                <w:szCs w:val="22"/>
              </w:rPr>
            </w:pPr>
            <w:r w:rsidRPr="00A56930">
              <w:rPr>
                <w:bCs/>
                <w:sz w:val="22"/>
                <w:szCs w:val="22"/>
              </w:rPr>
              <w:t xml:space="preserve">ul. Bagrowa 1  </w:t>
            </w:r>
          </w:p>
          <w:p w14:paraId="19E41A7B" w14:textId="77777777" w:rsidR="00125641" w:rsidRPr="00A56930" w:rsidRDefault="00125641" w:rsidP="00A56930">
            <w:pPr>
              <w:spacing w:before="60" w:after="60"/>
              <w:rPr>
                <w:bCs/>
                <w:sz w:val="22"/>
                <w:szCs w:val="22"/>
              </w:rPr>
            </w:pPr>
            <w:r w:rsidRPr="00A56930">
              <w:rPr>
                <w:bCs/>
                <w:sz w:val="22"/>
                <w:szCs w:val="22"/>
              </w:rPr>
              <w:t>30-733 Kraków</w:t>
            </w:r>
          </w:p>
          <w:p w14:paraId="3645943B" w14:textId="77777777" w:rsidR="00125641" w:rsidRPr="00A56930" w:rsidRDefault="00125641" w:rsidP="00A56930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  <w:u w:val="single"/>
              </w:rPr>
              <w:t>Uzasadnienie wyboru</w:t>
            </w:r>
            <w:r w:rsidRPr="00A56930">
              <w:rPr>
                <w:sz w:val="22"/>
                <w:szCs w:val="22"/>
              </w:rPr>
              <w:t>:</w:t>
            </w:r>
          </w:p>
          <w:p w14:paraId="26546AB6" w14:textId="78667573" w:rsidR="00DF5371" w:rsidRPr="00A56930" w:rsidRDefault="00125641" w:rsidP="00A56930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Jedyna złożona oferta, spełni</w:t>
            </w:r>
            <w:r w:rsidR="00A56930">
              <w:rPr>
                <w:sz w:val="22"/>
                <w:szCs w:val="22"/>
              </w:rPr>
              <w:t>a</w:t>
            </w:r>
            <w:r w:rsidRPr="00A56930">
              <w:rPr>
                <w:sz w:val="22"/>
                <w:szCs w:val="22"/>
              </w:rPr>
              <w:t xml:space="preserve"> wymagania SWZ.</w:t>
            </w:r>
          </w:p>
        </w:tc>
      </w:tr>
      <w:tr w:rsidR="00125641" w:rsidRPr="00A56930" w14:paraId="5F7268B1" w14:textId="77777777" w:rsidTr="00EC0CB7">
        <w:trPr>
          <w:cantSplit/>
        </w:trPr>
        <w:tc>
          <w:tcPr>
            <w:tcW w:w="9498" w:type="dxa"/>
          </w:tcPr>
          <w:p w14:paraId="692AFC40" w14:textId="0C262464" w:rsidR="00125641" w:rsidRPr="00A56930" w:rsidRDefault="00125641" w:rsidP="00A56930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color w:val="000000"/>
                <w:sz w:val="22"/>
                <w:szCs w:val="22"/>
              </w:rPr>
              <w:lastRenderedPageBreak/>
              <w:t>PAKIET 12 - PREPARAT W SPRAYU DO PIELĘGNACJI RAN</w:t>
            </w:r>
          </w:p>
          <w:p w14:paraId="311C0961" w14:textId="77777777" w:rsidR="00125641" w:rsidRPr="00A56930" w:rsidRDefault="00125641" w:rsidP="00A56930">
            <w:pPr>
              <w:spacing w:before="60" w:after="60"/>
              <w:jc w:val="both"/>
              <w:rPr>
                <w:b/>
                <w:sz w:val="22"/>
                <w:szCs w:val="22"/>
              </w:rPr>
            </w:pPr>
            <w:r w:rsidRPr="00A56930">
              <w:rPr>
                <w:b/>
                <w:sz w:val="22"/>
                <w:szCs w:val="22"/>
              </w:rPr>
              <w:t>KIKGEL Sp. z o.o.</w:t>
            </w:r>
          </w:p>
          <w:p w14:paraId="1BA097D2" w14:textId="77777777" w:rsidR="00125641" w:rsidRPr="00A56930" w:rsidRDefault="00125641" w:rsidP="00A56930">
            <w:pPr>
              <w:spacing w:before="60" w:after="60"/>
              <w:rPr>
                <w:bCs/>
                <w:sz w:val="22"/>
                <w:szCs w:val="22"/>
              </w:rPr>
            </w:pPr>
            <w:r w:rsidRPr="00A56930">
              <w:rPr>
                <w:bCs/>
                <w:sz w:val="22"/>
                <w:szCs w:val="22"/>
              </w:rPr>
              <w:t xml:space="preserve">ul. Skłodowskiej 7  </w:t>
            </w:r>
          </w:p>
          <w:p w14:paraId="7AED14FF" w14:textId="77777777" w:rsidR="00125641" w:rsidRPr="00A56930" w:rsidRDefault="00125641" w:rsidP="00A56930">
            <w:pPr>
              <w:spacing w:before="60" w:after="60"/>
              <w:rPr>
                <w:bCs/>
                <w:sz w:val="22"/>
                <w:szCs w:val="22"/>
              </w:rPr>
            </w:pPr>
            <w:r w:rsidRPr="00A56930">
              <w:rPr>
                <w:bCs/>
                <w:sz w:val="22"/>
                <w:szCs w:val="22"/>
              </w:rPr>
              <w:t>97-225 Ujazd</w:t>
            </w:r>
          </w:p>
          <w:p w14:paraId="106C27FE" w14:textId="77777777" w:rsidR="00125641" w:rsidRPr="00A56930" w:rsidRDefault="00125641" w:rsidP="00A56930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  <w:u w:val="single"/>
              </w:rPr>
              <w:t>Uzasadnienie wyboru</w:t>
            </w:r>
            <w:r w:rsidRPr="00A56930">
              <w:rPr>
                <w:sz w:val="22"/>
                <w:szCs w:val="22"/>
              </w:rPr>
              <w:t>:</w:t>
            </w:r>
          </w:p>
          <w:p w14:paraId="20470408" w14:textId="74C6598D" w:rsidR="00125641" w:rsidRPr="00A56930" w:rsidRDefault="00125641" w:rsidP="00A56930">
            <w:pPr>
              <w:pStyle w:val="Nagwek"/>
              <w:tabs>
                <w:tab w:val="clear" w:pos="4536"/>
                <w:tab w:val="clear" w:pos="9072"/>
              </w:tabs>
              <w:spacing w:before="60" w:after="60"/>
              <w:jc w:val="both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Jedyna złożona oferta, spełni</w:t>
            </w:r>
            <w:r w:rsidR="00A56930">
              <w:rPr>
                <w:sz w:val="22"/>
                <w:szCs w:val="22"/>
              </w:rPr>
              <w:t>a</w:t>
            </w:r>
            <w:r w:rsidRPr="00A56930">
              <w:rPr>
                <w:sz w:val="22"/>
                <w:szCs w:val="22"/>
              </w:rPr>
              <w:t xml:space="preserve"> wymagania SWZ.</w:t>
            </w:r>
          </w:p>
        </w:tc>
      </w:tr>
    </w:tbl>
    <w:p w14:paraId="43273A93" w14:textId="77777777" w:rsidR="00992FF5" w:rsidRPr="00A56930" w:rsidRDefault="00992FF5" w:rsidP="00B51A2B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A56930">
        <w:rPr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686"/>
        <w:gridCol w:w="2268"/>
        <w:gridCol w:w="1134"/>
      </w:tblGrid>
      <w:tr w:rsidR="00992FF5" w:rsidRPr="00A56930" w14:paraId="48D2D951" w14:textId="77777777" w:rsidTr="00A5693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FEDEEF" w14:textId="77777777" w:rsidR="00992FF5" w:rsidRPr="00A56930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A56930">
              <w:rPr>
                <w:bCs/>
                <w:sz w:val="22"/>
                <w:szCs w:val="22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BB663F" w14:textId="77777777" w:rsidR="00992FF5" w:rsidRPr="00A56930" w:rsidRDefault="00992FF5" w:rsidP="00F82C4B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A56930">
              <w:rPr>
                <w:bCs/>
                <w:sz w:val="22"/>
                <w:szCs w:val="22"/>
              </w:rPr>
              <w:t>Wykonawca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4E362F" w14:textId="77777777" w:rsidR="00992FF5" w:rsidRPr="00A56930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A56930">
              <w:rPr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8184DD" w14:textId="77777777" w:rsidR="00992FF5" w:rsidRPr="00A56930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2"/>
                <w:szCs w:val="22"/>
              </w:rPr>
            </w:pPr>
            <w:r w:rsidRPr="00A56930">
              <w:rPr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125641" w:rsidRPr="00A56930" w14:paraId="3B1D4607" w14:textId="77777777" w:rsidTr="00A5693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4583A" w14:textId="77777777" w:rsidR="00125641" w:rsidRPr="00A56930" w:rsidRDefault="00125641" w:rsidP="00EC0CB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6 - PAKIET 6 - SERWETA DO PORODU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B202" w14:textId="77777777" w:rsidR="00A56930" w:rsidRDefault="00A56930" w:rsidP="00A56930">
            <w:pPr>
              <w:rPr>
                <w:b/>
                <w:bCs/>
                <w:sz w:val="22"/>
                <w:szCs w:val="22"/>
              </w:rPr>
            </w:pPr>
            <w:r w:rsidRPr="00A56930">
              <w:rPr>
                <w:b/>
                <w:bCs/>
                <w:sz w:val="22"/>
                <w:szCs w:val="22"/>
              </w:rPr>
              <w:t xml:space="preserve">Konsorcjum: Citonet-Kraków Sp. </w:t>
            </w:r>
          </w:p>
          <w:p w14:paraId="39E892BA" w14:textId="60DAD3F0" w:rsidR="00A56930" w:rsidRPr="00A56930" w:rsidRDefault="00A56930" w:rsidP="00A56930">
            <w:pPr>
              <w:rPr>
                <w:b/>
                <w:bCs/>
                <w:sz w:val="22"/>
                <w:szCs w:val="22"/>
              </w:rPr>
            </w:pPr>
            <w:r w:rsidRPr="00A56930">
              <w:rPr>
                <w:b/>
                <w:bCs/>
                <w:sz w:val="22"/>
                <w:szCs w:val="22"/>
              </w:rPr>
              <w:t>z o.o. i Toruńskie Zakłady Materiałów Opatrunkowych S.A.</w:t>
            </w:r>
          </w:p>
          <w:p w14:paraId="2A51CF2D" w14:textId="77777777" w:rsidR="00A56930" w:rsidRPr="00A56930" w:rsidRDefault="00A56930" w:rsidP="00A56930">
            <w:pPr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 xml:space="preserve">ul. Gromadzka 52 </w:t>
            </w:r>
          </w:p>
          <w:p w14:paraId="1904118C" w14:textId="66D17026" w:rsidR="00125641" w:rsidRPr="00A56930" w:rsidRDefault="00A56930" w:rsidP="00A56930">
            <w:pPr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30-719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1E321" w14:textId="77777777" w:rsidR="00125641" w:rsidRPr="00A56930" w:rsidRDefault="00125641" w:rsidP="00EC0CB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33677" w14:textId="77777777" w:rsidR="00125641" w:rsidRPr="00A56930" w:rsidRDefault="00125641" w:rsidP="00EC0CB7">
            <w:pPr>
              <w:jc w:val="center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 xml:space="preserve">  500,00</w:t>
            </w:r>
          </w:p>
        </w:tc>
      </w:tr>
      <w:tr w:rsidR="00125641" w:rsidRPr="00A56930" w14:paraId="279565FD" w14:textId="77777777" w:rsidTr="00A5693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3CD47" w14:textId="77777777" w:rsidR="00125641" w:rsidRPr="00A56930" w:rsidRDefault="00125641" w:rsidP="00EC0CB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11 - PAKIET 11 -TAŚMY I SIATKI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FAFB" w14:textId="77777777" w:rsidR="00125641" w:rsidRPr="00A56930" w:rsidRDefault="00125641" w:rsidP="00EC0CB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A56930">
              <w:rPr>
                <w:b/>
                <w:bCs/>
                <w:sz w:val="22"/>
                <w:szCs w:val="22"/>
              </w:rPr>
              <w:t>Abiss Poland sp. z o.o.</w:t>
            </w:r>
          </w:p>
          <w:p w14:paraId="40C72F06" w14:textId="77777777" w:rsidR="00125641" w:rsidRPr="00A56930" w:rsidRDefault="00125641" w:rsidP="00EC0CB7">
            <w:pPr>
              <w:spacing w:line="276" w:lineRule="auto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ul. Bagrowa 1</w:t>
            </w:r>
          </w:p>
          <w:p w14:paraId="3463C9BB" w14:textId="77777777" w:rsidR="00125641" w:rsidRPr="00A56930" w:rsidRDefault="00125641" w:rsidP="00EC0CB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30-733 Kraków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EDF86" w14:textId="77777777" w:rsidR="00125641" w:rsidRPr="00A56930" w:rsidRDefault="00125641" w:rsidP="00EC0CB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21AA7" w14:textId="77777777" w:rsidR="00125641" w:rsidRPr="00A56930" w:rsidRDefault="00125641" w:rsidP="00EC0CB7">
            <w:pPr>
              <w:jc w:val="center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 xml:space="preserve">  500,00</w:t>
            </w:r>
          </w:p>
        </w:tc>
      </w:tr>
      <w:tr w:rsidR="00125641" w:rsidRPr="00A56930" w14:paraId="7C91C714" w14:textId="77777777" w:rsidTr="00A5693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67546" w14:textId="77777777" w:rsidR="00125641" w:rsidRPr="00A56930" w:rsidRDefault="00125641" w:rsidP="00EC0CB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12 - PAKIET 12 - PREPARAT W SPRAYU DO PIELĘGNACJI RAN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DDA84" w14:textId="77777777" w:rsidR="00125641" w:rsidRPr="00A56930" w:rsidRDefault="00125641" w:rsidP="00EC0CB7">
            <w:pPr>
              <w:spacing w:before="40" w:line="276" w:lineRule="auto"/>
              <w:rPr>
                <w:b/>
                <w:bCs/>
                <w:sz w:val="22"/>
                <w:szCs w:val="22"/>
              </w:rPr>
            </w:pPr>
            <w:r w:rsidRPr="00A56930">
              <w:rPr>
                <w:b/>
                <w:bCs/>
                <w:sz w:val="22"/>
                <w:szCs w:val="22"/>
              </w:rPr>
              <w:t>KIKGEL Sp. z o.o.</w:t>
            </w:r>
          </w:p>
          <w:p w14:paraId="3734DCDC" w14:textId="77777777" w:rsidR="00125641" w:rsidRPr="00A56930" w:rsidRDefault="00125641" w:rsidP="00EC0CB7">
            <w:pPr>
              <w:spacing w:line="276" w:lineRule="auto"/>
              <w:rPr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ul. Skłodowskiej 7</w:t>
            </w:r>
          </w:p>
          <w:p w14:paraId="0209B4C6" w14:textId="77777777" w:rsidR="00125641" w:rsidRPr="00A56930" w:rsidRDefault="00125641" w:rsidP="00EC0CB7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97-225 Ujazd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8C308" w14:textId="77777777" w:rsidR="00125641" w:rsidRPr="00A56930" w:rsidRDefault="00125641" w:rsidP="00EC0CB7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>1 - Cena - 500.00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DF1A" w14:textId="77777777" w:rsidR="00125641" w:rsidRPr="00A56930" w:rsidRDefault="00125641" w:rsidP="00EC0CB7">
            <w:pPr>
              <w:jc w:val="center"/>
              <w:rPr>
                <w:color w:val="000000"/>
                <w:sz w:val="22"/>
                <w:szCs w:val="22"/>
              </w:rPr>
            </w:pPr>
            <w:r w:rsidRPr="00A56930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14:paraId="539D66E7" w14:textId="77777777" w:rsidR="00A56930" w:rsidRDefault="00A56930" w:rsidP="00A56930">
      <w:pPr>
        <w:spacing w:after="160" w:line="278" w:lineRule="auto"/>
      </w:pPr>
    </w:p>
    <w:p w14:paraId="6744E637" w14:textId="0C24C132" w:rsidR="00A56930" w:rsidRPr="00C509A0" w:rsidRDefault="00A56930" w:rsidP="00A56930">
      <w:pPr>
        <w:spacing w:after="160" w:line="278" w:lineRule="auto"/>
      </w:pPr>
      <w:r w:rsidRPr="00C509A0">
        <w:t xml:space="preserve">W pozostałym zakresie treść </w:t>
      </w:r>
      <w:r>
        <w:t>ogłoszenia</w:t>
      </w:r>
      <w:r w:rsidRPr="00C509A0">
        <w:t xml:space="preserve"> o wyborze najkorzystniejszej oferty z dnia </w:t>
      </w:r>
      <w:r>
        <w:t>09.07.2026r.</w:t>
      </w:r>
      <w:r w:rsidRPr="00C509A0">
        <w:t xml:space="preserve"> pozostaje bez zmian.</w:t>
      </w:r>
    </w:p>
    <w:p w14:paraId="7E9EC773" w14:textId="735496F6" w:rsidR="008642B3" w:rsidRPr="00DF5371" w:rsidRDefault="008642B3" w:rsidP="00DF5371">
      <w:pPr>
        <w:spacing w:before="720" w:after="480" w:line="360" w:lineRule="auto"/>
        <w:ind w:left="3119" w:firstLine="425"/>
        <w:jc w:val="right"/>
      </w:pPr>
    </w:p>
    <w:sectPr w:rsidR="008642B3" w:rsidRPr="00DF5371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91ED0" w14:textId="77777777" w:rsidR="00FC7F4B" w:rsidRDefault="00FC7F4B">
      <w:r>
        <w:separator/>
      </w:r>
    </w:p>
  </w:endnote>
  <w:endnote w:type="continuationSeparator" w:id="0">
    <w:p w14:paraId="3093AFAB" w14:textId="77777777" w:rsidR="00FC7F4B" w:rsidRDefault="00FC7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A0F18" w14:textId="77777777" w:rsidR="00125641" w:rsidRDefault="001256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056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86F42" w14:textId="77777777" w:rsidR="00125641" w:rsidRDefault="00125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A0807" w14:textId="77777777" w:rsidR="00FC7F4B" w:rsidRDefault="00FC7F4B">
      <w:r>
        <w:separator/>
      </w:r>
    </w:p>
  </w:footnote>
  <w:footnote w:type="continuationSeparator" w:id="0">
    <w:p w14:paraId="316C0EAF" w14:textId="77777777" w:rsidR="00FC7F4B" w:rsidRDefault="00FC7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6165C" w14:textId="77777777" w:rsidR="00125641" w:rsidRDefault="001256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5B87B" w14:textId="77777777" w:rsidR="00125641" w:rsidRDefault="001256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DBBD3" w14:textId="77777777" w:rsidR="00125641" w:rsidRDefault="001256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7F4B"/>
    <w:rsid w:val="00022322"/>
    <w:rsid w:val="00042497"/>
    <w:rsid w:val="000C1E6F"/>
    <w:rsid w:val="000E4E56"/>
    <w:rsid w:val="00125641"/>
    <w:rsid w:val="001A1468"/>
    <w:rsid w:val="001B7815"/>
    <w:rsid w:val="001D1EEC"/>
    <w:rsid w:val="00211A34"/>
    <w:rsid w:val="00281802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56930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F5371"/>
    <w:rsid w:val="00E30B2D"/>
    <w:rsid w:val="00E31CD4"/>
    <w:rsid w:val="00E45521"/>
    <w:rsid w:val="00E62859"/>
    <w:rsid w:val="00E85D70"/>
    <w:rsid w:val="00F223E4"/>
    <w:rsid w:val="00F33C66"/>
    <w:rsid w:val="00F82C4B"/>
    <w:rsid w:val="00F960D7"/>
    <w:rsid w:val="00FB7F50"/>
    <w:rsid w:val="00FC7F4B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F9BCBD"/>
  <w15:chartTrackingRefBased/>
  <w15:docId w15:val="{46E7BF4F-7A3C-4C19-A1E1-A5C41184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5</cp:revision>
  <cp:lastPrinted>1899-12-31T23:00:00Z</cp:lastPrinted>
  <dcterms:created xsi:type="dcterms:W3CDTF">2026-07-13T07:58:00Z</dcterms:created>
  <dcterms:modified xsi:type="dcterms:W3CDTF">2026-07-13T12:30:00Z</dcterms:modified>
</cp:coreProperties>
</file>