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229E1" w14:textId="1960E07E" w:rsidR="00FC3264" w:rsidRPr="00DB2F76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DB2F76">
        <w:rPr>
          <w:rFonts w:cs="Arial"/>
          <w:i w:val="0"/>
          <w:sz w:val="20"/>
        </w:rPr>
        <w:t>Załącznik nr</w:t>
      </w:r>
      <w:r w:rsidR="001E354E">
        <w:rPr>
          <w:rFonts w:cs="Arial"/>
          <w:i w:val="0"/>
          <w:sz w:val="20"/>
        </w:rPr>
        <w:t xml:space="preserve"> </w:t>
      </w:r>
      <w:r w:rsidRPr="00DB2F76">
        <w:rPr>
          <w:rFonts w:cs="Arial"/>
          <w:i w:val="0"/>
          <w:sz w:val="20"/>
        </w:rPr>
        <w:t>1</w:t>
      </w:r>
      <w:r w:rsidR="009334C1" w:rsidRPr="00DB2F76">
        <w:rPr>
          <w:rFonts w:cs="Arial"/>
          <w:i w:val="0"/>
          <w:sz w:val="20"/>
        </w:rPr>
        <w:t xml:space="preserve"> do S</w:t>
      </w:r>
      <w:r w:rsidR="008A1271" w:rsidRPr="00DB2F76">
        <w:rPr>
          <w:rFonts w:cs="Arial"/>
          <w:i w:val="0"/>
          <w:sz w:val="20"/>
        </w:rPr>
        <w:t>WZ</w:t>
      </w:r>
    </w:p>
    <w:p w14:paraId="0C1D5384" w14:textId="77777777" w:rsidR="00FC5BB6" w:rsidRDefault="00FC5BB6" w:rsidP="00FC5BB6"/>
    <w:p w14:paraId="5C1999F6" w14:textId="77777777" w:rsidR="00DB2F76" w:rsidRPr="00DB2F76" w:rsidRDefault="00DB2F76" w:rsidP="00FC5BB6"/>
    <w:p w14:paraId="5D34563F" w14:textId="77777777" w:rsidR="00D76554" w:rsidRPr="00DB2F76" w:rsidRDefault="00D76554" w:rsidP="00FC3264">
      <w:pPr>
        <w:jc w:val="center"/>
        <w:rPr>
          <w:rFonts w:ascii="Arial" w:hAnsi="Arial" w:cs="Arial"/>
          <w:sz w:val="22"/>
          <w:szCs w:val="22"/>
        </w:rPr>
      </w:pPr>
    </w:p>
    <w:p w14:paraId="3BDD8D99" w14:textId="77777777" w:rsidR="00FC3264" w:rsidRPr="00DB2F76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>/wzór/</w:t>
      </w:r>
    </w:p>
    <w:p w14:paraId="3D8DF0D6" w14:textId="77777777" w:rsidR="00FC3264" w:rsidRPr="00DB2F76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DB2F76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095D1BCF" w14:textId="77777777" w:rsidR="00D76554" w:rsidRPr="00DB2F76" w:rsidRDefault="00D7655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54009469" w14:textId="77777777" w:rsidR="00576195" w:rsidRPr="00DB2F76" w:rsidRDefault="00576195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354A7389" w14:textId="77777777" w:rsidR="009334C1" w:rsidRPr="00DB2F76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043F1E1F" w14:textId="77777777" w:rsidR="009334C1" w:rsidRPr="00DB2F76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  <w:vertAlign w:val="superscript"/>
        </w:rPr>
        <w:t>1</w:t>
      </w:r>
      <w:r w:rsidRPr="00DB2F76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4734C74" w14:textId="77777777" w:rsidR="009334C1" w:rsidRPr="00DB2F76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5648B2AA" w14:textId="77777777" w:rsidR="009334C1" w:rsidRPr="00DB2F76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3DFB0A43" w14:textId="77777777" w:rsidR="009334C1" w:rsidRPr="00DB2F76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62C57265" w14:textId="77777777" w:rsidR="009334C1" w:rsidRPr="00DB2F76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4BC28686" w14:textId="77777777" w:rsidR="009334C1" w:rsidRPr="00DB2F76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0AFA9DC" w14:textId="77777777" w:rsidR="002935BD" w:rsidRPr="00DB2F76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 xml:space="preserve">Wykonawca jest </w:t>
      </w:r>
      <w:r w:rsidRPr="00DB2F76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DB2F76">
        <w:rPr>
          <w:rFonts w:ascii="Arial" w:hAnsi="Arial" w:cs="Arial"/>
          <w:sz w:val="22"/>
          <w:szCs w:val="22"/>
        </w:rPr>
        <w:t xml:space="preserve">*** </w:t>
      </w:r>
      <w:r w:rsidRPr="00DB2F76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E1414F7" w14:textId="77777777" w:rsidR="002935BD" w:rsidRPr="00DB2F76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137542D8" w14:textId="77777777" w:rsidR="009334C1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DB2F76">
        <w:rPr>
          <w:rStyle w:val="Odwoanieprzypisudolnego"/>
          <w:rFonts w:ascii="Arial" w:hAnsi="Arial" w:cs="Arial"/>
          <w:i/>
        </w:rPr>
        <w:footnoteRef/>
      </w:r>
      <w:r w:rsidRPr="00DB2F76">
        <w:rPr>
          <w:rFonts w:ascii="Arial" w:hAnsi="Arial" w:cs="Arial"/>
          <w:i/>
        </w:rPr>
        <w:t xml:space="preserve">w przypadku składania oferty przez </w:t>
      </w:r>
      <w:r w:rsidRPr="00DB2F76">
        <w:rPr>
          <w:rFonts w:ascii="Arial" w:hAnsi="Arial" w:cs="Arial"/>
          <w:b/>
          <w:i/>
        </w:rPr>
        <w:t>podmioty występujące wspólnie</w:t>
      </w:r>
      <w:r w:rsidRPr="00DB2F76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149201E8" w14:textId="77777777" w:rsidR="00DB2F76" w:rsidRPr="00DB2F76" w:rsidRDefault="00DB2F76" w:rsidP="009334C1">
      <w:pPr>
        <w:pStyle w:val="Tekstprzypisudolnego"/>
        <w:jc w:val="both"/>
        <w:rPr>
          <w:rFonts w:ascii="Arial" w:hAnsi="Arial" w:cs="Arial"/>
          <w:i/>
        </w:rPr>
      </w:pPr>
    </w:p>
    <w:p w14:paraId="405FE5EA" w14:textId="77777777" w:rsidR="00E63DCE" w:rsidRPr="00DB2F76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3A042A89" w14:textId="77777777" w:rsidR="00DB2F76" w:rsidRDefault="009334C1" w:rsidP="00540889">
      <w:pPr>
        <w:pStyle w:val="Akapitzlist"/>
        <w:ind w:left="0"/>
        <w:jc w:val="both"/>
        <w:rPr>
          <w:rFonts w:ascii="Arial" w:hAnsi="Arial" w:cs="Arial"/>
          <w:sz w:val="22"/>
        </w:rPr>
      </w:pPr>
      <w:r w:rsidRPr="00DB2F76">
        <w:rPr>
          <w:rFonts w:ascii="Arial" w:hAnsi="Arial" w:cs="Arial"/>
          <w:sz w:val="22"/>
        </w:rPr>
        <w:t>W związku z ogłoszeniem postępowania na</w:t>
      </w:r>
      <w:r w:rsidR="00DB2F76" w:rsidRPr="00DB2F76">
        <w:rPr>
          <w:rFonts w:ascii="Arial" w:hAnsi="Arial" w:cs="Arial"/>
          <w:sz w:val="22"/>
        </w:rPr>
        <w:t>:</w:t>
      </w:r>
    </w:p>
    <w:p w14:paraId="4CE08C28" w14:textId="77777777" w:rsidR="00DB2F76" w:rsidRPr="00DB2F76" w:rsidRDefault="00DB2F76" w:rsidP="00540889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5D6DB1D2" w14:textId="06F802E0" w:rsidR="00DB2F76" w:rsidRPr="00DB2F76" w:rsidRDefault="00DB2F76" w:rsidP="00DB2F76">
      <w:pPr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 w:rsidRPr="00DB2F76">
        <w:rPr>
          <w:rFonts w:ascii="Arial" w:eastAsia="Calibri" w:hAnsi="Arial" w:cs="Arial"/>
          <w:b/>
          <w:bCs/>
          <w:i/>
          <w:iCs/>
          <w:sz w:val="22"/>
          <w:szCs w:val="22"/>
        </w:rPr>
        <w:t xml:space="preserve">Opracowanie </w:t>
      </w:r>
      <w:r w:rsidR="001E354E">
        <w:rPr>
          <w:rFonts w:ascii="Arial" w:eastAsia="Calibri" w:hAnsi="Arial" w:cs="Arial"/>
          <w:b/>
          <w:bCs/>
          <w:i/>
          <w:iCs/>
          <w:sz w:val="22"/>
          <w:szCs w:val="22"/>
        </w:rPr>
        <w:t xml:space="preserve">dokumentacji </w:t>
      </w:r>
      <w:r w:rsidRPr="00DB2F76">
        <w:rPr>
          <w:rFonts w:ascii="Arial" w:eastAsia="Calibri" w:hAnsi="Arial" w:cs="Arial"/>
          <w:b/>
          <w:bCs/>
          <w:i/>
          <w:iCs/>
          <w:sz w:val="22"/>
          <w:szCs w:val="22"/>
        </w:rPr>
        <w:t>projekt</w:t>
      </w:r>
      <w:r w:rsidR="001E354E">
        <w:rPr>
          <w:rFonts w:ascii="Arial" w:eastAsia="Calibri" w:hAnsi="Arial" w:cs="Arial"/>
          <w:b/>
          <w:bCs/>
          <w:i/>
          <w:iCs/>
          <w:sz w:val="22"/>
          <w:szCs w:val="22"/>
        </w:rPr>
        <w:t>owej</w:t>
      </w:r>
      <w:r w:rsidRPr="00DB2F76">
        <w:rPr>
          <w:rFonts w:ascii="Arial" w:eastAsia="Calibri" w:hAnsi="Arial" w:cs="Arial"/>
          <w:b/>
          <w:bCs/>
          <w:i/>
          <w:iCs/>
          <w:sz w:val="22"/>
          <w:szCs w:val="22"/>
        </w:rPr>
        <w:t xml:space="preserve"> modernizacji budynku </w:t>
      </w:r>
      <w:r w:rsidR="001E354E">
        <w:rPr>
          <w:rFonts w:ascii="Arial" w:eastAsia="Calibri" w:hAnsi="Arial" w:cs="Arial"/>
          <w:b/>
          <w:bCs/>
          <w:i/>
          <w:iCs/>
          <w:sz w:val="22"/>
          <w:szCs w:val="22"/>
        </w:rPr>
        <w:t xml:space="preserve">Collegium Polonicum </w:t>
      </w:r>
      <w:r w:rsidR="001E354E">
        <w:rPr>
          <w:rFonts w:ascii="Arial" w:eastAsia="Calibri" w:hAnsi="Arial" w:cs="Arial"/>
          <w:b/>
          <w:bCs/>
          <w:i/>
          <w:iCs/>
          <w:sz w:val="22"/>
          <w:szCs w:val="22"/>
        </w:rPr>
        <w:br/>
      </w:r>
      <w:r w:rsidR="001E354E">
        <w:rPr>
          <w:rFonts w:ascii="Arial" w:eastAsia="Calibri" w:hAnsi="Arial" w:cs="Arial"/>
          <w:b/>
          <w:bCs/>
          <w:i/>
          <w:iCs/>
          <w:sz w:val="22"/>
          <w:szCs w:val="22"/>
        </w:rPr>
        <w:t xml:space="preserve">w </w:t>
      </w:r>
      <w:r w:rsidR="001E354E" w:rsidRPr="00DB2F76">
        <w:rPr>
          <w:rFonts w:ascii="Arial" w:eastAsia="Calibri" w:hAnsi="Arial" w:cs="Arial"/>
          <w:b/>
          <w:bCs/>
          <w:i/>
          <w:iCs/>
          <w:sz w:val="22"/>
          <w:szCs w:val="22"/>
        </w:rPr>
        <w:t xml:space="preserve">Słubicach </w:t>
      </w:r>
      <w:r w:rsidRPr="00DB2F76">
        <w:rPr>
          <w:rFonts w:ascii="Arial" w:eastAsia="Calibri" w:hAnsi="Arial" w:cs="Arial"/>
          <w:b/>
          <w:bCs/>
          <w:i/>
          <w:iCs/>
          <w:sz w:val="22"/>
          <w:szCs w:val="22"/>
        </w:rPr>
        <w:t>z przystosowaniem do aktualnych wymagań w zakresie ochrony przeciwpożarowej wraz z uzyskaniem pozwolenia na budowę</w:t>
      </w:r>
    </w:p>
    <w:p w14:paraId="544BB694" w14:textId="77777777" w:rsidR="00DB2F76" w:rsidRDefault="00DB2F76" w:rsidP="00540889">
      <w:pPr>
        <w:pStyle w:val="Akapitzlist"/>
        <w:ind w:left="0"/>
        <w:jc w:val="both"/>
        <w:rPr>
          <w:rFonts w:ascii="Arial" w:hAnsi="Arial" w:cs="Arial"/>
          <w:color w:val="FF0000"/>
          <w:sz w:val="22"/>
        </w:rPr>
      </w:pPr>
    </w:p>
    <w:p w14:paraId="77A83E2E" w14:textId="77777777" w:rsidR="00DB2F76" w:rsidRDefault="00DB2F76" w:rsidP="00540889">
      <w:pPr>
        <w:pStyle w:val="Akapitzlist"/>
        <w:ind w:left="0"/>
        <w:jc w:val="both"/>
        <w:rPr>
          <w:rFonts w:ascii="Arial" w:hAnsi="Arial" w:cs="Arial"/>
          <w:color w:val="FF0000"/>
          <w:sz w:val="22"/>
        </w:rPr>
      </w:pPr>
    </w:p>
    <w:p w14:paraId="0C665291" w14:textId="77777777" w:rsidR="00441851" w:rsidRPr="00DB2F76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DB2F76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DB2F76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DB2F76">
        <w:rPr>
          <w:rFonts w:ascii="Arial" w:hAnsi="Arial" w:cs="Arial"/>
          <w:i/>
          <w:sz w:val="22"/>
          <w:szCs w:val="22"/>
        </w:rPr>
        <w:t>(niepotrzebne skreślić)</w:t>
      </w:r>
      <w:r w:rsidRPr="00DB2F76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C7A2EDC" w14:textId="77777777" w:rsidR="00441851" w:rsidRPr="00DB2F7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B2F76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B2F76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66491E1" w14:textId="77777777" w:rsidR="00441851" w:rsidRPr="00DB2F7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5B3D240D" w14:textId="77777777" w:rsidR="00FC5BB6" w:rsidRPr="00DB2F76" w:rsidRDefault="00FC5BB6" w:rsidP="00FC5BB6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>Oferujemy wykonanie przedmiotu zamówienia zgodnie z wymaganiami określonymi w SWZ</w:t>
      </w:r>
      <w:r w:rsidRPr="00DB2F76">
        <w:rPr>
          <w:rFonts w:ascii="Arial" w:hAnsi="Arial" w:cs="Arial"/>
          <w:bCs/>
          <w:sz w:val="22"/>
          <w:szCs w:val="22"/>
        </w:rPr>
        <w:t xml:space="preserve"> </w:t>
      </w:r>
      <w:r w:rsidRPr="00DB2F76">
        <w:rPr>
          <w:rFonts w:ascii="Arial" w:hAnsi="Arial" w:cs="Arial"/>
          <w:sz w:val="22"/>
          <w:szCs w:val="22"/>
        </w:rPr>
        <w:t xml:space="preserve">za </w:t>
      </w:r>
    </w:p>
    <w:p w14:paraId="539CF338" w14:textId="77777777" w:rsidR="00FC5BB6" w:rsidRPr="00DB2F76" w:rsidRDefault="004E5DFF" w:rsidP="00FC5BB6">
      <w:pPr>
        <w:suppressAutoHyphens/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>cenę:</w:t>
      </w:r>
    </w:p>
    <w:p w14:paraId="472B85C8" w14:textId="77777777" w:rsidR="00D76554" w:rsidRPr="00DB2F76" w:rsidRDefault="00D76554" w:rsidP="004E5DFF">
      <w:pPr>
        <w:tabs>
          <w:tab w:val="left" w:pos="360"/>
        </w:tabs>
        <w:ind w:left="284" w:right="-648"/>
        <w:jc w:val="center"/>
        <w:rPr>
          <w:rFonts w:ascii="Arial" w:hAnsi="Arial" w:cs="Arial"/>
          <w:b/>
          <w:lang w:eastAsia="x-none"/>
        </w:rPr>
      </w:pPr>
    </w:p>
    <w:p w14:paraId="6BB82CB6" w14:textId="77777777" w:rsidR="00305124" w:rsidRPr="00DB2F76" w:rsidRDefault="004E5DFF" w:rsidP="004E5DFF">
      <w:pPr>
        <w:tabs>
          <w:tab w:val="left" w:pos="360"/>
        </w:tabs>
        <w:ind w:left="284" w:right="-648"/>
        <w:jc w:val="center"/>
        <w:rPr>
          <w:rFonts w:ascii="Arial" w:hAnsi="Arial" w:cs="Arial"/>
          <w:b/>
          <w:bCs/>
          <w:szCs w:val="22"/>
        </w:rPr>
      </w:pPr>
      <w:r w:rsidRPr="00DB2F76">
        <w:rPr>
          <w:rFonts w:ascii="Arial" w:hAnsi="Arial" w:cs="Arial"/>
          <w:b/>
          <w:lang w:eastAsia="x-none"/>
        </w:rPr>
        <w:t xml:space="preserve">RAZEM BRUTTO …………………………..PLN, </w:t>
      </w:r>
      <w:r w:rsidR="00305124" w:rsidRPr="00DB2F76">
        <w:rPr>
          <w:rFonts w:ascii="Arial" w:hAnsi="Arial" w:cs="Arial"/>
          <w:b/>
          <w:bCs/>
          <w:szCs w:val="22"/>
        </w:rPr>
        <w:t>w tym:</w:t>
      </w:r>
    </w:p>
    <w:p w14:paraId="139820E8" w14:textId="77777777" w:rsidR="004E5DFF" w:rsidRPr="00DB2F76" w:rsidRDefault="004E5DFF" w:rsidP="004E5DFF">
      <w:pPr>
        <w:tabs>
          <w:tab w:val="left" w:pos="360"/>
        </w:tabs>
        <w:ind w:left="284" w:right="-648"/>
        <w:jc w:val="center"/>
        <w:rPr>
          <w:rFonts w:ascii="Arial" w:hAnsi="Arial" w:cs="Arial"/>
          <w:b/>
          <w:bCs/>
          <w:szCs w:val="22"/>
        </w:rPr>
      </w:pPr>
    </w:p>
    <w:p w14:paraId="4E330F37" w14:textId="77777777" w:rsidR="00305124" w:rsidRPr="00DB2F76" w:rsidRDefault="00305124" w:rsidP="00305124">
      <w:pPr>
        <w:pStyle w:val="Tekstpodstawowy3"/>
        <w:numPr>
          <w:ilvl w:val="0"/>
          <w:numId w:val="35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>kwota …………………………</w:t>
      </w:r>
      <w:r w:rsidRPr="00DB2F76">
        <w:rPr>
          <w:rFonts w:ascii="Arial" w:hAnsi="Arial" w:cs="Arial"/>
          <w:b/>
          <w:sz w:val="22"/>
          <w:szCs w:val="22"/>
        </w:rPr>
        <w:t xml:space="preserve"> zł </w:t>
      </w:r>
      <w:r w:rsidR="004E5DFF" w:rsidRPr="00DB2F76">
        <w:rPr>
          <w:rFonts w:ascii="Arial" w:hAnsi="Arial" w:cs="Arial"/>
          <w:b/>
          <w:sz w:val="22"/>
          <w:szCs w:val="22"/>
        </w:rPr>
        <w:t xml:space="preserve">netto + VAT </w:t>
      </w:r>
      <w:r w:rsidR="004E5DFF" w:rsidRPr="00DB2F76">
        <w:rPr>
          <w:rFonts w:ascii="Arial" w:hAnsi="Arial" w:cs="Arial"/>
          <w:bCs/>
          <w:sz w:val="22"/>
          <w:szCs w:val="22"/>
        </w:rPr>
        <w:t>………..</w:t>
      </w:r>
      <w:r w:rsidR="004E5DFF" w:rsidRPr="00DB2F76">
        <w:rPr>
          <w:rFonts w:ascii="Arial" w:hAnsi="Arial" w:cs="Arial"/>
          <w:b/>
          <w:sz w:val="22"/>
          <w:szCs w:val="22"/>
        </w:rPr>
        <w:t xml:space="preserve"> zł = </w:t>
      </w:r>
      <w:r w:rsidR="004E5DFF" w:rsidRPr="00DB2F76">
        <w:rPr>
          <w:rFonts w:ascii="Arial" w:hAnsi="Arial" w:cs="Arial"/>
          <w:bCs/>
          <w:sz w:val="22"/>
          <w:szCs w:val="22"/>
        </w:rPr>
        <w:t>……….…………..</w:t>
      </w:r>
      <w:r w:rsidR="004E5DFF" w:rsidRPr="00DB2F76">
        <w:rPr>
          <w:rFonts w:ascii="Arial" w:hAnsi="Arial" w:cs="Arial"/>
          <w:b/>
          <w:sz w:val="22"/>
          <w:szCs w:val="22"/>
        </w:rPr>
        <w:t xml:space="preserve"> zł </w:t>
      </w:r>
      <w:r w:rsidRPr="00DB2F76">
        <w:rPr>
          <w:rFonts w:ascii="Arial" w:hAnsi="Arial" w:cs="Arial"/>
          <w:b/>
          <w:sz w:val="22"/>
          <w:szCs w:val="22"/>
        </w:rPr>
        <w:t>brutto</w:t>
      </w:r>
      <w:r w:rsidRPr="00DB2F76">
        <w:rPr>
          <w:rFonts w:ascii="Arial" w:hAnsi="Arial" w:cs="Arial"/>
          <w:sz w:val="22"/>
          <w:szCs w:val="22"/>
        </w:rPr>
        <w:t xml:space="preserve"> stanowi wynagrodzenie łączne za wykonanie całego przedmiotu umowy z wyłączeniem nadzoru autorskiego, </w:t>
      </w:r>
    </w:p>
    <w:p w14:paraId="17DB8DE5" w14:textId="77777777" w:rsidR="00305124" w:rsidRDefault="004E5DFF" w:rsidP="00305124">
      <w:pPr>
        <w:pStyle w:val="Tekstpodstawowy3"/>
        <w:numPr>
          <w:ilvl w:val="0"/>
          <w:numId w:val="35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>kwota …………………………</w:t>
      </w:r>
      <w:r w:rsidRPr="00DB2F76">
        <w:rPr>
          <w:rFonts w:ascii="Arial" w:hAnsi="Arial" w:cs="Arial"/>
          <w:b/>
          <w:sz w:val="22"/>
          <w:szCs w:val="22"/>
        </w:rPr>
        <w:t xml:space="preserve"> zł netto + VAT </w:t>
      </w:r>
      <w:r w:rsidRPr="00DB2F76">
        <w:rPr>
          <w:rFonts w:ascii="Arial" w:hAnsi="Arial" w:cs="Arial"/>
          <w:bCs/>
          <w:sz w:val="22"/>
          <w:szCs w:val="22"/>
        </w:rPr>
        <w:t>………..</w:t>
      </w:r>
      <w:r w:rsidRPr="00DB2F76">
        <w:rPr>
          <w:rFonts w:ascii="Arial" w:hAnsi="Arial" w:cs="Arial"/>
          <w:b/>
          <w:sz w:val="22"/>
          <w:szCs w:val="22"/>
        </w:rPr>
        <w:t xml:space="preserve"> zł = </w:t>
      </w:r>
      <w:r w:rsidRPr="00DB2F76">
        <w:rPr>
          <w:rFonts w:ascii="Arial" w:hAnsi="Arial" w:cs="Arial"/>
          <w:bCs/>
          <w:sz w:val="22"/>
          <w:szCs w:val="22"/>
        </w:rPr>
        <w:t>……….…………..</w:t>
      </w:r>
      <w:r w:rsidRPr="00DB2F76">
        <w:rPr>
          <w:rFonts w:ascii="Arial" w:hAnsi="Arial" w:cs="Arial"/>
          <w:b/>
          <w:sz w:val="22"/>
          <w:szCs w:val="22"/>
        </w:rPr>
        <w:t xml:space="preserve"> zł brutto</w:t>
      </w:r>
      <w:r w:rsidRPr="00DB2F76">
        <w:rPr>
          <w:rFonts w:ascii="Arial" w:hAnsi="Arial" w:cs="Arial"/>
          <w:sz w:val="22"/>
          <w:szCs w:val="22"/>
        </w:rPr>
        <w:t xml:space="preserve"> </w:t>
      </w:r>
      <w:r w:rsidR="00305124" w:rsidRPr="00DB2F76">
        <w:rPr>
          <w:rFonts w:ascii="Arial" w:hAnsi="Arial" w:cs="Arial"/>
          <w:sz w:val="22"/>
          <w:szCs w:val="22"/>
        </w:rPr>
        <w:t xml:space="preserve">stanowi wynagrodzenie za nadzór autorski. </w:t>
      </w:r>
    </w:p>
    <w:p w14:paraId="5CDF46A8" w14:textId="77777777" w:rsidR="00DB2F76" w:rsidRDefault="00DB2F76" w:rsidP="00DB2F76">
      <w:pPr>
        <w:pStyle w:val="Tekstpodstawowy3"/>
        <w:spacing w:after="0"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7CA68B45" w14:textId="77777777" w:rsidR="00DB2F76" w:rsidRDefault="00DB2F76" w:rsidP="00DB2F76">
      <w:pPr>
        <w:pStyle w:val="Tekstpodstawowy3"/>
        <w:spacing w:after="0"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1C39DA05" w14:textId="77777777" w:rsidR="00DB2F76" w:rsidRDefault="00DB2F76" w:rsidP="00DB2F76">
      <w:pPr>
        <w:pStyle w:val="Tekstpodstawowy3"/>
        <w:spacing w:after="0"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726DA058" w14:textId="77777777" w:rsidR="00DB2F76" w:rsidRDefault="00DB2F76" w:rsidP="00DB2F76">
      <w:pPr>
        <w:pStyle w:val="Tekstpodstawowy3"/>
        <w:spacing w:after="0"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72AD4873" w14:textId="77777777" w:rsidR="00441851" w:rsidRPr="00DB2F76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DB2F76">
        <w:rPr>
          <w:rFonts w:ascii="Arial" w:hAnsi="Arial" w:cs="Arial"/>
          <w:b/>
          <w:bCs/>
          <w:sz w:val="16"/>
          <w:szCs w:val="16"/>
          <w:lang w:val="pl-PL"/>
        </w:rPr>
        <w:lastRenderedPageBreak/>
        <w:t>*</w:t>
      </w:r>
      <w:r w:rsidRPr="00DB2F7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DB2F7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DB2F76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DB2F76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DB2F76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DB2F76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DB2F76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DB2F76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DB2F76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7CC166F9" w14:textId="77777777" w:rsidR="00441851" w:rsidRPr="00DB2F76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DB2F76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DB2F76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29860C2" w14:textId="77777777" w:rsidR="00441851" w:rsidRPr="00DB2F76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DB2F76">
        <w:rPr>
          <w:rFonts w:ascii="Arial" w:hAnsi="Arial" w:cs="Arial"/>
          <w:i/>
          <w:sz w:val="14"/>
          <w:szCs w:val="16"/>
        </w:rPr>
        <w:t xml:space="preserve">W tym </w:t>
      </w:r>
      <w:r w:rsidRPr="00DB2F7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DB2F7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DB2F76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DB2F76">
        <w:rPr>
          <w:rFonts w:ascii="Arial" w:hAnsi="Arial" w:cs="Arial"/>
          <w:bCs/>
          <w:i/>
          <w:sz w:val="14"/>
          <w:szCs w:val="16"/>
        </w:rPr>
        <w:t>RAZEM NETT</w:t>
      </w:r>
      <w:r w:rsidRPr="00DB2F76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DB2F76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4AC4C785" w14:textId="77777777" w:rsidR="00441851" w:rsidRPr="00DB2F76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DB2F7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DB2F76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DB2F7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DB2F76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DB2F76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DB2F76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DB2F76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DB2F76" w14:paraId="1B5A6B3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7195F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DB2F7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54C78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DB2F7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DB2F7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DB2F7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DB2F7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37447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DB2F7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0BC14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DB2F7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C47DF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DB2F7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DB2F7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DB2F7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E128C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DB2F7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DB2F76" w14:paraId="774CFD3F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D519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2229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3EF6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2276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BA19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1185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DB2F76" w14:paraId="1A511B33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433C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3DA0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DB06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33BFD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2557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3893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DB2F76" w14:paraId="7F7AA158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D250E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DB2F7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6666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A0C2881" w14:textId="77777777" w:rsidR="00441851" w:rsidRPr="00DB2F7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1E8CADEC" w14:textId="77777777" w:rsidR="00441851" w:rsidRPr="00DB2F76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DB2F7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5F90171" w14:textId="77777777" w:rsidR="0054297B" w:rsidRPr="00DB2F76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0CB90334" w14:textId="77777777" w:rsidR="00FC5BB6" w:rsidRPr="00FB1A92" w:rsidRDefault="00FC5BB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0BC8961" w14:textId="77777777" w:rsidR="000B6D3E" w:rsidRPr="00DB2F76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>Oświadczamy, że:</w:t>
      </w:r>
    </w:p>
    <w:p w14:paraId="2F4C0B2C" w14:textId="4414B411" w:rsidR="000B6D3E" w:rsidRPr="00DB2F76" w:rsidRDefault="00F21152" w:rsidP="00F21152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0B6D3E" w:rsidRPr="00DB2F76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>
        <w:rPr>
          <w:rFonts w:ascii="Arial" w:hAnsi="Arial" w:cs="Arial"/>
          <w:sz w:val="22"/>
          <w:szCs w:val="22"/>
        </w:rPr>
        <w:t xml:space="preserve"> </w:t>
      </w:r>
      <w:r w:rsidR="000B6D3E" w:rsidRPr="00DB2F76">
        <w:rPr>
          <w:rFonts w:ascii="Arial" w:hAnsi="Arial" w:cs="Arial"/>
          <w:sz w:val="22"/>
          <w:szCs w:val="22"/>
        </w:rPr>
        <w:t>warunki w niej zawarte,</w:t>
      </w:r>
    </w:p>
    <w:p w14:paraId="509C7766" w14:textId="6D374FE5" w:rsidR="000B6D3E" w:rsidRPr="00DB2F76" w:rsidRDefault="00F21152" w:rsidP="00F21152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0B6D3E" w:rsidRPr="00DB2F76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>
        <w:rPr>
          <w:rFonts w:ascii="Arial" w:hAnsi="Arial" w:cs="Arial"/>
          <w:sz w:val="22"/>
          <w:szCs w:val="22"/>
        </w:rPr>
        <w:t xml:space="preserve"> n</w:t>
      </w:r>
      <w:r w:rsidR="000B6D3E" w:rsidRPr="00DB2F76">
        <w:rPr>
          <w:rFonts w:ascii="Arial" w:hAnsi="Arial" w:cs="Arial"/>
          <w:sz w:val="22"/>
          <w:szCs w:val="22"/>
        </w:rPr>
        <w:t>iniejszej oferty</w:t>
      </w:r>
      <w:r w:rsidR="003902A3">
        <w:rPr>
          <w:rFonts w:ascii="Arial" w:hAnsi="Arial" w:cs="Arial"/>
          <w:sz w:val="22"/>
          <w:szCs w:val="22"/>
        </w:rPr>
        <w:t>,</w:t>
      </w:r>
    </w:p>
    <w:p w14:paraId="1D9D7400" w14:textId="052CC9CF" w:rsidR="000B6D3E" w:rsidRPr="00DB2F76" w:rsidRDefault="000B6D3E" w:rsidP="003902A3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 xml:space="preserve">-  </w:t>
      </w:r>
      <w:r w:rsidRPr="00DB2F76">
        <w:rPr>
          <w:rFonts w:ascii="Arial" w:hAnsi="Arial" w:cs="Arial"/>
          <w:sz w:val="22"/>
        </w:rPr>
        <w:t>uważamy się za związanych niniejszą ofertą na czas wskazany w SWZ</w:t>
      </w:r>
      <w:r w:rsidR="003902A3">
        <w:rPr>
          <w:rFonts w:ascii="Arial" w:hAnsi="Arial" w:cs="Arial"/>
          <w:sz w:val="22"/>
        </w:rPr>
        <w:t>,</w:t>
      </w:r>
    </w:p>
    <w:p w14:paraId="0FC68E3E" w14:textId="236ADF4D" w:rsidR="003902A3" w:rsidRDefault="000B6D3E" w:rsidP="003902A3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  <w:r w:rsidR="003902A3">
        <w:rPr>
          <w:rFonts w:ascii="Arial" w:hAnsi="Arial" w:cs="Arial"/>
          <w:sz w:val="22"/>
          <w:szCs w:val="22"/>
        </w:rPr>
        <w:t xml:space="preserve"> </w:t>
      </w:r>
      <w:r w:rsidRPr="00DB2F76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</w:t>
      </w:r>
      <w:r w:rsidR="003902A3">
        <w:rPr>
          <w:rFonts w:ascii="Arial" w:hAnsi="Arial" w:cs="Arial"/>
          <w:sz w:val="22"/>
          <w:szCs w:val="22"/>
        </w:rPr>
        <w:t>,</w:t>
      </w:r>
    </w:p>
    <w:p w14:paraId="3D7D2769" w14:textId="5D6EC6EC" w:rsidR="00FC3264" w:rsidRDefault="000B6D3E" w:rsidP="003902A3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>-</w:t>
      </w:r>
      <w:r w:rsidR="003902A3">
        <w:rPr>
          <w:rFonts w:ascii="Arial" w:hAnsi="Arial" w:cs="Arial"/>
          <w:sz w:val="22"/>
          <w:szCs w:val="22"/>
        </w:rPr>
        <w:t xml:space="preserve"> </w:t>
      </w:r>
      <w:r w:rsidR="00FC3264" w:rsidRPr="00DB2F76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902A3">
        <w:rPr>
          <w:rFonts w:ascii="Arial" w:hAnsi="Arial" w:cs="Arial"/>
          <w:sz w:val="22"/>
          <w:szCs w:val="22"/>
        </w:rPr>
        <w:t xml:space="preserve"> </w:t>
      </w:r>
      <w:r w:rsidR="00FC3264" w:rsidRPr="00DB2F76">
        <w:rPr>
          <w:rFonts w:ascii="Arial" w:hAnsi="Arial" w:cs="Arial"/>
          <w:sz w:val="22"/>
          <w:szCs w:val="22"/>
        </w:rPr>
        <w:t>przyszłego świadczenia umownego.</w:t>
      </w:r>
    </w:p>
    <w:p w14:paraId="055DB12D" w14:textId="77777777" w:rsidR="00DB2F76" w:rsidRPr="00DB2F76" w:rsidRDefault="00DB2F76" w:rsidP="00F21152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</w:p>
    <w:p w14:paraId="7662D081" w14:textId="77777777" w:rsidR="00FC5BB6" w:rsidRPr="00F961BA" w:rsidRDefault="00FC5BB6" w:rsidP="00FC5BB6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F961BA">
        <w:rPr>
          <w:rFonts w:ascii="Arial" w:hAnsi="Arial" w:cs="Arial"/>
          <w:b/>
          <w:sz w:val="22"/>
          <w:szCs w:val="22"/>
        </w:rPr>
        <w:t xml:space="preserve">Oświadczamy, że oferujemy termin </w:t>
      </w:r>
      <w:r w:rsidR="00F961BA" w:rsidRPr="00F961BA">
        <w:rPr>
          <w:rFonts w:ascii="Arial" w:hAnsi="Arial" w:cs="Arial"/>
          <w:b/>
          <w:sz w:val="22"/>
          <w:szCs w:val="22"/>
        </w:rPr>
        <w:t>realizacji zamówienia</w:t>
      </w:r>
      <w:r w:rsidRPr="00F961BA">
        <w:rPr>
          <w:rFonts w:ascii="Arial" w:hAnsi="Arial" w:cs="Arial"/>
          <w:b/>
          <w:sz w:val="22"/>
          <w:szCs w:val="22"/>
        </w:rPr>
        <w:t xml:space="preserve">: </w:t>
      </w:r>
    </w:p>
    <w:p w14:paraId="47E5D7CE" w14:textId="77777777" w:rsidR="00FC5BB6" w:rsidRPr="00FB1A92" w:rsidRDefault="00FC5BB6" w:rsidP="00FC5BB6">
      <w:pPr>
        <w:spacing w:before="60"/>
        <w:ind w:left="284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</w:p>
    <w:p w14:paraId="5794C5E3" w14:textId="4027E816" w:rsidR="00F961BA" w:rsidRDefault="00F961BA" w:rsidP="00FC5BB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sz w:val="22"/>
          <w:szCs w:val="20"/>
        </w:rPr>
      </w:pPr>
      <w:r w:rsidRPr="009802DB">
        <w:rPr>
          <w:rFonts w:ascii="Arial" w:hAnsi="Arial" w:cs="Arial"/>
          <w:b/>
          <w:sz w:val="22"/>
          <w:szCs w:val="20"/>
        </w:rPr>
        <w:t xml:space="preserve">do </w:t>
      </w:r>
      <w:r w:rsidR="004A16A3">
        <w:rPr>
          <w:rFonts w:ascii="Arial" w:hAnsi="Arial" w:cs="Arial"/>
          <w:b/>
          <w:sz w:val="22"/>
          <w:szCs w:val="20"/>
        </w:rPr>
        <w:t>7</w:t>
      </w:r>
      <w:r w:rsidRPr="009802DB">
        <w:rPr>
          <w:rFonts w:ascii="Arial" w:hAnsi="Arial" w:cs="Arial"/>
          <w:b/>
          <w:sz w:val="22"/>
          <w:szCs w:val="20"/>
        </w:rPr>
        <w:t xml:space="preserve"> </w:t>
      </w:r>
      <w:r w:rsidRPr="00F961BA">
        <w:rPr>
          <w:rFonts w:ascii="Arial" w:hAnsi="Arial" w:cs="Arial"/>
          <w:b/>
          <w:sz w:val="22"/>
          <w:szCs w:val="20"/>
        </w:rPr>
        <w:t xml:space="preserve">miesięcy </w:t>
      </w:r>
      <w:r>
        <w:rPr>
          <w:rFonts w:ascii="Arial" w:hAnsi="Arial" w:cs="Arial"/>
          <w:b/>
          <w:sz w:val="22"/>
          <w:szCs w:val="20"/>
        </w:rPr>
        <w:t xml:space="preserve">  </w:t>
      </w:r>
      <w:r w:rsidR="00FC5BB6" w:rsidRPr="00F961BA">
        <w:rPr>
          <w:rFonts w:ascii="Arial" w:hAnsi="Arial" w:cs="Arial"/>
          <w:b/>
          <w:bCs/>
          <w:sz w:val="22"/>
          <w:lang w:eastAsia="ar-SA"/>
        </w:rPr>
        <w:t xml:space="preserve">  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FC5BB6" w:rsidRPr="00F961BA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F961BA">
        <w:rPr>
          <w:rFonts w:ascii="Arial" w:hAnsi="Arial" w:cs="Arial"/>
          <w:b/>
          <w:sz w:val="22"/>
          <w:szCs w:val="20"/>
        </w:rPr>
        <w:t>do</w:t>
      </w:r>
      <w:r w:rsidRPr="009802DB">
        <w:rPr>
          <w:rFonts w:ascii="Arial" w:hAnsi="Arial" w:cs="Arial"/>
          <w:b/>
          <w:sz w:val="22"/>
          <w:szCs w:val="20"/>
        </w:rPr>
        <w:t xml:space="preserve"> </w:t>
      </w:r>
      <w:r w:rsidR="004A16A3">
        <w:rPr>
          <w:rFonts w:ascii="Arial" w:hAnsi="Arial" w:cs="Arial"/>
          <w:b/>
          <w:sz w:val="22"/>
          <w:szCs w:val="20"/>
        </w:rPr>
        <w:t>8</w:t>
      </w:r>
      <w:r w:rsidRPr="009802DB">
        <w:rPr>
          <w:rFonts w:ascii="Arial" w:hAnsi="Arial" w:cs="Arial"/>
          <w:b/>
          <w:sz w:val="22"/>
          <w:szCs w:val="20"/>
        </w:rPr>
        <w:t xml:space="preserve"> miesięcy </w:t>
      </w:r>
      <w:r>
        <w:rPr>
          <w:rFonts w:ascii="Arial" w:hAnsi="Arial" w:cs="Arial"/>
          <w:b/>
          <w:sz w:val="22"/>
          <w:szCs w:val="20"/>
        </w:rPr>
        <w:t xml:space="preserve">   /    do </w:t>
      </w:r>
      <w:r w:rsidR="004A16A3">
        <w:rPr>
          <w:rFonts w:ascii="Arial" w:hAnsi="Arial" w:cs="Arial"/>
          <w:b/>
          <w:sz w:val="22"/>
          <w:szCs w:val="20"/>
        </w:rPr>
        <w:t>9</w:t>
      </w:r>
      <w:r>
        <w:rPr>
          <w:rFonts w:ascii="Arial" w:hAnsi="Arial" w:cs="Arial"/>
          <w:b/>
          <w:sz w:val="22"/>
          <w:szCs w:val="20"/>
        </w:rPr>
        <w:t xml:space="preserve"> miesięcy*</w:t>
      </w:r>
    </w:p>
    <w:p w14:paraId="01787D52" w14:textId="77777777" w:rsidR="00FC5BB6" w:rsidRPr="00FB1A92" w:rsidRDefault="00F961BA" w:rsidP="00FC5BB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color w:val="FF0000"/>
          <w:sz w:val="22"/>
          <w:lang w:eastAsia="ar-SA"/>
        </w:rPr>
      </w:pPr>
      <w:r w:rsidRPr="009802DB">
        <w:rPr>
          <w:rFonts w:ascii="Arial" w:hAnsi="Arial" w:cs="Arial"/>
          <w:b/>
          <w:sz w:val="22"/>
          <w:szCs w:val="20"/>
        </w:rPr>
        <w:t>od dnia zawarcia umowy</w:t>
      </w:r>
      <w:r w:rsidRPr="00FB1A92">
        <w:rPr>
          <w:rFonts w:ascii="Arial" w:hAnsi="Arial" w:cs="Arial"/>
          <w:b/>
          <w:bCs/>
          <w:color w:val="FF0000"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color w:val="FF0000"/>
          <w:sz w:val="22"/>
          <w:lang w:eastAsia="ar-SA"/>
        </w:rPr>
        <w:t xml:space="preserve">      </w:t>
      </w:r>
    </w:p>
    <w:p w14:paraId="066C5CD4" w14:textId="77777777" w:rsidR="00F961BA" w:rsidRDefault="00F961BA" w:rsidP="00FC5BB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</w:p>
    <w:p w14:paraId="0631E0AD" w14:textId="77777777" w:rsidR="00FC5BB6" w:rsidRPr="00F961BA" w:rsidRDefault="00FC5BB6" w:rsidP="00FC5BB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F961BA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4284F98A" w14:textId="77777777" w:rsidR="00FC5BB6" w:rsidRPr="00F961BA" w:rsidRDefault="00FC5BB6" w:rsidP="00FC5BB6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0265EF8A" w14:textId="77777777" w:rsidR="00FC5BB6" w:rsidRPr="00F961BA" w:rsidRDefault="00FC5BB6" w:rsidP="00FC5BB6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F961BA">
        <w:rPr>
          <w:rFonts w:ascii="Arial" w:hAnsi="Arial" w:cs="Arial"/>
          <w:i/>
          <w:sz w:val="20"/>
          <w:szCs w:val="22"/>
        </w:rPr>
        <w:t xml:space="preserve">     </w:t>
      </w:r>
      <w:r w:rsidRPr="00F961BA">
        <w:rPr>
          <w:rFonts w:ascii="Arial" w:hAnsi="Arial" w:cs="Arial"/>
          <w:i/>
          <w:sz w:val="18"/>
          <w:szCs w:val="22"/>
          <w:lang w:eastAsia="zh-CN"/>
        </w:rPr>
        <w:t>(W</w:t>
      </w:r>
      <w:r w:rsidRPr="00F961BA">
        <w:rPr>
          <w:rFonts w:ascii="Arial" w:eastAsia="MS Mincho" w:hAnsi="Arial" w:cs="Arial"/>
          <w:sz w:val="18"/>
          <w:szCs w:val="22"/>
        </w:rPr>
        <w:t xml:space="preserve"> </w:t>
      </w:r>
      <w:r w:rsidRPr="00F961BA">
        <w:rPr>
          <w:rFonts w:ascii="Arial" w:eastAsia="MS Mincho" w:hAnsi="Arial" w:cs="Arial"/>
          <w:i/>
          <w:sz w:val="18"/>
          <w:szCs w:val="22"/>
        </w:rPr>
        <w:t xml:space="preserve">przypadku gdy Wykonawca nie wskaże jaki oferuje termin </w:t>
      </w:r>
      <w:r w:rsidR="00F961BA" w:rsidRPr="00F961BA">
        <w:rPr>
          <w:rFonts w:ascii="Arial" w:eastAsia="MS Mincho" w:hAnsi="Arial" w:cs="Arial"/>
          <w:i/>
          <w:sz w:val="18"/>
          <w:szCs w:val="22"/>
        </w:rPr>
        <w:t>realizacji zamówienia</w:t>
      </w:r>
      <w:r w:rsidRPr="00F961BA">
        <w:rPr>
          <w:rFonts w:ascii="Arial" w:eastAsia="MS Mincho" w:hAnsi="Arial" w:cs="Arial"/>
          <w:i/>
          <w:sz w:val="18"/>
          <w:szCs w:val="22"/>
        </w:rPr>
        <w:t xml:space="preserve"> Zamawiający przyzna mu w ww. kryterium oceny ofert 0 punktów i uzna, że Wykonawca deklaruje termin </w:t>
      </w:r>
      <w:r w:rsidR="00F961BA" w:rsidRPr="00F961BA">
        <w:rPr>
          <w:rFonts w:ascii="Arial" w:eastAsia="MS Mincho" w:hAnsi="Arial" w:cs="Arial"/>
          <w:i/>
          <w:sz w:val="18"/>
          <w:szCs w:val="22"/>
        </w:rPr>
        <w:t>realizacji zamówienia</w:t>
      </w:r>
      <w:r w:rsidRPr="00F961BA">
        <w:rPr>
          <w:rFonts w:ascii="Arial" w:eastAsia="MS Mincho" w:hAnsi="Arial" w:cs="Arial"/>
          <w:i/>
          <w:sz w:val="18"/>
          <w:szCs w:val="22"/>
        </w:rPr>
        <w:t xml:space="preserve"> </w:t>
      </w:r>
      <w:r w:rsidR="00F961BA" w:rsidRPr="00F961BA">
        <w:rPr>
          <w:rFonts w:ascii="Arial" w:eastAsia="MS Mincho" w:hAnsi="Arial" w:cs="Arial"/>
          <w:i/>
          <w:sz w:val="18"/>
          <w:szCs w:val="22"/>
        </w:rPr>
        <w:t>maksymalny</w:t>
      </w:r>
      <w:r w:rsidRPr="00F961BA">
        <w:rPr>
          <w:rFonts w:ascii="Arial" w:eastAsia="MS Mincho" w:hAnsi="Arial" w:cs="Arial"/>
          <w:i/>
          <w:sz w:val="18"/>
          <w:szCs w:val="22"/>
        </w:rPr>
        <w:t xml:space="preserve"> wskazany w rozdz.20 pkt 20.2 SWZ – tj. </w:t>
      </w:r>
      <w:r w:rsidR="00F961BA" w:rsidRPr="00F961BA">
        <w:rPr>
          <w:rFonts w:ascii="Arial" w:eastAsia="MS Mincho" w:hAnsi="Arial" w:cs="Arial"/>
          <w:i/>
          <w:sz w:val="18"/>
          <w:szCs w:val="22"/>
        </w:rPr>
        <w:t>do 8 miesięcy od dnia zawarcia umowy</w:t>
      </w:r>
      <w:r w:rsidRPr="00F961BA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BA33F53" w14:textId="77777777" w:rsidR="00FC5BB6" w:rsidRPr="00F961BA" w:rsidRDefault="00FC5BB6" w:rsidP="00FC5BB6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 w:rsidRPr="00F961BA">
        <w:rPr>
          <w:rFonts w:ascii="Arial" w:hAnsi="Arial" w:cs="Arial"/>
          <w:iCs/>
          <w:sz w:val="20"/>
          <w:szCs w:val="20"/>
        </w:rPr>
        <w:t xml:space="preserve">     Termin </w:t>
      </w:r>
      <w:r w:rsidR="00F961BA" w:rsidRPr="00F961BA">
        <w:rPr>
          <w:rFonts w:ascii="Arial" w:hAnsi="Arial" w:cs="Arial"/>
          <w:iCs/>
          <w:sz w:val="20"/>
          <w:szCs w:val="20"/>
        </w:rPr>
        <w:t xml:space="preserve">realizacji zamówienia </w:t>
      </w:r>
      <w:r w:rsidRPr="00F961BA">
        <w:rPr>
          <w:rFonts w:ascii="Arial" w:hAnsi="Arial" w:cs="Arial"/>
          <w:iCs/>
          <w:sz w:val="20"/>
          <w:szCs w:val="20"/>
        </w:rPr>
        <w:t>stanowi jedno z kryteriów oceny ofert.</w:t>
      </w:r>
    </w:p>
    <w:p w14:paraId="60C123DA" w14:textId="77777777" w:rsidR="00FC5BB6" w:rsidRPr="00F961BA" w:rsidRDefault="00FC5BB6" w:rsidP="00FC5BB6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14:paraId="6C8944B9" w14:textId="77777777" w:rsidR="000B6D3E" w:rsidRPr="00DB2F76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F961BA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F961BA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F961BA">
        <w:rPr>
          <w:rFonts w:ascii="Arial" w:hAnsi="Arial" w:cs="Arial"/>
          <w:b/>
          <w:lang w:eastAsia="ar-SA"/>
        </w:rPr>
        <w:t>polegam / nie polegam*</w:t>
      </w:r>
      <w:r w:rsidRPr="00F961B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961BA">
        <w:rPr>
          <w:rFonts w:ascii="Arial" w:hAnsi="Arial" w:cs="Arial"/>
          <w:i/>
          <w:sz w:val="22"/>
          <w:szCs w:val="22"/>
          <w:lang w:eastAsia="ar-SA"/>
        </w:rPr>
        <w:t>(</w:t>
      </w:r>
      <w:r w:rsidRPr="00F961BA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F961BA">
        <w:rPr>
          <w:rFonts w:ascii="Arial" w:hAnsi="Arial" w:cs="Arial"/>
          <w:i/>
          <w:sz w:val="22"/>
          <w:szCs w:val="22"/>
          <w:lang w:eastAsia="ar-SA"/>
        </w:rPr>
        <w:t>)</w:t>
      </w:r>
      <w:r w:rsidRPr="00F961BA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961BA">
        <w:rPr>
          <w:rFonts w:ascii="Arial" w:hAnsi="Arial" w:cs="Arial"/>
          <w:b/>
          <w:sz w:val="22"/>
        </w:rPr>
        <w:t>na zdolnościach podmiotów</w:t>
      </w:r>
      <w:r w:rsidRPr="00DB2F76">
        <w:rPr>
          <w:rFonts w:ascii="Arial" w:hAnsi="Arial" w:cs="Arial"/>
          <w:b/>
          <w:sz w:val="22"/>
        </w:rPr>
        <w:t xml:space="preserve"> udostępniających zasoby</w:t>
      </w:r>
      <w:r w:rsidRPr="00DB2F76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DB2F76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DB2F76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691E67F0" w14:textId="77777777" w:rsidR="005E0D61" w:rsidRPr="00DB2F76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E865068" w14:textId="77777777" w:rsidR="005E0D61" w:rsidRPr="00DB2F76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DB2F76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DB2F76">
        <w:rPr>
          <w:b/>
          <w:sz w:val="22"/>
          <w:szCs w:val="22"/>
          <w:lang w:eastAsia="zh-CN"/>
        </w:rPr>
        <w:t>………….</w:t>
      </w:r>
      <w:r w:rsidRPr="00DB2F76">
        <w:rPr>
          <w:b/>
          <w:sz w:val="22"/>
          <w:szCs w:val="22"/>
          <w:lang w:eastAsia="zh-CN"/>
        </w:rPr>
        <w:t>……………………………….</w:t>
      </w:r>
    </w:p>
    <w:p w14:paraId="11C7870B" w14:textId="77777777" w:rsidR="002935BD" w:rsidRPr="00DB2F76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18"/>
          <w:szCs w:val="20"/>
          <w:shd w:val="clear" w:color="auto" w:fill="FFFFFF"/>
        </w:rPr>
      </w:pPr>
      <w:r w:rsidRPr="00DB2F76">
        <w:rPr>
          <w:rFonts w:ascii="Arial" w:hAnsi="Arial" w:cs="Arial"/>
          <w:i/>
          <w:sz w:val="18"/>
          <w:szCs w:val="20"/>
          <w:shd w:val="clear" w:color="auto" w:fill="FFFFFF"/>
        </w:rPr>
        <w:t>W odniesieniu do warunków dotyczących wykształcenia, kwalifikacji zawodowych lub</w:t>
      </w:r>
      <w:r w:rsidR="00DB2F76">
        <w:rPr>
          <w:rFonts w:ascii="Arial" w:hAnsi="Arial" w:cs="Arial"/>
          <w:i/>
          <w:sz w:val="18"/>
          <w:szCs w:val="20"/>
          <w:shd w:val="clear" w:color="auto" w:fill="FFFFFF"/>
        </w:rPr>
        <w:t xml:space="preserve"> </w:t>
      </w:r>
      <w:r w:rsidRPr="00DB2F76">
        <w:rPr>
          <w:rFonts w:ascii="Arial" w:hAnsi="Arial" w:cs="Arial"/>
          <w:i/>
          <w:sz w:val="18"/>
          <w:szCs w:val="20"/>
          <w:shd w:val="clear" w:color="auto" w:fill="FFFFFF"/>
        </w:rPr>
        <w:t>doświadczenia, wykonawcy mogą polegać na zdolnościach innych podmiotów, jeśli</w:t>
      </w:r>
      <w:r w:rsidR="00DB2F76">
        <w:rPr>
          <w:rFonts w:ascii="Arial" w:hAnsi="Arial" w:cs="Arial"/>
          <w:i/>
          <w:sz w:val="18"/>
          <w:szCs w:val="20"/>
          <w:shd w:val="clear" w:color="auto" w:fill="FFFFFF"/>
        </w:rPr>
        <w:t xml:space="preserve"> </w:t>
      </w:r>
      <w:r w:rsidRPr="00DB2F76">
        <w:rPr>
          <w:rFonts w:ascii="Arial" w:hAnsi="Arial" w:cs="Arial"/>
          <w:i/>
          <w:sz w:val="18"/>
          <w:szCs w:val="20"/>
          <w:shd w:val="clear" w:color="auto" w:fill="FFFFFF"/>
        </w:rPr>
        <w:t>podmioty te wykonają roboty budowlane lub usługi, do realizacji których te zdolności</w:t>
      </w:r>
      <w:r w:rsidR="00DB2F76">
        <w:rPr>
          <w:rFonts w:ascii="Arial" w:hAnsi="Arial" w:cs="Arial"/>
          <w:i/>
          <w:sz w:val="18"/>
          <w:szCs w:val="20"/>
          <w:shd w:val="clear" w:color="auto" w:fill="FFFFFF"/>
        </w:rPr>
        <w:t xml:space="preserve"> </w:t>
      </w:r>
      <w:r w:rsidRPr="00DB2F76">
        <w:rPr>
          <w:rFonts w:ascii="Arial" w:hAnsi="Arial" w:cs="Arial"/>
          <w:i/>
          <w:sz w:val="18"/>
          <w:szCs w:val="20"/>
          <w:shd w:val="clear" w:color="auto" w:fill="FFFFFF"/>
        </w:rPr>
        <w:t xml:space="preserve">są wymagane. </w:t>
      </w:r>
    </w:p>
    <w:p w14:paraId="2E945BA2" w14:textId="77777777" w:rsidR="002935BD" w:rsidRPr="00DB2F76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C8C16E5" w14:textId="77777777" w:rsidR="000B6D3E" w:rsidRPr="00DB2F76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DB2F76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DB2F76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DB2F76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DB2F76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7556F5C7" w14:textId="77777777" w:rsidR="000B6D3E" w:rsidRPr="00DB2F76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DB2F76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241FC20A" w14:textId="77777777" w:rsidR="000B6D3E" w:rsidRPr="00DB2F76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DB2F76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163BF17" w14:textId="77777777" w:rsidR="000B6D3E" w:rsidRPr="00DB2F76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DB2F76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DB2F76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1AA6BDCF" w14:textId="77777777" w:rsidR="000B6D3E" w:rsidRPr="00DB2F76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09CC69C5" w14:textId="77777777" w:rsidR="000B6D3E" w:rsidRPr="00DB2F76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DB2F76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DB2F76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DB2F76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02026D8E" w14:textId="77777777" w:rsidR="000B6D3E" w:rsidRPr="00DB2F76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DB2F76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231A2E6" w14:textId="77777777" w:rsidR="000B6D3E" w:rsidRPr="00DB2F76" w:rsidRDefault="000B6D3E" w:rsidP="000B6D3E">
      <w:pPr>
        <w:suppressAutoHyphens/>
        <w:ind w:left="360"/>
        <w:jc w:val="center"/>
        <w:rPr>
          <w:rFonts w:ascii="Arial" w:hAnsi="Arial" w:cs="Arial"/>
          <w:sz w:val="16"/>
          <w:szCs w:val="20"/>
          <w:lang w:eastAsia="ar-SA"/>
        </w:rPr>
      </w:pPr>
      <w:r w:rsidRPr="00DB2F76">
        <w:rPr>
          <w:rFonts w:ascii="Arial" w:hAnsi="Arial" w:cs="Arial"/>
          <w:sz w:val="16"/>
          <w:szCs w:val="20"/>
          <w:lang w:eastAsia="ar-SA"/>
        </w:rPr>
        <w:t>(nazwa (firma) podwykonawcy)</w:t>
      </w:r>
    </w:p>
    <w:p w14:paraId="354321E2" w14:textId="77777777" w:rsidR="00D76554" w:rsidRPr="00DB2F76" w:rsidRDefault="00D76554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6B779ACA" w14:textId="77777777" w:rsidR="00CA2A04" w:rsidRPr="00DB2F76" w:rsidRDefault="00CA2A0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667A205B" w14:textId="77777777" w:rsidR="00340E37" w:rsidRPr="00DB2F76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lastRenderedPageBreak/>
        <w:t xml:space="preserve">7. </w:t>
      </w:r>
      <w:r w:rsidR="00340E37" w:rsidRPr="00DB2F76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DB2F76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DB2F7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6382F54" w14:textId="77777777" w:rsidR="00961467" w:rsidRPr="00DB2F76" w:rsidRDefault="00961467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647C9569" w14:textId="77777777" w:rsidR="00340E37" w:rsidRPr="00DB2F76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DB2F76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DB2F76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A7CCC91" w14:textId="77777777" w:rsidR="006C36CB" w:rsidRPr="00FB1A92" w:rsidRDefault="006C36CB" w:rsidP="00340E37">
      <w:pPr>
        <w:ind w:left="284"/>
        <w:jc w:val="both"/>
        <w:rPr>
          <w:rFonts w:ascii="Calibri" w:eastAsia="Calibri" w:hAnsi="Calibri"/>
          <w:color w:val="FF0000"/>
          <w:sz w:val="16"/>
          <w:szCs w:val="16"/>
          <w:lang w:eastAsia="en-US"/>
        </w:rPr>
      </w:pPr>
    </w:p>
    <w:p w14:paraId="40C08DF9" w14:textId="77777777" w:rsidR="00340E37" w:rsidRPr="00DB2F76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DB2F76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613653F" w14:textId="77777777" w:rsidR="00340E37" w:rsidRPr="00DB2F76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211FE8EC" w14:textId="77777777" w:rsidR="00FC3264" w:rsidRPr="00DB2F76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>Integralną częścią oferty są:</w:t>
      </w:r>
    </w:p>
    <w:p w14:paraId="603760B4" w14:textId="77777777" w:rsidR="00FC3264" w:rsidRPr="00DB2F76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4785B15B" w14:textId="77777777" w:rsidR="00FC3264" w:rsidRPr="00DB2F76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6EF1D356" w14:textId="77777777" w:rsidR="00FC3264" w:rsidRPr="00DB2F76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DB2F76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4E457DEE" w14:textId="77777777" w:rsidR="00054406" w:rsidRPr="00DB2F76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5AFCFEAF" w14:textId="77777777" w:rsidR="00054406" w:rsidRPr="00DB2F76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36C356A4" w14:textId="77777777" w:rsidR="009765FC" w:rsidRPr="00DB2F76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DB2F76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7EDFADF6" w14:textId="77777777" w:rsidR="009765FC" w:rsidRPr="00DB2F76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621B525" w14:textId="77777777" w:rsidR="00054406" w:rsidRPr="00DB2F76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62F332B" w14:textId="77777777" w:rsidR="00054406" w:rsidRPr="00DB2F76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CAD395" w14:textId="77777777" w:rsidR="00054406" w:rsidRPr="00DB2F76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23E899" w14:textId="77777777" w:rsidR="00054406" w:rsidRPr="00DB2F76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F9F1DE1" w14:textId="77777777" w:rsidR="002935BD" w:rsidRPr="00DB2F76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4A3AF1" w14:textId="77777777" w:rsidR="002935BD" w:rsidRPr="00DB2F76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8C43992" w14:textId="77777777" w:rsidR="002935BD" w:rsidRPr="00DB2F76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AE15FFE" w14:textId="77777777" w:rsidR="002935BD" w:rsidRPr="00DB2F76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32C77D3" w14:textId="77777777" w:rsidR="002935BD" w:rsidRPr="00DB2F76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BFDD0B8" w14:textId="77777777" w:rsidR="002935BD" w:rsidRPr="00DB2F76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33CC816" w14:textId="77777777" w:rsidR="002935BD" w:rsidRPr="00DB2F76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DD4B208" w14:textId="77777777" w:rsidR="002935BD" w:rsidRPr="00DB2F76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3BEC609" w14:textId="77777777" w:rsidR="002935BD" w:rsidRPr="00DB2F76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8BFF4C1" w14:textId="77777777" w:rsidR="002935BD" w:rsidRPr="00FB1A92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71D4D68" w14:textId="77777777" w:rsidR="002935BD" w:rsidRPr="00FB1A92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A2F5896" w14:textId="77777777" w:rsidR="002935BD" w:rsidRPr="00FB1A92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566491B" w14:textId="77777777" w:rsidR="002935BD" w:rsidRPr="00FB1A92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00F901D" w14:textId="77777777" w:rsidR="002935BD" w:rsidRPr="00FB1A92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0187351" w14:textId="77777777" w:rsidR="002935BD" w:rsidRPr="00FB1A92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50CA88B" w14:textId="77777777" w:rsidR="002935BD" w:rsidRPr="00FB1A92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1AAA63A" w14:textId="77777777" w:rsidR="00B65C49" w:rsidRPr="00FB1A92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AB7CEB9" w14:textId="77777777" w:rsidR="00B65C49" w:rsidRPr="00FB1A92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88245E7" w14:textId="77777777" w:rsidR="00FC5BB6" w:rsidRPr="00DB2F76" w:rsidRDefault="00FC5BB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8C09FAF" w14:textId="77777777" w:rsidR="00FC5BB6" w:rsidRPr="00DB2F76" w:rsidRDefault="00FC5BB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0BAE493" w14:textId="77777777" w:rsidR="00FC5BB6" w:rsidRPr="00DB2F76" w:rsidRDefault="00FC5BB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CDFB9BC" w14:textId="77777777" w:rsidR="00FC5BB6" w:rsidRPr="00DB2F76" w:rsidRDefault="00FC5BB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DE55570" w14:textId="77777777" w:rsidR="00FC5BB6" w:rsidRPr="00DB2F76" w:rsidRDefault="00FC5BB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20B71FF" w14:textId="77777777" w:rsidR="00054406" w:rsidRPr="00DB2F76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C2101F9" w14:textId="77777777" w:rsidR="00FC3264" w:rsidRPr="00DB2F76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DB2F76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955B275" w14:textId="77777777" w:rsidR="00C10ED3" w:rsidRPr="00DB2F76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DB2F76">
        <w:rPr>
          <w:rFonts w:ascii="Arial" w:hAnsi="Arial" w:cs="Arial"/>
          <w:sz w:val="18"/>
          <w:szCs w:val="18"/>
        </w:rPr>
        <w:t>* niewłaściwe skreślić</w:t>
      </w:r>
    </w:p>
    <w:p w14:paraId="07ABF5DE" w14:textId="77777777" w:rsidR="00C10ED3" w:rsidRPr="00DB2F76" w:rsidRDefault="00C10ED3" w:rsidP="00C10ED3">
      <w:pPr>
        <w:rPr>
          <w:rFonts w:ascii="Arial" w:hAnsi="Arial" w:cs="Arial"/>
          <w:sz w:val="18"/>
          <w:szCs w:val="18"/>
        </w:rPr>
      </w:pPr>
      <w:r w:rsidRPr="00DB2F76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DB2F76">
        <w:rPr>
          <w:rFonts w:ascii="Arial" w:hAnsi="Arial" w:cs="Arial"/>
          <w:sz w:val="18"/>
          <w:szCs w:val="18"/>
        </w:rPr>
        <w:t>wypełnić jeżeli dotyczy</w:t>
      </w:r>
    </w:p>
    <w:p w14:paraId="6B040470" w14:textId="77777777" w:rsidR="001313E7" w:rsidRPr="00DB2F76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DB2F76">
        <w:rPr>
          <w:rFonts w:ascii="Arial" w:hAnsi="Arial" w:cs="Arial"/>
          <w:sz w:val="18"/>
          <w:szCs w:val="18"/>
        </w:rPr>
        <w:t xml:space="preserve">*** </w:t>
      </w:r>
      <w:r w:rsidRPr="00DB2F76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42B1EC6" w14:textId="77777777" w:rsidR="001313E7" w:rsidRPr="00DB2F76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DB2F76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DB2F76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DB2F76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DB2F76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DB2F76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DB2F76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5483C90" w14:textId="77777777" w:rsidR="001313E7" w:rsidRPr="00DB2F76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DB2F76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DB2F76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DB2F76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DB2F76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DB2F76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DB2F76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F4847B7" w14:textId="77777777" w:rsidR="001313E7" w:rsidRPr="00DB2F76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DB2F76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DB2F76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DB2F76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DB2F76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DB2F76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DB2F76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DB2F76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DB2F76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DB2F76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DB2F76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DB2F76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5BC99" w14:textId="77777777" w:rsidR="00CB37B3" w:rsidRDefault="00CB37B3">
      <w:r>
        <w:separator/>
      </w:r>
    </w:p>
  </w:endnote>
  <w:endnote w:type="continuationSeparator" w:id="0">
    <w:p w14:paraId="596106F1" w14:textId="77777777" w:rsidR="00CB37B3" w:rsidRDefault="00CB3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1F3CE" w14:textId="77777777" w:rsidR="00CB37B3" w:rsidRDefault="00CB37B3">
      <w:r>
        <w:separator/>
      </w:r>
    </w:p>
  </w:footnote>
  <w:footnote w:type="continuationSeparator" w:id="0">
    <w:p w14:paraId="3F1A222F" w14:textId="77777777" w:rsidR="00CB37B3" w:rsidRDefault="00CB3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4B85A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7CA11D26" w14:textId="5818A63C" w:rsidR="00903E24" w:rsidRPr="00D41AE9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16"/>
        <w:szCs w:val="16"/>
      </w:rPr>
    </w:pPr>
    <w:r w:rsidRPr="00D41AE9">
      <w:rPr>
        <w:rFonts w:ascii="Arial" w:hAnsi="Arial" w:cs="Arial"/>
        <w:i/>
        <w:sz w:val="16"/>
        <w:szCs w:val="16"/>
      </w:rPr>
      <w:t>ZP</w:t>
    </w:r>
    <w:r w:rsidR="00D76554" w:rsidRPr="00D41AE9">
      <w:rPr>
        <w:rFonts w:ascii="Arial" w:hAnsi="Arial" w:cs="Arial"/>
        <w:i/>
        <w:sz w:val="16"/>
        <w:szCs w:val="16"/>
      </w:rPr>
      <w:t>3</w:t>
    </w:r>
    <w:r w:rsidRPr="00D41AE9">
      <w:rPr>
        <w:rFonts w:ascii="Arial" w:hAnsi="Arial" w:cs="Arial"/>
        <w:i/>
        <w:sz w:val="16"/>
        <w:szCs w:val="16"/>
      </w:rPr>
      <w:t>/</w:t>
    </w:r>
    <w:r w:rsidR="001E354E">
      <w:rPr>
        <w:rFonts w:ascii="Arial" w:hAnsi="Arial" w:cs="Arial"/>
        <w:i/>
        <w:sz w:val="16"/>
        <w:szCs w:val="16"/>
      </w:rPr>
      <w:t>8523</w:t>
    </w:r>
    <w:r w:rsidRPr="00D41AE9">
      <w:rPr>
        <w:rFonts w:ascii="Arial" w:hAnsi="Arial" w:cs="Arial"/>
        <w:i/>
        <w:sz w:val="16"/>
        <w:szCs w:val="16"/>
      </w:rPr>
      <w:t>/</w:t>
    </w:r>
    <w:r w:rsidR="003F0F54" w:rsidRPr="00D41AE9">
      <w:rPr>
        <w:rFonts w:ascii="Arial" w:hAnsi="Arial" w:cs="Arial"/>
        <w:i/>
        <w:sz w:val="16"/>
        <w:szCs w:val="16"/>
      </w:rPr>
      <w:t>2</w:t>
    </w:r>
    <w:r w:rsidR="001E354E">
      <w:rPr>
        <w:rFonts w:ascii="Arial" w:hAnsi="Arial" w:cs="Arial"/>
        <w:i/>
        <w:sz w:val="16"/>
        <w:szCs w:val="16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3061740">
    <w:abstractNumId w:val="12"/>
  </w:num>
  <w:num w:numId="2" w16cid:durableId="1911455239">
    <w:abstractNumId w:val="28"/>
  </w:num>
  <w:num w:numId="3" w16cid:durableId="524490007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68161862">
    <w:abstractNumId w:val="26"/>
  </w:num>
  <w:num w:numId="5" w16cid:durableId="1262713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4749386">
    <w:abstractNumId w:val="19"/>
  </w:num>
  <w:num w:numId="7" w16cid:durableId="700130593">
    <w:abstractNumId w:val="6"/>
  </w:num>
  <w:num w:numId="8" w16cid:durableId="719479019">
    <w:abstractNumId w:val="27"/>
  </w:num>
  <w:num w:numId="9" w16cid:durableId="1400975828">
    <w:abstractNumId w:val="17"/>
  </w:num>
  <w:num w:numId="10" w16cid:durableId="1446341883">
    <w:abstractNumId w:val="29"/>
  </w:num>
  <w:num w:numId="11" w16cid:durableId="925576132">
    <w:abstractNumId w:val="10"/>
  </w:num>
  <w:num w:numId="12" w16cid:durableId="864365705">
    <w:abstractNumId w:val="0"/>
  </w:num>
  <w:num w:numId="13" w16cid:durableId="1082069259">
    <w:abstractNumId w:val="15"/>
  </w:num>
  <w:num w:numId="14" w16cid:durableId="97255791">
    <w:abstractNumId w:val="21"/>
  </w:num>
  <w:num w:numId="15" w16cid:durableId="46763008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54144701">
    <w:abstractNumId w:val="8"/>
  </w:num>
  <w:num w:numId="17" w16cid:durableId="1310862934">
    <w:abstractNumId w:val="1"/>
  </w:num>
  <w:num w:numId="18" w16cid:durableId="1283146259">
    <w:abstractNumId w:val="7"/>
  </w:num>
  <w:num w:numId="19" w16cid:durableId="404960024">
    <w:abstractNumId w:val="30"/>
  </w:num>
  <w:num w:numId="20" w16cid:durableId="160695595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59452914">
    <w:abstractNumId w:val="5"/>
  </w:num>
  <w:num w:numId="22" w16cid:durableId="489446954">
    <w:abstractNumId w:val="9"/>
  </w:num>
  <w:num w:numId="23" w16cid:durableId="9440735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49404871">
    <w:abstractNumId w:val="3"/>
  </w:num>
  <w:num w:numId="25" w16cid:durableId="943000634">
    <w:abstractNumId w:val="16"/>
  </w:num>
  <w:num w:numId="26" w16cid:durableId="952060358">
    <w:abstractNumId w:val="11"/>
  </w:num>
  <w:num w:numId="27" w16cid:durableId="2022582027">
    <w:abstractNumId w:val="20"/>
  </w:num>
  <w:num w:numId="28" w16cid:durableId="249198188">
    <w:abstractNumId w:val="4"/>
  </w:num>
  <w:num w:numId="29" w16cid:durableId="136243357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59334446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8082499">
    <w:abstractNumId w:val="2"/>
  </w:num>
  <w:num w:numId="32" w16cid:durableId="1494105112">
    <w:abstractNumId w:val="14"/>
  </w:num>
  <w:num w:numId="33" w16cid:durableId="869680018">
    <w:abstractNumId w:val="31"/>
  </w:num>
  <w:num w:numId="34" w16cid:durableId="203099276">
    <w:abstractNumId w:val="22"/>
  </w:num>
  <w:num w:numId="35" w16cid:durableId="1976210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4661F"/>
    <w:rsid w:val="00050DDC"/>
    <w:rsid w:val="00051C04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971FE"/>
    <w:rsid w:val="000A01F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750A"/>
    <w:rsid w:val="0010272D"/>
    <w:rsid w:val="00102A52"/>
    <w:rsid w:val="00105E1F"/>
    <w:rsid w:val="00106F89"/>
    <w:rsid w:val="00117080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6425E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A5697"/>
    <w:rsid w:val="001B0B73"/>
    <w:rsid w:val="001B7EA7"/>
    <w:rsid w:val="001C2FDB"/>
    <w:rsid w:val="001C4CAB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354E"/>
    <w:rsid w:val="001E653F"/>
    <w:rsid w:val="001F156D"/>
    <w:rsid w:val="001F4BC7"/>
    <w:rsid w:val="00201790"/>
    <w:rsid w:val="00203F4D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631FD"/>
    <w:rsid w:val="00274EC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4730"/>
    <w:rsid w:val="002F7D11"/>
    <w:rsid w:val="00301664"/>
    <w:rsid w:val="00303FBE"/>
    <w:rsid w:val="003046A1"/>
    <w:rsid w:val="00305124"/>
    <w:rsid w:val="00312271"/>
    <w:rsid w:val="00315651"/>
    <w:rsid w:val="0031708A"/>
    <w:rsid w:val="00317D5E"/>
    <w:rsid w:val="00321922"/>
    <w:rsid w:val="00331CBE"/>
    <w:rsid w:val="00331FD1"/>
    <w:rsid w:val="00335EAE"/>
    <w:rsid w:val="00340E13"/>
    <w:rsid w:val="00340E37"/>
    <w:rsid w:val="00342F2B"/>
    <w:rsid w:val="00343F4D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02A3"/>
    <w:rsid w:val="003930E0"/>
    <w:rsid w:val="00395792"/>
    <w:rsid w:val="003B1D67"/>
    <w:rsid w:val="003B7F23"/>
    <w:rsid w:val="003C15AA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67F0"/>
    <w:rsid w:val="003F77A6"/>
    <w:rsid w:val="004067FF"/>
    <w:rsid w:val="00406ACF"/>
    <w:rsid w:val="00413565"/>
    <w:rsid w:val="004205FB"/>
    <w:rsid w:val="00420652"/>
    <w:rsid w:val="00420852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84498"/>
    <w:rsid w:val="00490C14"/>
    <w:rsid w:val="0049425E"/>
    <w:rsid w:val="004A16A3"/>
    <w:rsid w:val="004A2329"/>
    <w:rsid w:val="004A4FB9"/>
    <w:rsid w:val="004A620C"/>
    <w:rsid w:val="004B04B5"/>
    <w:rsid w:val="004B07B3"/>
    <w:rsid w:val="004B1F25"/>
    <w:rsid w:val="004B4E43"/>
    <w:rsid w:val="004B567D"/>
    <w:rsid w:val="004C0445"/>
    <w:rsid w:val="004C11E6"/>
    <w:rsid w:val="004C2B11"/>
    <w:rsid w:val="004D0DE3"/>
    <w:rsid w:val="004D6D13"/>
    <w:rsid w:val="004E3D3D"/>
    <w:rsid w:val="004E44C5"/>
    <w:rsid w:val="004E5DFF"/>
    <w:rsid w:val="004F1E7D"/>
    <w:rsid w:val="004F26B8"/>
    <w:rsid w:val="004F5393"/>
    <w:rsid w:val="004F5889"/>
    <w:rsid w:val="004F6760"/>
    <w:rsid w:val="00511FB1"/>
    <w:rsid w:val="005136E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0889"/>
    <w:rsid w:val="0054297B"/>
    <w:rsid w:val="00542C67"/>
    <w:rsid w:val="00544F8D"/>
    <w:rsid w:val="005478A7"/>
    <w:rsid w:val="00550DAF"/>
    <w:rsid w:val="00551B95"/>
    <w:rsid w:val="00556548"/>
    <w:rsid w:val="005677A4"/>
    <w:rsid w:val="0057042A"/>
    <w:rsid w:val="00576195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5480"/>
    <w:rsid w:val="005C6001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353"/>
    <w:rsid w:val="00606DCE"/>
    <w:rsid w:val="00607EF0"/>
    <w:rsid w:val="00611318"/>
    <w:rsid w:val="00612702"/>
    <w:rsid w:val="00613E02"/>
    <w:rsid w:val="00615DDE"/>
    <w:rsid w:val="00626A4D"/>
    <w:rsid w:val="00637934"/>
    <w:rsid w:val="00642B60"/>
    <w:rsid w:val="0064458F"/>
    <w:rsid w:val="00646AA7"/>
    <w:rsid w:val="00654ED8"/>
    <w:rsid w:val="00663A9A"/>
    <w:rsid w:val="00665EED"/>
    <w:rsid w:val="00671A32"/>
    <w:rsid w:val="00674268"/>
    <w:rsid w:val="00675F31"/>
    <w:rsid w:val="0068065A"/>
    <w:rsid w:val="0068108E"/>
    <w:rsid w:val="006828EE"/>
    <w:rsid w:val="006A249C"/>
    <w:rsid w:val="006A5549"/>
    <w:rsid w:val="006A689B"/>
    <w:rsid w:val="006A7F67"/>
    <w:rsid w:val="006B20B6"/>
    <w:rsid w:val="006B2DC0"/>
    <w:rsid w:val="006B3D6A"/>
    <w:rsid w:val="006C1759"/>
    <w:rsid w:val="006C36CB"/>
    <w:rsid w:val="006C6F41"/>
    <w:rsid w:val="006D0492"/>
    <w:rsid w:val="006E27C9"/>
    <w:rsid w:val="006E77F2"/>
    <w:rsid w:val="006F6530"/>
    <w:rsid w:val="00701C9C"/>
    <w:rsid w:val="0071006D"/>
    <w:rsid w:val="00711430"/>
    <w:rsid w:val="00720E53"/>
    <w:rsid w:val="00722205"/>
    <w:rsid w:val="00722928"/>
    <w:rsid w:val="00724E5F"/>
    <w:rsid w:val="00730BE9"/>
    <w:rsid w:val="00731992"/>
    <w:rsid w:val="00732A9D"/>
    <w:rsid w:val="00734740"/>
    <w:rsid w:val="00734809"/>
    <w:rsid w:val="0073491E"/>
    <w:rsid w:val="007419A4"/>
    <w:rsid w:val="00747600"/>
    <w:rsid w:val="00750B6A"/>
    <w:rsid w:val="00751A48"/>
    <w:rsid w:val="007520A2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2D18"/>
    <w:rsid w:val="00785052"/>
    <w:rsid w:val="00786404"/>
    <w:rsid w:val="00790ED2"/>
    <w:rsid w:val="007934EA"/>
    <w:rsid w:val="007959C5"/>
    <w:rsid w:val="00797DCE"/>
    <w:rsid w:val="007A6DA7"/>
    <w:rsid w:val="007A74E3"/>
    <w:rsid w:val="007A7C6C"/>
    <w:rsid w:val="007B1C20"/>
    <w:rsid w:val="007B76C8"/>
    <w:rsid w:val="007C0A80"/>
    <w:rsid w:val="007C5C55"/>
    <w:rsid w:val="007C6370"/>
    <w:rsid w:val="007D0C6D"/>
    <w:rsid w:val="007D21F3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80060D"/>
    <w:rsid w:val="008055EE"/>
    <w:rsid w:val="00805E58"/>
    <w:rsid w:val="00806D77"/>
    <w:rsid w:val="008123DB"/>
    <w:rsid w:val="00813644"/>
    <w:rsid w:val="00814FF3"/>
    <w:rsid w:val="00822A7B"/>
    <w:rsid w:val="008259E2"/>
    <w:rsid w:val="00826484"/>
    <w:rsid w:val="00832B3C"/>
    <w:rsid w:val="00836369"/>
    <w:rsid w:val="00847D0A"/>
    <w:rsid w:val="008517E2"/>
    <w:rsid w:val="00862EFA"/>
    <w:rsid w:val="008634D4"/>
    <w:rsid w:val="008702B8"/>
    <w:rsid w:val="0087048F"/>
    <w:rsid w:val="00871933"/>
    <w:rsid w:val="00874358"/>
    <w:rsid w:val="008744E4"/>
    <w:rsid w:val="00876B0A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E6EC7"/>
    <w:rsid w:val="008F0BCC"/>
    <w:rsid w:val="008F1F19"/>
    <w:rsid w:val="008F230E"/>
    <w:rsid w:val="00903E24"/>
    <w:rsid w:val="00907359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6D95"/>
    <w:rsid w:val="0095711B"/>
    <w:rsid w:val="00957EED"/>
    <w:rsid w:val="00960C3F"/>
    <w:rsid w:val="00961467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D3020"/>
    <w:rsid w:val="009D3AF3"/>
    <w:rsid w:val="009D65DB"/>
    <w:rsid w:val="009E0813"/>
    <w:rsid w:val="009E0A85"/>
    <w:rsid w:val="009E3ECC"/>
    <w:rsid w:val="009E4572"/>
    <w:rsid w:val="009E6AB6"/>
    <w:rsid w:val="009F2479"/>
    <w:rsid w:val="009F2A67"/>
    <w:rsid w:val="009F4341"/>
    <w:rsid w:val="00A00D41"/>
    <w:rsid w:val="00A026CD"/>
    <w:rsid w:val="00A073D6"/>
    <w:rsid w:val="00A078D4"/>
    <w:rsid w:val="00A07DB9"/>
    <w:rsid w:val="00A100B7"/>
    <w:rsid w:val="00A12981"/>
    <w:rsid w:val="00A135E5"/>
    <w:rsid w:val="00A15CA2"/>
    <w:rsid w:val="00A21D85"/>
    <w:rsid w:val="00A2720F"/>
    <w:rsid w:val="00A34FA8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1F72"/>
    <w:rsid w:val="00AC3E80"/>
    <w:rsid w:val="00AC5AE8"/>
    <w:rsid w:val="00AD078C"/>
    <w:rsid w:val="00AD35BF"/>
    <w:rsid w:val="00AD3A29"/>
    <w:rsid w:val="00AE19E3"/>
    <w:rsid w:val="00AE5C50"/>
    <w:rsid w:val="00AF197C"/>
    <w:rsid w:val="00B02557"/>
    <w:rsid w:val="00B04A5F"/>
    <w:rsid w:val="00B06168"/>
    <w:rsid w:val="00B15474"/>
    <w:rsid w:val="00B176DC"/>
    <w:rsid w:val="00B24F20"/>
    <w:rsid w:val="00B33047"/>
    <w:rsid w:val="00B43679"/>
    <w:rsid w:val="00B479B9"/>
    <w:rsid w:val="00B512ED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2F1C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5F4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D9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2A04"/>
    <w:rsid w:val="00CA3430"/>
    <w:rsid w:val="00CA34F1"/>
    <w:rsid w:val="00CA3DBA"/>
    <w:rsid w:val="00CA3EB8"/>
    <w:rsid w:val="00CA4D1F"/>
    <w:rsid w:val="00CA5E7C"/>
    <w:rsid w:val="00CB37B3"/>
    <w:rsid w:val="00CC000C"/>
    <w:rsid w:val="00CC5FB6"/>
    <w:rsid w:val="00CD0630"/>
    <w:rsid w:val="00CD17E2"/>
    <w:rsid w:val="00CD54F7"/>
    <w:rsid w:val="00CD70D2"/>
    <w:rsid w:val="00CE0DE3"/>
    <w:rsid w:val="00CE14AD"/>
    <w:rsid w:val="00CE2B71"/>
    <w:rsid w:val="00CE5783"/>
    <w:rsid w:val="00CE64F1"/>
    <w:rsid w:val="00CE65D1"/>
    <w:rsid w:val="00CE68DC"/>
    <w:rsid w:val="00CF141B"/>
    <w:rsid w:val="00CF1432"/>
    <w:rsid w:val="00CF5EE3"/>
    <w:rsid w:val="00D015FB"/>
    <w:rsid w:val="00D0343E"/>
    <w:rsid w:val="00D04F9D"/>
    <w:rsid w:val="00D07275"/>
    <w:rsid w:val="00D07521"/>
    <w:rsid w:val="00D10492"/>
    <w:rsid w:val="00D130D1"/>
    <w:rsid w:val="00D13D05"/>
    <w:rsid w:val="00D2266A"/>
    <w:rsid w:val="00D227BD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1AE9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6554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2F76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57FF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6AEC"/>
    <w:rsid w:val="00F17EC5"/>
    <w:rsid w:val="00F21152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2A8F"/>
    <w:rsid w:val="00F95665"/>
    <w:rsid w:val="00F961BA"/>
    <w:rsid w:val="00FA03A8"/>
    <w:rsid w:val="00FA4563"/>
    <w:rsid w:val="00FA4EFF"/>
    <w:rsid w:val="00FA527E"/>
    <w:rsid w:val="00FA619F"/>
    <w:rsid w:val="00FA623D"/>
    <w:rsid w:val="00FA76D6"/>
    <w:rsid w:val="00FA7BFB"/>
    <w:rsid w:val="00FB1851"/>
    <w:rsid w:val="00FB1A92"/>
    <w:rsid w:val="00FB6067"/>
    <w:rsid w:val="00FC29FA"/>
    <w:rsid w:val="00FC3264"/>
    <w:rsid w:val="00FC405E"/>
    <w:rsid w:val="00FC566B"/>
    <w:rsid w:val="00FC5B07"/>
    <w:rsid w:val="00FC5BB6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0E11B9"/>
  <w15:chartTrackingRefBased/>
  <w15:docId w15:val="{8129E69C-2DB2-4D95-83A0-92764F313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Tekstpodstawowy3">
    <w:name w:val="Body Text 3"/>
    <w:basedOn w:val="Normalny"/>
    <w:link w:val="Tekstpodstawowy3Znak"/>
    <w:uiPriority w:val="99"/>
    <w:unhideWhenUsed/>
    <w:rsid w:val="0030512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30512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3B5C-720C-4C11-8F76-A3FF9843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1164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Edyta Różańska</cp:lastModifiedBy>
  <cp:revision>2</cp:revision>
  <cp:lastPrinted>2020-03-31T07:59:00Z</cp:lastPrinted>
  <dcterms:created xsi:type="dcterms:W3CDTF">2026-07-08T12:06:00Z</dcterms:created>
  <dcterms:modified xsi:type="dcterms:W3CDTF">2026-07-08T12:06:00Z</dcterms:modified>
</cp:coreProperties>
</file>