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11FD3" w14:textId="77777777" w:rsidR="009861D6" w:rsidRPr="00D90C6C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6C0DB2">
        <w:rPr>
          <w:rFonts w:ascii="Verdana" w:hAnsi="Verdana"/>
          <w:b/>
          <w:color w:val="FF0000"/>
          <w:sz w:val="16"/>
          <w:szCs w:val="16"/>
        </w:rPr>
        <w:tab/>
      </w:r>
      <w:r w:rsidRPr="006C0DB2">
        <w:rPr>
          <w:rFonts w:ascii="Verdana" w:hAnsi="Verdana"/>
          <w:b/>
          <w:color w:val="FF0000"/>
          <w:sz w:val="16"/>
          <w:szCs w:val="16"/>
        </w:rPr>
        <w:tab/>
      </w:r>
      <w:r w:rsidRPr="006C0DB2">
        <w:rPr>
          <w:rFonts w:ascii="Verdana" w:hAnsi="Verdana"/>
          <w:b/>
          <w:color w:val="FF0000"/>
          <w:sz w:val="16"/>
          <w:szCs w:val="16"/>
        </w:rPr>
        <w:tab/>
      </w:r>
      <w:r w:rsidRPr="00D90C6C">
        <w:rPr>
          <w:rFonts w:ascii="Verdana" w:hAnsi="Verdana"/>
          <w:b/>
          <w:i/>
          <w:sz w:val="16"/>
          <w:szCs w:val="16"/>
        </w:rPr>
        <w:tab/>
      </w:r>
      <w:r w:rsidRPr="00D90C6C">
        <w:rPr>
          <w:rFonts w:ascii="Verdana" w:hAnsi="Verdana"/>
          <w:b/>
          <w:i/>
          <w:sz w:val="16"/>
          <w:szCs w:val="16"/>
        </w:rPr>
        <w:tab/>
      </w:r>
      <w:r w:rsidRPr="00D90C6C">
        <w:rPr>
          <w:rFonts w:ascii="Verdana" w:hAnsi="Verdana"/>
          <w:b/>
          <w:i/>
          <w:sz w:val="16"/>
          <w:szCs w:val="16"/>
        </w:rPr>
        <w:tab/>
      </w:r>
      <w:r w:rsidRPr="00D90C6C">
        <w:rPr>
          <w:rFonts w:ascii="Verdana" w:hAnsi="Verdana"/>
          <w:b/>
          <w:i/>
          <w:sz w:val="16"/>
          <w:szCs w:val="16"/>
        </w:rPr>
        <w:tab/>
      </w:r>
      <w:r w:rsidR="00B2621C" w:rsidRPr="00D90C6C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D90C6C">
        <w:rPr>
          <w:rFonts w:ascii="Arial" w:hAnsi="Arial" w:cs="Arial"/>
        </w:rPr>
        <w:t xml:space="preserve">Załącznik nr </w:t>
      </w:r>
      <w:r w:rsidR="00B2621C" w:rsidRPr="00D90C6C">
        <w:rPr>
          <w:rFonts w:ascii="Arial" w:hAnsi="Arial" w:cs="Arial"/>
        </w:rPr>
        <w:t>3 do SWZ</w:t>
      </w:r>
    </w:p>
    <w:p w14:paraId="464EB306" w14:textId="77777777" w:rsidR="009861D6" w:rsidRPr="00D90C6C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D90C6C">
        <w:rPr>
          <w:rFonts w:ascii="Arial" w:hAnsi="Arial" w:cs="Arial"/>
          <w:b/>
        </w:rPr>
        <w:t>Podmiot udostepniający zasoby :</w:t>
      </w:r>
    </w:p>
    <w:p w14:paraId="5436D10F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D90C6C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5FF0B28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D90C6C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45BEE26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D90C6C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5CC01DE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D90C6C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E70883A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D90C6C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7E26E618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D90C6C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35561C6F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D90C6C">
        <w:rPr>
          <w:rFonts w:ascii="Arial" w:eastAsia="Times New Roman" w:hAnsi="Arial" w:cs="Arial"/>
          <w:sz w:val="20"/>
          <w:lang w:eastAsia="pl-PL"/>
        </w:rPr>
        <w:t>KRS/CEiDG)</w:t>
      </w:r>
    </w:p>
    <w:p w14:paraId="438D8F96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CA4F5A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reprezentowany przez:</w:t>
      </w:r>
    </w:p>
    <w:p w14:paraId="7452EBB6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C2991EA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…………………………………….</w:t>
      </w:r>
    </w:p>
    <w:p w14:paraId="51CF8DF5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285C294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008661B0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E5E6013" w14:textId="77777777" w:rsidR="00B2621C" w:rsidRPr="00D90C6C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5988927" w14:textId="77777777" w:rsidR="009861D6" w:rsidRPr="00D90C6C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D90C6C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07D270B7" w14:textId="77777777" w:rsidR="00B2621C" w:rsidRPr="00D90C6C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3AE443" w14:textId="77777777" w:rsidR="00B2621C" w:rsidRPr="00D90C6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D90C6C">
        <w:rPr>
          <w:rFonts w:ascii="Arial" w:hAnsi="Arial" w:cs="Arial"/>
        </w:rPr>
        <w:t xml:space="preserve">SKŁADANE NA PODSTAWIE ART. 125 UST. 1 USTAWY Z DNIA 11 WRZEŚNIA 2019R. </w:t>
      </w:r>
    </w:p>
    <w:p w14:paraId="0153B8A2" w14:textId="77777777" w:rsidR="00B2621C" w:rsidRPr="00D90C6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D90C6C">
        <w:rPr>
          <w:rFonts w:ascii="Arial" w:hAnsi="Arial" w:cs="Arial"/>
        </w:rPr>
        <w:t>Prawo zamówień publicznych (dalej jako: Pzp)</w:t>
      </w:r>
    </w:p>
    <w:p w14:paraId="03DECD9C" w14:textId="77777777" w:rsidR="00B2621C" w:rsidRPr="00D90C6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D90C6C">
        <w:rPr>
          <w:rFonts w:ascii="Arial" w:hAnsi="Arial" w:cs="Arial"/>
          <w:b/>
        </w:rPr>
        <w:t xml:space="preserve"> DOTYCZĄCE PODSTAW WYKLUCZENIA Z POSTĘPOWANIA </w:t>
      </w:r>
    </w:p>
    <w:p w14:paraId="15829A57" w14:textId="77777777" w:rsidR="00B2621C" w:rsidRPr="00D90C6C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D90C6C">
        <w:rPr>
          <w:rFonts w:ascii="Arial" w:hAnsi="Arial" w:cs="Arial"/>
          <w:b/>
        </w:rPr>
        <w:t>ORAZ SPEŁNIANIU WARUNKÓW UDZIAŁU W POSTĘPOWANIU</w:t>
      </w:r>
    </w:p>
    <w:p w14:paraId="4E67B136" w14:textId="77777777" w:rsidR="00B2621C" w:rsidRPr="00D90C6C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7B0648A0" w14:textId="7929FBC2" w:rsidR="009861D6" w:rsidRPr="00D90C6C" w:rsidRDefault="009861D6" w:rsidP="00D90C6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 w:rsidRPr="00D90C6C">
        <w:rPr>
          <w:rFonts w:ascii="Arial" w:eastAsia="Times New Roman" w:hAnsi="Arial" w:cs="Arial"/>
          <w:lang w:eastAsia="pl-PL"/>
        </w:rPr>
        <w:t>Na potrzeby postępowania o udzielenie zamówienia publicznego pn.</w:t>
      </w:r>
      <w:r w:rsidR="00D90C6C" w:rsidRPr="00D90C6C">
        <w:rPr>
          <w:rFonts w:ascii="Arial" w:eastAsia="Times New Roman" w:hAnsi="Arial" w:cs="Arial"/>
          <w:lang w:eastAsia="pl-PL"/>
        </w:rPr>
        <w:t xml:space="preserve"> </w:t>
      </w:r>
      <w:r w:rsidR="00E15446">
        <w:rPr>
          <w:rFonts w:ascii="Arial" w:hAnsi="Arial" w:cs="Arial"/>
          <w:b/>
          <w:bCs/>
        </w:rPr>
        <w:t>O</w:t>
      </w:r>
      <w:r w:rsidR="00D90C6C" w:rsidRPr="00D90C6C">
        <w:rPr>
          <w:rFonts w:ascii="Arial" w:hAnsi="Arial" w:cs="Arial"/>
          <w:b/>
          <w:bCs/>
        </w:rPr>
        <w:t>pracowanie</w:t>
      </w:r>
      <w:r w:rsidR="00E15446">
        <w:rPr>
          <w:rFonts w:ascii="Arial" w:hAnsi="Arial" w:cs="Arial"/>
          <w:b/>
          <w:bCs/>
        </w:rPr>
        <w:t xml:space="preserve"> dokumentacji</w:t>
      </w:r>
      <w:r w:rsidR="00D90C6C" w:rsidRPr="00D90C6C">
        <w:rPr>
          <w:rFonts w:ascii="Arial" w:hAnsi="Arial" w:cs="Arial"/>
          <w:b/>
          <w:bCs/>
        </w:rPr>
        <w:t xml:space="preserve"> projekt</w:t>
      </w:r>
      <w:r w:rsidR="00E15446">
        <w:rPr>
          <w:rFonts w:ascii="Arial" w:hAnsi="Arial" w:cs="Arial"/>
          <w:b/>
          <w:bCs/>
        </w:rPr>
        <w:t>owej</w:t>
      </w:r>
      <w:r w:rsidR="00D90C6C" w:rsidRPr="00D90C6C">
        <w:rPr>
          <w:rFonts w:ascii="Arial" w:hAnsi="Arial" w:cs="Arial"/>
          <w:b/>
          <w:bCs/>
        </w:rPr>
        <w:t xml:space="preserve"> modernizacji budynku </w:t>
      </w:r>
      <w:r w:rsidR="00E15446">
        <w:rPr>
          <w:rFonts w:ascii="Arial" w:hAnsi="Arial" w:cs="Arial"/>
          <w:b/>
          <w:bCs/>
        </w:rPr>
        <w:t xml:space="preserve">Collegium Polonicum w </w:t>
      </w:r>
      <w:r w:rsidR="00E15446" w:rsidRPr="00D90C6C">
        <w:rPr>
          <w:rFonts w:ascii="Arial" w:hAnsi="Arial" w:cs="Arial"/>
          <w:b/>
          <w:bCs/>
        </w:rPr>
        <w:t xml:space="preserve">Słubicach </w:t>
      </w:r>
      <w:r w:rsidR="00D90C6C" w:rsidRPr="00D90C6C">
        <w:rPr>
          <w:rFonts w:ascii="Arial" w:hAnsi="Arial" w:cs="Arial"/>
          <w:b/>
          <w:bCs/>
        </w:rPr>
        <w:t>z przystosowaniem do aktualnych wymagań w zakresie ochrony przeciwpożarowej wraz z uzyskaniem pozwolenia na budowę</w:t>
      </w:r>
      <w:r w:rsidR="00D90C6C">
        <w:rPr>
          <w:rFonts w:ascii="Arial" w:hAnsi="Arial" w:cs="Arial"/>
          <w:b/>
          <w:bCs/>
        </w:rPr>
        <w:t xml:space="preserve">, </w:t>
      </w:r>
      <w:r w:rsidRPr="00D90C6C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D90C6C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D90C6C">
        <w:rPr>
          <w:rFonts w:ascii="Arial" w:eastAsia="Times New Roman" w:hAnsi="Arial" w:cs="Arial"/>
          <w:lang w:eastAsia="pl-PL"/>
        </w:rPr>
        <w:t>o</w:t>
      </w:r>
      <w:r w:rsidRPr="00D90C6C">
        <w:rPr>
          <w:rFonts w:ascii="Arial" w:eastAsia="Times New Roman" w:hAnsi="Arial" w:cs="Arial"/>
          <w:lang w:eastAsia="pl-PL"/>
        </w:rPr>
        <w:t>świadczam, co następuje:</w:t>
      </w:r>
    </w:p>
    <w:p w14:paraId="3B1D16A4" w14:textId="77777777" w:rsidR="009861D6" w:rsidRPr="00D90C6C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65FA566F" w14:textId="77777777" w:rsidR="009861D6" w:rsidRPr="00D90C6C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Oświadczam, że nie podlegam wykluczeniu z postępowania na podstawie art. 108 ust. 1 ustawy Pzp.</w:t>
      </w:r>
    </w:p>
    <w:p w14:paraId="4FD2DDC1" w14:textId="77777777" w:rsidR="00DA62DA" w:rsidRPr="00D90C6C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6792117F" w14:textId="77777777" w:rsidR="009861D6" w:rsidRPr="00D90C6C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D90C6C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D90C6C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D90C6C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D90C6C">
        <w:rPr>
          <w:rFonts w:ascii="Arial" w:eastAsia="Times New Roman" w:hAnsi="Arial" w:cs="Arial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D90C6C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D90C6C">
        <w:rPr>
          <w:rFonts w:ascii="Arial" w:eastAsia="Times New Roman" w:hAnsi="Arial" w:cs="Arial"/>
          <w:lang w:eastAsia="pl-PL"/>
        </w:rPr>
        <w:t>:</w:t>
      </w:r>
      <w:r w:rsidRPr="00D90C6C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9B633EA" w14:textId="77777777" w:rsidR="009861D6" w:rsidRPr="00D90C6C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D90C6C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0DF27EBD" w14:textId="77777777" w:rsidR="009861D6" w:rsidRPr="00D90C6C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AF4CD43" w14:textId="77777777" w:rsidR="00FA4F96" w:rsidRPr="00D90C6C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0C734A73" w14:textId="77777777" w:rsidR="009861D6" w:rsidRPr="00D90C6C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DFBDFB7" w14:textId="77777777" w:rsidR="009861D6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0301DB9" w14:textId="77777777" w:rsidR="007A1820" w:rsidRDefault="007A1820" w:rsidP="007A182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/>
          <w:sz w:val="21"/>
          <w:szCs w:val="21"/>
        </w:rPr>
        <w:t>OŚWIADCZENIE W ZAKRESIE POSIADANEJ CERTYFIKACJI</w:t>
      </w:r>
      <w:r>
        <w:rPr>
          <w:rFonts w:ascii="Arial" w:hAnsi="Arial" w:cs="Arial"/>
          <w:b/>
          <w:sz w:val="21"/>
          <w:szCs w:val="21"/>
        </w:rPr>
        <w:t>:</w:t>
      </w:r>
    </w:p>
    <w:p w14:paraId="40F11826" w14:textId="2E29C5C9" w:rsidR="007A1820" w:rsidRDefault="007A1820" w:rsidP="007A1820">
      <w:pPr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 xml:space="preserve">Działając w imieniu </w:t>
      </w:r>
      <w:r>
        <w:rPr>
          <w:rFonts w:ascii="Arial" w:hAnsi="Arial" w:cs="Arial"/>
          <w:bCs/>
          <w:sz w:val="21"/>
          <w:szCs w:val="21"/>
        </w:rPr>
        <w:t>Podmiotu trzeciego udostępniającego zasoby</w:t>
      </w:r>
      <w:r w:rsidRPr="00B57AC1">
        <w:rPr>
          <w:rFonts w:ascii="Arial" w:hAnsi="Arial" w:cs="Arial"/>
          <w:bCs/>
          <w:sz w:val="21"/>
          <w:szCs w:val="21"/>
        </w:rPr>
        <w:t>, oświadczam(y), że w celu wykazania spełniania warunków udziału w postępowaniu / braku podstaw wykluczenia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 xml:space="preserve"> [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>niepotrzebne skreślić] będę/ziemy posługiwać się certyfikatem:</w:t>
      </w:r>
    </w:p>
    <w:p w14:paraId="7C3850C1" w14:textId="77777777" w:rsidR="007A1820" w:rsidRPr="00B57AC1" w:rsidRDefault="007A1820" w:rsidP="007A1820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Nazwa podmiotu certyfikującego: .....................................................................................</w:t>
      </w:r>
    </w:p>
    <w:p w14:paraId="177EEBFC" w14:textId="77777777" w:rsidR="007A1820" w:rsidRPr="00B57AC1" w:rsidRDefault="007A1820" w:rsidP="007A1820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lastRenderedPageBreak/>
        <w:t>Numer i oznaczenie certyfikatu: ......................................................................................</w:t>
      </w:r>
    </w:p>
    <w:p w14:paraId="7B2FDD5D" w14:textId="77777777" w:rsidR="007A1820" w:rsidRPr="00B57AC1" w:rsidRDefault="007A1820" w:rsidP="007A1820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Okres ważności certyfikacji: od ........................... do ...........................</w:t>
      </w:r>
    </w:p>
    <w:p w14:paraId="764C292D" w14:textId="77777777" w:rsidR="007A1820" w:rsidRPr="00B57AC1" w:rsidRDefault="007A1820" w:rsidP="007A1820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Podstawa wykluczenia / warunek udziału (w zakresie którego zamierzam posługiwać się certyfikatem): .......................................................................................................................</w:t>
      </w:r>
    </w:p>
    <w:p w14:paraId="02C24354" w14:textId="77777777" w:rsidR="009861D6" w:rsidRPr="00D90C6C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D90C6C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719DAACE" w14:textId="77777777" w:rsidR="005103B9" w:rsidRPr="00D90C6C" w:rsidRDefault="009861D6" w:rsidP="00DA62DA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D90C6C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D90C6C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7B5BE" w14:textId="77777777" w:rsidR="00DF094E" w:rsidRDefault="00DF094E" w:rsidP="0038231F">
      <w:pPr>
        <w:spacing w:after="0" w:line="240" w:lineRule="auto"/>
      </w:pPr>
      <w:r>
        <w:separator/>
      </w:r>
    </w:p>
  </w:endnote>
  <w:endnote w:type="continuationSeparator" w:id="0">
    <w:p w14:paraId="1A03E8D9" w14:textId="77777777" w:rsidR="00DF094E" w:rsidRDefault="00DF09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142F5" w14:textId="77777777" w:rsidR="00DF094E" w:rsidRDefault="00DF094E" w:rsidP="0038231F">
      <w:pPr>
        <w:spacing w:after="0" w:line="240" w:lineRule="auto"/>
      </w:pPr>
      <w:r>
        <w:separator/>
      </w:r>
    </w:p>
  </w:footnote>
  <w:footnote w:type="continuationSeparator" w:id="0">
    <w:p w14:paraId="3E093712" w14:textId="77777777" w:rsidR="00DF094E" w:rsidRDefault="00DF094E" w:rsidP="0038231F">
      <w:pPr>
        <w:spacing w:after="0" w:line="240" w:lineRule="auto"/>
      </w:pPr>
      <w:r>
        <w:continuationSeparator/>
      </w:r>
    </w:p>
  </w:footnote>
  <w:footnote w:id="1">
    <w:p w14:paraId="22EB25AF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>ustawy Pzp.</w:t>
      </w:r>
    </w:p>
  </w:footnote>
  <w:footnote w:id="2">
    <w:p w14:paraId="32116F6F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3C484" w14:textId="25264F58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B15F23">
      <w:rPr>
        <w:rFonts w:ascii="Arial" w:hAnsi="Arial" w:cs="Arial"/>
        <w:i/>
        <w:sz w:val="20"/>
      </w:rPr>
      <w:t>3</w:t>
    </w:r>
    <w:r w:rsidRPr="00B2621C">
      <w:rPr>
        <w:rFonts w:ascii="Arial" w:hAnsi="Arial" w:cs="Arial"/>
        <w:i/>
        <w:sz w:val="20"/>
      </w:rPr>
      <w:t>/</w:t>
    </w:r>
    <w:r w:rsidR="00E15446">
      <w:rPr>
        <w:rFonts w:ascii="Arial" w:hAnsi="Arial" w:cs="Arial"/>
        <w:i/>
        <w:sz w:val="20"/>
      </w:rPr>
      <w:t>8523</w:t>
    </w:r>
    <w:r w:rsidRPr="00B2621C">
      <w:rPr>
        <w:rFonts w:ascii="Arial" w:hAnsi="Arial" w:cs="Arial"/>
        <w:i/>
        <w:sz w:val="20"/>
      </w:rPr>
      <w:t>/</w:t>
    </w:r>
    <w:r w:rsidR="001417BD">
      <w:rPr>
        <w:rFonts w:ascii="Arial" w:hAnsi="Arial" w:cs="Arial"/>
        <w:i/>
        <w:sz w:val="20"/>
      </w:rPr>
      <w:t>2</w:t>
    </w:r>
    <w:r w:rsidR="00E15446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20DE603A"/>
    <w:lvl w:ilvl="0" w:tplc="E98407D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07573">
    <w:abstractNumId w:val="7"/>
  </w:num>
  <w:num w:numId="2" w16cid:durableId="1932885275">
    <w:abstractNumId w:val="0"/>
  </w:num>
  <w:num w:numId="3" w16cid:durableId="1297679880">
    <w:abstractNumId w:val="6"/>
  </w:num>
  <w:num w:numId="4" w16cid:durableId="399983066">
    <w:abstractNumId w:val="9"/>
  </w:num>
  <w:num w:numId="5" w16cid:durableId="127095857">
    <w:abstractNumId w:val="8"/>
  </w:num>
  <w:num w:numId="6" w16cid:durableId="643511198">
    <w:abstractNumId w:val="5"/>
  </w:num>
  <w:num w:numId="7" w16cid:durableId="1900049422">
    <w:abstractNumId w:val="1"/>
  </w:num>
  <w:num w:numId="8" w16cid:durableId="506868059">
    <w:abstractNumId w:val="3"/>
  </w:num>
  <w:num w:numId="9" w16cid:durableId="908659072">
    <w:abstractNumId w:val="2"/>
  </w:num>
  <w:num w:numId="10" w16cid:durableId="780761216">
    <w:abstractNumId w:val="4"/>
  </w:num>
  <w:num w:numId="11" w16cid:durableId="6879493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031E4"/>
    <w:rsid w:val="0001300E"/>
    <w:rsid w:val="00023477"/>
    <w:rsid w:val="0002359C"/>
    <w:rsid w:val="000247FF"/>
    <w:rsid w:val="00025C8D"/>
    <w:rsid w:val="000303EE"/>
    <w:rsid w:val="00052BFC"/>
    <w:rsid w:val="000705D3"/>
    <w:rsid w:val="00073C3D"/>
    <w:rsid w:val="000805B5"/>
    <w:rsid w:val="000809B6"/>
    <w:rsid w:val="000839CF"/>
    <w:rsid w:val="0008420F"/>
    <w:rsid w:val="0009128C"/>
    <w:rsid w:val="00091A4B"/>
    <w:rsid w:val="000A57E5"/>
    <w:rsid w:val="000B1025"/>
    <w:rsid w:val="000B388F"/>
    <w:rsid w:val="000B54D1"/>
    <w:rsid w:val="000C021E"/>
    <w:rsid w:val="000C18AF"/>
    <w:rsid w:val="000C5700"/>
    <w:rsid w:val="000D6F17"/>
    <w:rsid w:val="000D73C4"/>
    <w:rsid w:val="000D75F0"/>
    <w:rsid w:val="000E4D37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D61"/>
    <w:rsid w:val="00273E30"/>
    <w:rsid w:val="00275D5F"/>
    <w:rsid w:val="00284368"/>
    <w:rsid w:val="00290B01"/>
    <w:rsid w:val="00292198"/>
    <w:rsid w:val="002B2AD9"/>
    <w:rsid w:val="002C1C7B"/>
    <w:rsid w:val="002C29E3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37C5D"/>
    <w:rsid w:val="00350CD9"/>
    <w:rsid w:val="00351F8A"/>
    <w:rsid w:val="00364235"/>
    <w:rsid w:val="0038231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547AA"/>
    <w:rsid w:val="004609F1"/>
    <w:rsid w:val="004651B5"/>
    <w:rsid w:val="0047002F"/>
    <w:rsid w:val="00471A5A"/>
    <w:rsid w:val="004745E6"/>
    <w:rsid w:val="004748BC"/>
    <w:rsid w:val="004761C6"/>
    <w:rsid w:val="0047664E"/>
    <w:rsid w:val="00476B3F"/>
    <w:rsid w:val="00476E7D"/>
    <w:rsid w:val="00482F6E"/>
    <w:rsid w:val="00484F88"/>
    <w:rsid w:val="00492820"/>
    <w:rsid w:val="004C4854"/>
    <w:rsid w:val="004D7E48"/>
    <w:rsid w:val="004F23F7"/>
    <w:rsid w:val="004F40EF"/>
    <w:rsid w:val="005103B9"/>
    <w:rsid w:val="00520174"/>
    <w:rsid w:val="00532618"/>
    <w:rsid w:val="005641F0"/>
    <w:rsid w:val="00565C98"/>
    <w:rsid w:val="005808C0"/>
    <w:rsid w:val="00581A13"/>
    <w:rsid w:val="00586CD5"/>
    <w:rsid w:val="0059077A"/>
    <w:rsid w:val="005C39CA"/>
    <w:rsid w:val="005E176A"/>
    <w:rsid w:val="005F2D3C"/>
    <w:rsid w:val="00602575"/>
    <w:rsid w:val="00620E09"/>
    <w:rsid w:val="006340F1"/>
    <w:rsid w:val="00634311"/>
    <w:rsid w:val="00641874"/>
    <w:rsid w:val="0064471C"/>
    <w:rsid w:val="00655D18"/>
    <w:rsid w:val="006676AE"/>
    <w:rsid w:val="00684DD8"/>
    <w:rsid w:val="006A3A1F"/>
    <w:rsid w:val="006A52B6"/>
    <w:rsid w:val="006A6A16"/>
    <w:rsid w:val="006A6EEE"/>
    <w:rsid w:val="006C0DB2"/>
    <w:rsid w:val="006C44AA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63C26"/>
    <w:rsid w:val="00773662"/>
    <w:rsid w:val="007773AF"/>
    <w:rsid w:val="007840F2"/>
    <w:rsid w:val="00784463"/>
    <w:rsid w:val="007851E3"/>
    <w:rsid w:val="007936D6"/>
    <w:rsid w:val="007961C8"/>
    <w:rsid w:val="007A1820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74768"/>
    <w:rsid w:val="008757E1"/>
    <w:rsid w:val="00892E48"/>
    <w:rsid w:val="008943F1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63875"/>
    <w:rsid w:val="00975019"/>
    <w:rsid w:val="00975C49"/>
    <w:rsid w:val="00984A6A"/>
    <w:rsid w:val="009861D6"/>
    <w:rsid w:val="00997D0F"/>
    <w:rsid w:val="009B1EDB"/>
    <w:rsid w:val="009C7756"/>
    <w:rsid w:val="009E2104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15219"/>
    <w:rsid w:val="00B15F23"/>
    <w:rsid w:val="00B15FD3"/>
    <w:rsid w:val="00B2621C"/>
    <w:rsid w:val="00B34079"/>
    <w:rsid w:val="00B70ACB"/>
    <w:rsid w:val="00B8005E"/>
    <w:rsid w:val="00B90E42"/>
    <w:rsid w:val="00BB0C3C"/>
    <w:rsid w:val="00BB1E38"/>
    <w:rsid w:val="00BC7654"/>
    <w:rsid w:val="00BE47EA"/>
    <w:rsid w:val="00BF550B"/>
    <w:rsid w:val="00C014B5"/>
    <w:rsid w:val="00C113BF"/>
    <w:rsid w:val="00C14174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C34F7"/>
    <w:rsid w:val="00CD0851"/>
    <w:rsid w:val="00CD54AB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0C6C"/>
    <w:rsid w:val="00D95925"/>
    <w:rsid w:val="00DA62DA"/>
    <w:rsid w:val="00DA6EC7"/>
    <w:rsid w:val="00DB0CF4"/>
    <w:rsid w:val="00DC1683"/>
    <w:rsid w:val="00DD146A"/>
    <w:rsid w:val="00DD3E9D"/>
    <w:rsid w:val="00DF094E"/>
    <w:rsid w:val="00E022A1"/>
    <w:rsid w:val="00E15446"/>
    <w:rsid w:val="00E17B13"/>
    <w:rsid w:val="00E21B42"/>
    <w:rsid w:val="00E24546"/>
    <w:rsid w:val="00E309E9"/>
    <w:rsid w:val="00E31C06"/>
    <w:rsid w:val="00E33351"/>
    <w:rsid w:val="00E5468B"/>
    <w:rsid w:val="00E60C28"/>
    <w:rsid w:val="00E636C2"/>
    <w:rsid w:val="00E64482"/>
    <w:rsid w:val="00E65685"/>
    <w:rsid w:val="00E73190"/>
    <w:rsid w:val="00E73CEB"/>
    <w:rsid w:val="00EB7CD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DE8E4"/>
  <w15:docId w15:val="{843E0EF9-EEB1-4537-9FBB-89E8C4BD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Edyta Różańska</cp:lastModifiedBy>
  <cp:revision>3</cp:revision>
  <cp:lastPrinted>2019-07-25T11:08:00Z</cp:lastPrinted>
  <dcterms:created xsi:type="dcterms:W3CDTF">2026-07-08T12:34:00Z</dcterms:created>
  <dcterms:modified xsi:type="dcterms:W3CDTF">2026-07-15T07:26:00Z</dcterms:modified>
</cp:coreProperties>
</file>