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F945" w14:textId="2202A8FE" w:rsidR="006A5DF1" w:rsidRPr="00D01FC8" w:rsidRDefault="00BE5496" w:rsidP="006A5DF1">
      <w:pPr>
        <w:spacing w:after="240"/>
        <w:jc w:val="right"/>
        <w:rPr>
          <w:sz w:val="24"/>
          <w:szCs w:val="24"/>
        </w:rPr>
      </w:pPr>
      <w:r w:rsidRPr="00D01FC8">
        <w:rPr>
          <w:sz w:val="24"/>
          <w:szCs w:val="24"/>
        </w:rPr>
        <w:t>Kraków</w:t>
      </w:r>
      <w:r w:rsidR="006A5DF1" w:rsidRPr="00D01FC8">
        <w:rPr>
          <w:sz w:val="24"/>
          <w:szCs w:val="24"/>
        </w:rPr>
        <w:t xml:space="preserve"> dnia: </w:t>
      </w:r>
      <w:r w:rsidR="008E5CA4">
        <w:rPr>
          <w:sz w:val="24"/>
          <w:szCs w:val="24"/>
        </w:rPr>
        <w:t>28.07.2026 r.</w:t>
      </w:r>
    </w:p>
    <w:p w14:paraId="5D79BAA9" w14:textId="77777777" w:rsidR="0029606A" w:rsidRPr="00D01FC8" w:rsidRDefault="0029606A" w:rsidP="006A5DF1">
      <w:pPr>
        <w:spacing w:after="240"/>
        <w:jc w:val="right"/>
        <w:rPr>
          <w:sz w:val="24"/>
          <w:szCs w:val="24"/>
        </w:rPr>
      </w:pPr>
    </w:p>
    <w:p w14:paraId="21FACE99" w14:textId="77777777" w:rsidR="007427BD" w:rsidRPr="00D01FC8" w:rsidRDefault="007427BD" w:rsidP="007427BD">
      <w:pPr>
        <w:rPr>
          <w:b/>
          <w:bCs/>
          <w:sz w:val="24"/>
          <w:szCs w:val="24"/>
        </w:rPr>
      </w:pPr>
      <w:r w:rsidRPr="00D01FC8">
        <w:rPr>
          <w:b/>
          <w:bCs/>
          <w:sz w:val="24"/>
          <w:szCs w:val="24"/>
        </w:rPr>
        <w:t xml:space="preserve">Szpital Miejski Specjalistyczny </w:t>
      </w:r>
    </w:p>
    <w:p w14:paraId="2DD477F5" w14:textId="77777777" w:rsidR="007427BD" w:rsidRPr="00D01FC8" w:rsidRDefault="007427BD" w:rsidP="007427BD">
      <w:pPr>
        <w:rPr>
          <w:sz w:val="24"/>
          <w:szCs w:val="24"/>
        </w:rPr>
      </w:pPr>
      <w:r w:rsidRPr="00D01FC8">
        <w:rPr>
          <w:b/>
          <w:bCs/>
          <w:sz w:val="24"/>
          <w:szCs w:val="24"/>
        </w:rPr>
        <w:t>im. Gabriela Narutowicza w Krakowie</w:t>
      </w:r>
    </w:p>
    <w:p w14:paraId="4B0ACA92" w14:textId="77777777" w:rsidR="007427BD" w:rsidRPr="00D01FC8" w:rsidRDefault="007427BD" w:rsidP="007427BD">
      <w:pPr>
        <w:pStyle w:val="Nagwek"/>
        <w:tabs>
          <w:tab w:val="clear" w:pos="4536"/>
          <w:tab w:val="clear" w:pos="9072"/>
        </w:tabs>
        <w:rPr>
          <w:sz w:val="24"/>
          <w:szCs w:val="24"/>
        </w:rPr>
      </w:pPr>
      <w:r w:rsidRPr="00D01FC8">
        <w:rPr>
          <w:sz w:val="24"/>
          <w:szCs w:val="24"/>
        </w:rPr>
        <w:t>ul. Prądnicka 35-37</w:t>
      </w:r>
    </w:p>
    <w:p w14:paraId="780A1156" w14:textId="77777777" w:rsidR="007427BD" w:rsidRPr="00D01FC8" w:rsidRDefault="007427BD" w:rsidP="007427BD">
      <w:pPr>
        <w:pStyle w:val="Nagwek"/>
        <w:tabs>
          <w:tab w:val="clear" w:pos="4536"/>
          <w:tab w:val="clear" w:pos="9072"/>
        </w:tabs>
        <w:rPr>
          <w:sz w:val="24"/>
          <w:szCs w:val="24"/>
        </w:rPr>
      </w:pPr>
      <w:r w:rsidRPr="00D01FC8">
        <w:rPr>
          <w:sz w:val="24"/>
          <w:szCs w:val="24"/>
        </w:rPr>
        <w:t>31-202 Kraków</w:t>
      </w:r>
    </w:p>
    <w:p w14:paraId="35480954" w14:textId="77777777" w:rsidR="006A5DF1" w:rsidRPr="00D01FC8" w:rsidRDefault="006A5DF1" w:rsidP="006A5DF1">
      <w:pPr>
        <w:pStyle w:val="Nagwek"/>
        <w:tabs>
          <w:tab w:val="clear" w:pos="4536"/>
          <w:tab w:val="clear" w:pos="9072"/>
        </w:tabs>
        <w:rPr>
          <w:sz w:val="24"/>
          <w:szCs w:val="24"/>
        </w:rPr>
      </w:pPr>
    </w:p>
    <w:p w14:paraId="279AA360" w14:textId="77777777" w:rsidR="006A5DF1" w:rsidRPr="00D01FC8" w:rsidRDefault="006A5DF1" w:rsidP="006A5DF1">
      <w:pPr>
        <w:pStyle w:val="Nagwek"/>
        <w:tabs>
          <w:tab w:val="clear" w:pos="4536"/>
        </w:tabs>
        <w:rPr>
          <w:sz w:val="24"/>
          <w:szCs w:val="24"/>
        </w:rPr>
      </w:pPr>
      <w:r w:rsidRPr="00D01FC8">
        <w:rPr>
          <w:sz w:val="24"/>
          <w:szCs w:val="24"/>
        </w:rPr>
        <w:tab/>
        <w:t xml:space="preserve"> </w:t>
      </w:r>
    </w:p>
    <w:p w14:paraId="727A54C4" w14:textId="77777777" w:rsidR="006A5DF1" w:rsidRPr="00D01FC8" w:rsidRDefault="006A5DF1" w:rsidP="006A5DF1">
      <w:pPr>
        <w:pStyle w:val="Nagwek"/>
        <w:tabs>
          <w:tab w:val="clear" w:pos="4536"/>
          <w:tab w:val="clear" w:pos="9072"/>
        </w:tabs>
        <w:rPr>
          <w:sz w:val="24"/>
          <w:szCs w:val="24"/>
        </w:rPr>
      </w:pPr>
    </w:p>
    <w:p w14:paraId="5A12DA90" w14:textId="77777777" w:rsidR="006A5DF1" w:rsidRPr="00D01FC8" w:rsidRDefault="006A5DF1" w:rsidP="00E935D6">
      <w:pPr>
        <w:tabs>
          <w:tab w:val="left" w:pos="708"/>
          <w:tab w:val="center" w:pos="4536"/>
          <w:tab w:val="right" w:pos="9072"/>
        </w:tabs>
        <w:spacing w:after="20"/>
        <w:ind w:left="4820"/>
        <w:rPr>
          <w:b/>
          <w:sz w:val="24"/>
          <w:szCs w:val="24"/>
        </w:rPr>
      </w:pPr>
      <w:r w:rsidRPr="00D01FC8">
        <w:rPr>
          <w:b/>
          <w:sz w:val="24"/>
          <w:szCs w:val="24"/>
        </w:rPr>
        <w:t>WYKONAWCY</w:t>
      </w:r>
    </w:p>
    <w:p w14:paraId="2057ADCA" w14:textId="77777777" w:rsidR="006A5DF1" w:rsidRPr="00D01FC8" w:rsidRDefault="006A5DF1" w:rsidP="00E935D6">
      <w:pPr>
        <w:tabs>
          <w:tab w:val="left" w:pos="708"/>
          <w:tab w:val="center" w:pos="4536"/>
          <w:tab w:val="right" w:pos="9072"/>
        </w:tabs>
        <w:spacing w:after="20"/>
        <w:ind w:left="4820"/>
        <w:rPr>
          <w:sz w:val="24"/>
          <w:szCs w:val="24"/>
        </w:rPr>
      </w:pPr>
      <w:r w:rsidRPr="00D01FC8">
        <w:rPr>
          <w:sz w:val="24"/>
          <w:szCs w:val="24"/>
        </w:rPr>
        <w:t>ubiegający się o zamówienie publiczne</w:t>
      </w:r>
    </w:p>
    <w:p w14:paraId="5EB2F24D" w14:textId="77777777" w:rsidR="006D4AB3" w:rsidRPr="00D01FC8" w:rsidRDefault="006D4AB3">
      <w:pPr>
        <w:pStyle w:val="Nagwek"/>
        <w:tabs>
          <w:tab w:val="clear" w:pos="4536"/>
        </w:tabs>
        <w:rPr>
          <w:sz w:val="24"/>
          <w:szCs w:val="24"/>
        </w:rPr>
      </w:pPr>
    </w:p>
    <w:p w14:paraId="12065E99" w14:textId="77777777" w:rsidR="006D4AB3" w:rsidRPr="00D01FC8" w:rsidRDefault="006D4AB3">
      <w:pPr>
        <w:pStyle w:val="Nagwek"/>
        <w:tabs>
          <w:tab w:val="clear" w:pos="4536"/>
          <w:tab w:val="clear" w:pos="9072"/>
        </w:tabs>
        <w:rPr>
          <w:sz w:val="24"/>
          <w:szCs w:val="24"/>
        </w:rPr>
      </w:pPr>
    </w:p>
    <w:p w14:paraId="1967D945" w14:textId="77777777" w:rsidR="006D4AB3" w:rsidRPr="00D01FC8" w:rsidRDefault="006D4AB3">
      <w:pPr>
        <w:pStyle w:val="Nagwek"/>
        <w:tabs>
          <w:tab w:val="clear" w:pos="4536"/>
          <w:tab w:val="clear" w:pos="9072"/>
        </w:tabs>
        <w:rPr>
          <w:sz w:val="24"/>
          <w:szCs w:val="24"/>
        </w:rPr>
      </w:pPr>
    </w:p>
    <w:p w14:paraId="4006DCB2" w14:textId="7A5580A6" w:rsidR="00632C3C" w:rsidRPr="00D01FC8" w:rsidRDefault="00E21B49" w:rsidP="0029606A">
      <w:pPr>
        <w:pStyle w:val="Nagwek1"/>
        <w:spacing w:after="480" w:line="276" w:lineRule="auto"/>
        <w:jc w:val="center"/>
        <w:rPr>
          <w:rFonts w:ascii="Times New Roman" w:hAnsi="Times New Roman"/>
          <w:sz w:val="24"/>
          <w:szCs w:val="24"/>
        </w:rPr>
      </w:pPr>
      <w:r w:rsidRPr="00D01FC8">
        <w:rPr>
          <w:rFonts w:ascii="Times New Roman" w:hAnsi="Times New Roman"/>
          <w:sz w:val="24"/>
          <w:szCs w:val="24"/>
        </w:rPr>
        <w:t>WYJAŚNIENI</w:t>
      </w:r>
      <w:r w:rsidR="00520165" w:rsidRPr="00D01FC8">
        <w:rPr>
          <w:rFonts w:ascii="Times New Roman" w:hAnsi="Times New Roman"/>
          <w:sz w:val="24"/>
          <w:szCs w:val="24"/>
        </w:rPr>
        <w:t>A</w:t>
      </w:r>
      <w:r w:rsidR="00632C3C" w:rsidRPr="00D01FC8">
        <w:rPr>
          <w:rFonts w:ascii="Times New Roman" w:hAnsi="Times New Roman"/>
          <w:sz w:val="24"/>
          <w:szCs w:val="24"/>
        </w:rPr>
        <w:t xml:space="preserve"> TREŚCI</w:t>
      </w:r>
      <w:r w:rsidR="0029606A" w:rsidRPr="00D01FC8">
        <w:rPr>
          <w:rFonts w:ascii="Times New Roman" w:hAnsi="Times New Roman"/>
          <w:sz w:val="24"/>
          <w:szCs w:val="24"/>
        </w:rPr>
        <w:t xml:space="preserve"> SWZ</w:t>
      </w:r>
      <w:r w:rsidR="00D01FC8" w:rsidRPr="00D01FC8">
        <w:rPr>
          <w:rFonts w:ascii="Times New Roman" w:hAnsi="Times New Roman"/>
          <w:sz w:val="24"/>
          <w:szCs w:val="24"/>
        </w:rPr>
        <w:t xml:space="preserve"> -1</w:t>
      </w:r>
    </w:p>
    <w:p w14:paraId="624D6E15" w14:textId="77777777" w:rsidR="006D4AB3" w:rsidRPr="00D01FC8" w:rsidRDefault="00632C3C" w:rsidP="00520165">
      <w:pPr>
        <w:spacing w:after="360" w:line="276" w:lineRule="auto"/>
        <w:jc w:val="both"/>
        <w:rPr>
          <w:sz w:val="24"/>
          <w:szCs w:val="24"/>
        </w:rPr>
      </w:pPr>
      <w:r w:rsidRPr="00D01FC8">
        <w:rPr>
          <w:sz w:val="24"/>
          <w:szCs w:val="24"/>
        </w:rPr>
        <w:t xml:space="preserve">Dotyczy: </w:t>
      </w:r>
      <w:r w:rsidR="006A5DF1" w:rsidRPr="00D01FC8">
        <w:rPr>
          <w:sz w:val="24"/>
          <w:szCs w:val="24"/>
        </w:rPr>
        <w:t>p</w:t>
      </w:r>
      <w:r w:rsidRPr="00D01FC8">
        <w:rPr>
          <w:sz w:val="24"/>
          <w:szCs w:val="24"/>
        </w:rPr>
        <w:t>ostępowani</w:t>
      </w:r>
      <w:r w:rsidR="006A5DF1" w:rsidRPr="00D01FC8">
        <w:rPr>
          <w:sz w:val="24"/>
          <w:szCs w:val="24"/>
        </w:rPr>
        <w:t>a</w:t>
      </w:r>
      <w:r w:rsidRPr="00D01FC8">
        <w:rPr>
          <w:sz w:val="24"/>
          <w:szCs w:val="24"/>
        </w:rPr>
        <w:t xml:space="preserve"> o udzielenie zamówienia publicznego, prowadzone</w:t>
      </w:r>
      <w:r w:rsidR="006A5DF1" w:rsidRPr="00D01FC8">
        <w:rPr>
          <w:sz w:val="24"/>
          <w:szCs w:val="24"/>
        </w:rPr>
        <w:t>go</w:t>
      </w:r>
      <w:r w:rsidRPr="00D01FC8">
        <w:rPr>
          <w:sz w:val="24"/>
          <w:szCs w:val="24"/>
        </w:rPr>
        <w:t xml:space="preserve"> w</w:t>
      </w:r>
      <w:r w:rsidR="007427BD" w:rsidRPr="00D01FC8">
        <w:rPr>
          <w:sz w:val="24"/>
          <w:szCs w:val="24"/>
        </w:rPr>
        <w:t> </w:t>
      </w:r>
      <w:r w:rsidRPr="00D01FC8">
        <w:rPr>
          <w:sz w:val="24"/>
          <w:szCs w:val="24"/>
        </w:rPr>
        <w:t xml:space="preserve">trybie </w:t>
      </w:r>
      <w:r w:rsidR="00BE5496" w:rsidRPr="00D01FC8">
        <w:rPr>
          <w:sz w:val="24"/>
          <w:szCs w:val="24"/>
        </w:rPr>
        <w:t>Tryb podstawowy bez negocjacji - art. 275 pkt. 1 ustawy Pzp</w:t>
      </w:r>
      <w:r w:rsidRPr="00D01FC8">
        <w:rPr>
          <w:b/>
          <w:sz w:val="24"/>
          <w:szCs w:val="24"/>
        </w:rPr>
        <w:t xml:space="preserve"> </w:t>
      </w:r>
      <w:r w:rsidRPr="00D01FC8">
        <w:rPr>
          <w:bCs/>
          <w:sz w:val="24"/>
          <w:szCs w:val="24"/>
        </w:rPr>
        <w:t>na</w:t>
      </w:r>
      <w:r w:rsidRPr="00D01FC8">
        <w:rPr>
          <w:b/>
          <w:sz w:val="24"/>
          <w:szCs w:val="24"/>
        </w:rPr>
        <w:t xml:space="preserve"> </w:t>
      </w:r>
      <w:r w:rsidR="00E72428" w:rsidRPr="00D01FC8">
        <w:rPr>
          <w:bCs/>
          <w:sz w:val="24"/>
          <w:szCs w:val="24"/>
        </w:rPr>
        <w:t>”</w:t>
      </w:r>
      <w:r w:rsidR="00BE5496" w:rsidRPr="00D01FC8">
        <w:rPr>
          <w:b/>
          <w:bCs/>
          <w:sz w:val="24"/>
          <w:szCs w:val="24"/>
        </w:rPr>
        <w:t>Opieka serwisowa strategicznej aparatury medycznej,</w:t>
      </w:r>
      <w:r w:rsidR="00E72428" w:rsidRPr="00D01FC8">
        <w:rPr>
          <w:bCs/>
          <w:sz w:val="24"/>
          <w:szCs w:val="24"/>
        </w:rPr>
        <w:t>”</w:t>
      </w:r>
      <w:r w:rsidRPr="00D01FC8">
        <w:rPr>
          <w:b/>
          <w:sz w:val="24"/>
          <w:szCs w:val="24"/>
        </w:rPr>
        <w:t xml:space="preserve"> </w:t>
      </w:r>
      <w:r w:rsidRPr="00D01FC8">
        <w:rPr>
          <w:bCs/>
          <w:sz w:val="24"/>
          <w:szCs w:val="24"/>
        </w:rPr>
        <w:t>– znak sprawy</w:t>
      </w:r>
      <w:r w:rsidRPr="00D01FC8">
        <w:rPr>
          <w:b/>
          <w:sz w:val="24"/>
          <w:szCs w:val="24"/>
        </w:rPr>
        <w:t xml:space="preserve"> </w:t>
      </w:r>
      <w:r w:rsidR="00BE5496" w:rsidRPr="00D01FC8">
        <w:rPr>
          <w:b/>
          <w:sz w:val="24"/>
          <w:szCs w:val="24"/>
        </w:rPr>
        <w:t>ZP/43/2026</w:t>
      </w:r>
      <w:r w:rsidRPr="00D01FC8">
        <w:rPr>
          <w:b/>
          <w:sz w:val="24"/>
          <w:szCs w:val="24"/>
        </w:rPr>
        <w:t>.</w:t>
      </w:r>
    </w:p>
    <w:p w14:paraId="4F84F82A" w14:textId="77777777" w:rsidR="0012774F" w:rsidRPr="00D01FC8" w:rsidRDefault="00520165" w:rsidP="00D8461B">
      <w:pPr>
        <w:spacing w:after="240" w:line="276" w:lineRule="auto"/>
        <w:jc w:val="both"/>
        <w:rPr>
          <w:sz w:val="24"/>
          <w:szCs w:val="24"/>
        </w:rPr>
      </w:pPr>
      <w:r w:rsidRPr="00D01FC8">
        <w:rPr>
          <w:sz w:val="24"/>
          <w:szCs w:val="24"/>
        </w:rPr>
        <w:t>Zamawiający</w:t>
      </w:r>
      <w:r w:rsidR="007427BD" w:rsidRPr="00D01FC8">
        <w:rPr>
          <w:sz w:val="24"/>
          <w:szCs w:val="24"/>
        </w:rPr>
        <w:t xml:space="preserve"> </w:t>
      </w:r>
      <w:r w:rsidRPr="00D01FC8">
        <w:rPr>
          <w:sz w:val="24"/>
          <w:szCs w:val="24"/>
        </w:rPr>
        <w:t xml:space="preserve">działając na podstawie art. </w:t>
      </w:r>
      <w:r w:rsidR="00E74BC3" w:rsidRPr="00D01FC8">
        <w:rPr>
          <w:sz w:val="24"/>
          <w:szCs w:val="24"/>
        </w:rPr>
        <w:t>284</w:t>
      </w:r>
      <w:r w:rsidRPr="00D01FC8">
        <w:rPr>
          <w:sz w:val="24"/>
          <w:szCs w:val="24"/>
        </w:rPr>
        <w:t xml:space="preserve"> ust. </w:t>
      </w:r>
      <w:r w:rsidR="0029606A" w:rsidRPr="00D01FC8">
        <w:rPr>
          <w:sz w:val="24"/>
          <w:szCs w:val="24"/>
        </w:rPr>
        <w:t>6</w:t>
      </w:r>
      <w:r w:rsidRPr="00D01FC8">
        <w:rPr>
          <w:sz w:val="24"/>
          <w:szCs w:val="24"/>
        </w:rPr>
        <w:t xml:space="preserve"> ustawy z dnia </w:t>
      </w:r>
      <w:r w:rsidR="0029606A" w:rsidRPr="00D01FC8">
        <w:rPr>
          <w:sz w:val="24"/>
          <w:szCs w:val="24"/>
        </w:rPr>
        <w:t>11</w:t>
      </w:r>
      <w:r w:rsidRPr="00D01FC8">
        <w:rPr>
          <w:sz w:val="24"/>
          <w:szCs w:val="24"/>
        </w:rPr>
        <w:t xml:space="preserve"> </w:t>
      </w:r>
      <w:r w:rsidR="0029606A" w:rsidRPr="00D01FC8">
        <w:rPr>
          <w:sz w:val="24"/>
          <w:szCs w:val="24"/>
        </w:rPr>
        <w:t xml:space="preserve">września </w:t>
      </w:r>
      <w:r w:rsidRPr="00D01FC8">
        <w:rPr>
          <w:sz w:val="24"/>
          <w:szCs w:val="24"/>
        </w:rPr>
        <w:t>20</w:t>
      </w:r>
      <w:r w:rsidR="0029606A" w:rsidRPr="00D01FC8">
        <w:rPr>
          <w:sz w:val="24"/>
          <w:szCs w:val="24"/>
        </w:rPr>
        <w:t>19</w:t>
      </w:r>
      <w:r w:rsidR="007427BD" w:rsidRPr="00D01FC8">
        <w:rPr>
          <w:sz w:val="24"/>
          <w:szCs w:val="24"/>
        </w:rPr>
        <w:t> </w:t>
      </w:r>
      <w:r w:rsidRPr="00D01FC8">
        <w:rPr>
          <w:sz w:val="24"/>
          <w:szCs w:val="24"/>
        </w:rPr>
        <w:t>r</w:t>
      </w:r>
      <w:r w:rsidR="0029606A" w:rsidRPr="00D01FC8">
        <w:rPr>
          <w:sz w:val="24"/>
          <w:szCs w:val="24"/>
        </w:rPr>
        <w:t>.</w:t>
      </w:r>
      <w:r w:rsidRPr="00D01FC8">
        <w:rPr>
          <w:sz w:val="24"/>
          <w:szCs w:val="24"/>
        </w:rPr>
        <w:t xml:space="preserve"> Prawo </w:t>
      </w:r>
      <w:r w:rsidR="0029606A" w:rsidRPr="00D01FC8">
        <w:rPr>
          <w:sz w:val="24"/>
          <w:szCs w:val="24"/>
        </w:rPr>
        <w:t>z</w:t>
      </w:r>
      <w:r w:rsidRPr="00D01FC8">
        <w:rPr>
          <w:sz w:val="24"/>
          <w:szCs w:val="24"/>
        </w:rPr>
        <w:t xml:space="preserve">amówień </w:t>
      </w:r>
      <w:r w:rsidR="0029606A" w:rsidRPr="00D01FC8">
        <w:rPr>
          <w:sz w:val="24"/>
          <w:szCs w:val="24"/>
        </w:rPr>
        <w:t>p</w:t>
      </w:r>
      <w:r w:rsidRPr="00D01FC8">
        <w:rPr>
          <w:sz w:val="24"/>
          <w:szCs w:val="24"/>
        </w:rPr>
        <w:t xml:space="preserve">ublicznych </w:t>
      </w:r>
      <w:r w:rsidR="00E74BC3" w:rsidRPr="00D01FC8">
        <w:rPr>
          <w:sz w:val="24"/>
          <w:szCs w:val="24"/>
        </w:rPr>
        <w:t>udostępnia</w:t>
      </w:r>
      <w:r w:rsidR="00BE7BFD" w:rsidRPr="00D01FC8">
        <w:rPr>
          <w:sz w:val="24"/>
          <w:szCs w:val="24"/>
        </w:rPr>
        <w:t xml:space="preserve"> poniżej treść zapytań do S</w:t>
      </w:r>
      <w:r w:rsidR="0012774F" w:rsidRPr="00D01FC8">
        <w:rPr>
          <w:sz w:val="24"/>
          <w:szCs w:val="24"/>
        </w:rPr>
        <w:t>pecyfikacji Warunków Zamówienia (</w:t>
      </w:r>
      <w:r w:rsidR="0012774F" w:rsidRPr="00D01FC8">
        <w:rPr>
          <w:sz w:val="24"/>
          <w:szCs w:val="24"/>
          <w:lang w:eastAsia="ar-SA"/>
        </w:rPr>
        <w:t>zwanej dalej</w:t>
      </w:r>
      <w:r w:rsidR="0012774F" w:rsidRPr="00D01FC8">
        <w:rPr>
          <w:b/>
          <w:sz w:val="24"/>
          <w:szCs w:val="24"/>
          <w:lang w:eastAsia="ar-SA"/>
        </w:rPr>
        <w:t xml:space="preserve"> </w:t>
      </w:r>
      <w:r w:rsidR="0012774F" w:rsidRPr="00D01FC8">
        <w:rPr>
          <w:bCs/>
          <w:sz w:val="24"/>
          <w:szCs w:val="24"/>
          <w:lang w:eastAsia="ar-SA"/>
        </w:rPr>
        <w:t>”SWZ”)</w:t>
      </w:r>
      <w:r w:rsidR="00E74BC3" w:rsidRPr="00D01FC8">
        <w:rPr>
          <w:bCs/>
          <w:sz w:val="24"/>
          <w:szCs w:val="24"/>
          <w:lang w:eastAsia="ar-SA"/>
        </w:rPr>
        <w:t xml:space="preserve"> </w:t>
      </w:r>
      <w:r w:rsidR="00E74BC3" w:rsidRPr="00D01FC8">
        <w:rPr>
          <w:sz w:val="24"/>
          <w:szCs w:val="24"/>
        </w:rPr>
        <w:t>wraz z wyjaśnieniami</w:t>
      </w:r>
      <w:r w:rsidR="0012774F" w:rsidRPr="00D01FC8">
        <w:rPr>
          <w:bCs/>
          <w:sz w:val="24"/>
          <w:szCs w:val="24"/>
          <w:lang w:eastAsia="ar-SA"/>
        </w:rPr>
        <w:t>:</w:t>
      </w:r>
    </w:p>
    <w:tbl>
      <w:tblPr>
        <w:tblW w:w="9356" w:type="dxa"/>
        <w:tblInd w:w="-34" w:type="dxa"/>
        <w:tblLook w:val="04A0" w:firstRow="1" w:lastRow="0" w:firstColumn="1" w:lastColumn="0" w:noHBand="0" w:noVBand="1"/>
      </w:tblPr>
      <w:tblGrid>
        <w:gridCol w:w="9356"/>
      </w:tblGrid>
      <w:tr w:rsidR="00BE5496" w:rsidRPr="00D01FC8" w14:paraId="1E2D5F13" w14:textId="77777777" w:rsidTr="006C6A15">
        <w:tc>
          <w:tcPr>
            <w:tcW w:w="9356" w:type="dxa"/>
          </w:tcPr>
          <w:p w14:paraId="6CE1C427" w14:textId="77777777" w:rsidR="00BE5496" w:rsidRPr="00D01FC8" w:rsidRDefault="00BE5496" w:rsidP="006C6A15">
            <w:pPr>
              <w:spacing w:after="120"/>
              <w:ind w:left="30" w:right="-72"/>
              <w:jc w:val="both"/>
              <w:rPr>
                <w:sz w:val="24"/>
                <w:szCs w:val="24"/>
              </w:rPr>
            </w:pPr>
            <w:r w:rsidRPr="00D01FC8">
              <w:rPr>
                <w:sz w:val="24"/>
                <w:szCs w:val="24"/>
              </w:rPr>
              <w:t>Pytanie 1</w:t>
            </w:r>
          </w:p>
          <w:p w14:paraId="2C2F0E3F" w14:textId="77777777" w:rsidR="00BE5496" w:rsidRPr="00D01FC8" w:rsidRDefault="00BE5496" w:rsidP="006C6A15">
            <w:pPr>
              <w:spacing w:after="120"/>
              <w:ind w:left="30" w:right="-72"/>
              <w:jc w:val="both"/>
              <w:rPr>
                <w:sz w:val="24"/>
                <w:szCs w:val="24"/>
              </w:rPr>
            </w:pPr>
            <w:r w:rsidRPr="00D01FC8">
              <w:rPr>
                <w:sz w:val="24"/>
                <w:szCs w:val="24"/>
              </w:rPr>
              <w:t xml:space="preserve">Dotyczy: Dokument Załącznik nr 4B - Projekt umowy dla Pakietu nr 4  § 4 punkt 1 </w:t>
            </w:r>
          </w:p>
          <w:p w14:paraId="244246F4" w14:textId="77777777" w:rsidR="00BE5496" w:rsidRPr="00D01FC8" w:rsidRDefault="00BE5496" w:rsidP="006C6A15">
            <w:pPr>
              <w:spacing w:after="120"/>
              <w:ind w:left="30" w:right="-72"/>
              <w:jc w:val="both"/>
              <w:rPr>
                <w:sz w:val="24"/>
                <w:szCs w:val="24"/>
              </w:rPr>
            </w:pPr>
          </w:p>
          <w:p w14:paraId="1DA8BDBC" w14:textId="77777777" w:rsidR="00BE5496" w:rsidRPr="00D01FC8" w:rsidRDefault="00BE5496" w:rsidP="006C6A15">
            <w:pPr>
              <w:spacing w:after="120"/>
              <w:ind w:left="30" w:right="-72"/>
              <w:jc w:val="both"/>
              <w:rPr>
                <w:sz w:val="24"/>
                <w:szCs w:val="24"/>
              </w:rPr>
            </w:pPr>
            <w:r w:rsidRPr="00D01FC8">
              <w:rPr>
                <w:sz w:val="24"/>
                <w:szCs w:val="24"/>
              </w:rPr>
              <w:t xml:space="preserve">Czy Zamawiający wymaga używania w procesach serwisowych części i elementów  nowych </w:t>
            </w:r>
          </w:p>
          <w:p w14:paraId="6D838686" w14:textId="77777777" w:rsidR="00BE5496" w:rsidRPr="00D01FC8" w:rsidRDefault="00BE5496" w:rsidP="006C6A15">
            <w:pPr>
              <w:spacing w:after="120"/>
              <w:ind w:left="30" w:right="-72"/>
              <w:jc w:val="both"/>
              <w:rPr>
                <w:sz w:val="24"/>
                <w:szCs w:val="24"/>
              </w:rPr>
            </w:pPr>
            <w:r w:rsidRPr="00D01FC8">
              <w:rPr>
                <w:sz w:val="24"/>
                <w:szCs w:val="24"/>
              </w:rPr>
              <w:t>i oryginalnych?</w:t>
            </w:r>
          </w:p>
          <w:p w14:paraId="69CCA97B" w14:textId="77777777" w:rsidR="00BE5496" w:rsidRPr="00D01FC8" w:rsidRDefault="00BE5496" w:rsidP="006C6A15">
            <w:pPr>
              <w:spacing w:after="120"/>
              <w:ind w:left="30" w:right="-72"/>
              <w:jc w:val="both"/>
              <w:rPr>
                <w:sz w:val="24"/>
                <w:szCs w:val="24"/>
              </w:rPr>
            </w:pPr>
            <w:r w:rsidRPr="00D01FC8">
              <w:rPr>
                <w:sz w:val="24"/>
                <w:szCs w:val="24"/>
              </w:rPr>
              <w:t>Oryginalne i nowe podzespoły posiadają wymagane przez producenta certyfikaty, rygorystyczne atesty oraz pełną kompatybilność konstrukcyjną, co pozwala zachować pierwotne parametry techniczne wyrobów medycznych oraz pełną odpowiedzialność prawno-techniczną podmiotu uprawnionego za ich bezpieczną eksploatację.</w:t>
            </w:r>
          </w:p>
          <w:p w14:paraId="46678C22" w14:textId="0B8277AF" w:rsidR="00D01FC8" w:rsidRPr="00D01FC8" w:rsidRDefault="00D01FC8" w:rsidP="00345B4C">
            <w:pPr>
              <w:spacing w:after="40"/>
              <w:ind w:left="30" w:right="-72"/>
              <w:jc w:val="both"/>
              <w:rPr>
                <w:b/>
                <w:bCs/>
                <w:sz w:val="24"/>
                <w:szCs w:val="24"/>
              </w:rPr>
            </w:pPr>
            <w:r>
              <w:rPr>
                <w:b/>
                <w:bCs/>
                <w:sz w:val="24"/>
                <w:szCs w:val="24"/>
              </w:rPr>
              <w:t>Odpowiedź:</w:t>
            </w:r>
            <w:r w:rsidR="008E5CA4" w:rsidRPr="00375B8E">
              <w:rPr>
                <w:b/>
                <w:bCs/>
                <w:sz w:val="24"/>
                <w:szCs w:val="24"/>
              </w:rPr>
              <w:t xml:space="preserve"> Zgodnie z § 7 ust. 6 projektu umowy (załącznik nr 4B) Zamawiający wymaga stosowania części nowych, które muszą odpowiadać specyfikacji technicznej producenta i nie mogą powodować utraty certyfikatu zgodności CE ani naruszać bezpieczeństwa wyrobu</w:t>
            </w:r>
            <w:r w:rsidR="008E5CA4">
              <w:rPr>
                <w:b/>
                <w:bCs/>
                <w:sz w:val="24"/>
                <w:szCs w:val="24"/>
              </w:rPr>
              <w:t>.</w:t>
            </w:r>
          </w:p>
          <w:p w14:paraId="6B8EB59D" w14:textId="77777777" w:rsidR="00BE5496" w:rsidRPr="00D01FC8" w:rsidRDefault="00BE5496" w:rsidP="006C6A15">
            <w:pPr>
              <w:spacing w:after="120"/>
              <w:ind w:left="30" w:right="-72"/>
              <w:jc w:val="both"/>
              <w:rPr>
                <w:sz w:val="24"/>
                <w:szCs w:val="24"/>
              </w:rPr>
            </w:pPr>
          </w:p>
          <w:p w14:paraId="5CDA3162" w14:textId="77777777" w:rsidR="00BE5496" w:rsidRPr="00D01FC8" w:rsidRDefault="00BE5496" w:rsidP="006C6A15">
            <w:pPr>
              <w:spacing w:after="120"/>
              <w:ind w:left="30" w:right="-72"/>
              <w:jc w:val="both"/>
              <w:rPr>
                <w:sz w:val="24"/>
                <w:szCs w:val="24"/>
              </w:rPr>
            </w:pPr>
            <w:r w:rsidRPr="00D01FC8">
              <w:rPr>
                <w:sz w:val="24"/>
                <w:szCs w:val="24"/>
              </w:rPr>
              <w:t xml:space="preserve">Pytanie 2 </w:t>
            </w:r>
          </w:p>
          <w:p w14:paraId="39A5656D" w14:textId="77777777" w:rsidR="00BE5496" w:rsidRPr="00D01FC8" w:rsidRDefault="00BE5496" w:rsidP="006C6A15">
            <w:pPr>
              <w:spacing w:after="120"/>
              <w:ind w:left="30" w:right="-72"/>
              <w:jc w:val="both"/>
              <w:rPr>
                <w:sz w:val="24"/>
                <w:szCs w:val="24"/>
              </w:rPr>
            </w:pPr>
            <w:r w:rsidRPr="00D01FC8">
              <w:rPr>
                <w:sz w:val="24"/>
                <w:szCs w:val="24"/>
              </w:rPr>
              <w:t xml:space="preserve">Dotyczy: Dokument Załącznik nr 4B - Projekt umowy dla Pakietu nr 4  § 4 punkt 4 </w:t>
            </w:r>
          </w:p>
          <w:p w14:paraId="1930E4DC" w14:textId="77777777" w:rsidR="00BE5496" w:rsidRPr="00D01FC8" w:rsidRDefault="00BE5496" w:rsidP="006C6A15">
            <w:pPr>
              <w:spacing w:after="120"/>
              <w:ind w:left="30" w:right="-72"/>
              <w:jc w:val="both"/>
              <w:rPr>
                <w:sz w:val="24"/>
                <w:szCs w:val="24"/>
              </w:rPr>
            </w:pPr>
          </w:p>
          <w:p w14:paraId="03C892BC" w14:textId="77777777" w:rsidR="00BE5496" w:rsidRPr="00D01FC8" w:rsidRDefault="00BE5496" w:rsidP="006C6A15">
            <w:pPr>
              <w:spacing w:after="120"/>
              <w:ind w:left="30" w:right="-72"/>
              <w:jc w:val="both"/>
              <w:rPr>
                <w:sz w:val="24"/>
                <w:szCs w:val="24"/>
              </w:rPr>
            </w:pPr>
            <w:r w:rsidRPr="00D01FC8">
              <w:rPr>
                <w:sz w:val="24"/>
                <w:szCs w:val="24"/>
              </w:rPr>
              <w:lastRenderedPageBreak/>
              <w:t xml:space="preserve">Wnosimy o modyfikację zapisu i zmianę terminu dostarczenia sprzętu zastępczego </w:t>
            </w:r>
          </w:p>
          <w:p w14:paraId="40B1DC5C" w14:textId="77777777" w:rsidR="00BE5496" w:rsidRPr="00D01FC8" w:rsidRDefault="00BE5496" w:rsidP="006C6A15">
            <w:pPr>
              <w:spacing w:after="120"/>
              <w:ind w:left="30" w:right="-72"/>
              <w:jc w:val="both"/>
              <w:rPr>
                <w:sz w:val="24"/>
                <w:szCs w:val="24"/>
              </w:rPr>
            </w:pPr>
            <w:r w:rsidRPr="00D01FC8">
              <w:rPr>
                <w:sz w:val="24"/>
                <w:szCs w:val="24"/>
              </w:rPr>
              <w:t xml:space="preserve">na </w:t>
            </w:r>
          </w:p>
          <w:p w14:paraId="025F99C1" w14:textId="77777777" w:rsidR="00BE5496" w:rsidRPr="00D01FC8" w:rsidRDefault="00BE5496" w:rsidP="006C6A15">
            <w:pPr>
              <w:spacing w:after="120"/>
              <w:ind w:left="30" w:right="-72"/>
              <w:jc w:val="both"/>
              <w:rPr>
                <w:sz w:val="24"/>
                <w:szCs w:val="24"/>
              </w:rPr>
            </w:pPr>
            <w:r w:rsidRPr="00D01FC8">
              <w:rPr>
                <w:sz w:val="24"/>
                <w:szCs w:val="24"/>
              </w:rPr>
              <w:t>72 godziny w dni robocze.</w:t>
            </w:r>
          </w:p>
          <w:p w14:paraId="289A3CE8" w14:textId="77777777" w:rsidR="00BE5496" w:rsidRPr="00D01FC8" w:rsidRDefault="00BE5496" w:rsidP="006C6A15">
            <w:pPr>
              <w:spacing w:after="120"/>
              <w:ind w:left="30" w:right="-72"/>
              <w:jc w:val="both"/>
              <w:rPr>
                <w:sz w:val="24"/>
                <w:szCs w:val="24"/>
              </w:rPr>
            </w:pPr>
            <w:r w:rsidRPr="00D01FC8">
              <w:rPr>
                <w:sz w:val="24"/>
                <w:szCs w:val="24"/>
              </w:rPr>
              <w:t>Prośbę argumentujemy tym, iż procesy logistyczne związane z dostawami sprzętu uzależnione są także od pory dnia, w której zlecenie zostanie złożone, co w konsekwencji może powodować zmianę terminu dostawy np. o jeden dzień roboczy.</w:t>
            </w:r>
          </w:p>
          <w:p w14:paraId="366768C2" w14:textId="758881C9" w:rsidR="00D01FC8" w:rsidRPr="00D01FC8" w:rsidRDefault="00D01FC8" w:rsidP="00D01FC8">
            <w:pPr>
              <w:spacing w:after="40"/>
              <w:ind w:left="30" w:right="-72"/>
              <w:rPr>
                <w:b/>
                <w:bCs/>
                <w:sz w:val="24"/>
                <w:szCs w:val="24"/>
              </w:rPr>
            </w:pPr>
            <w:r>
              <w:rPr>
                <w:b/>
                <w:bCs/>
                <w:sz w:val="24"/>
                <w:szCs w:val="24"/>
              </w:rPr>
              <w:t>Odpowiedź:</w:t>
            </w:r>
            <w:r w:rsidR="008E5CA4">
              <w:rPr>
                <w:b/>
                <w:bCs/>
                <w:sz w:val="24"/>
                <w:szCs w:val="24"/>
              </w:rPr>
              <w:t xml:space="preserve"> Zamawiający nie wyraża zgody.</w:t>
            </w:r>
          </w:p>
          <w:p w14:paraId="401F682D" w14:textId="77777777" w:rsidR="00BE5496" w:rsidRPr="00D01FC8" w:rsidRDefault="00BE5496" w:rsidP="006C6A15">
            <w:pPr>
              <w:spacing w:after="120"/>
              <w:ind w:left="30" w:right="-72"/>
              <w:jc w:val="both"/>
              <w:rPr>
                <w:sz w:val="24"/>
                <w:szCs w:val="24"/>
              </w:rPr>
            </w:pPr>
          </w:p>
          <w:p w14:paraId="0FEC534D" w14:textId="77777777" w:rsidR="00BE5496" w:rsidRPr="00D01FC8" w:rsidRDefault="00BE5496" w:rsidP="006C6A15">
            <w:pPr>
              <w:spacing w:after="120"/>
              <w:ind w:left="30" w:right="-72"/>
              <w:jc w:val="both"/>
              <w:rPr>
                <w:sz w:val="24"/>
                <w:szCs w:val="24"/>
              </w:rPr>
            </w:pPr>
          </w:p>
          <w:p w14:paraId="7844795A" w14:textId="77777777" w:rsidR="00BE5496" w:rsidRPr="00D01FC8" w:rsidRDefault="00BE5496" w:rsidP="006C6A15">
            <w:pPr>
              <w:spacing w:after="120"/>
              <w:ind w:left="30" w:right="-72"/>
              <w:jc w:val="both"/>
              <w:rPr>
                <w:sz w:val="24"/>
                <w:szCs w:val="24"/>
              </w:rPr>
            </w:pPr>
          </w:p>
          <w:p w14:paraId="75F05D5D" w14:textId="77777777" w:rsidR="00BE5496" w:rsidRPr="00D01FC8" w:rsidRDefault="00BE5496" w:rsidP="006C6A15">
            <w:pPr>
              <w:spacing w:after="120"/>
              <w:ind w:left="30" w:right="-72"/>
              <w:jc w:val="both"/>
              <w:rPr>
                <w:sz w:val="24"/>
                <w:szCs w:val="24"/>
              </w:rPr>
            </w:pPr>
            <w:r w:rsidRPr="00D01FC8">
              <w:rPr>
                <w:sz w:val="24"/>
                <w:szCs w:val="24"/>
              </w:rPr>
              <w:t>Pytanie 3</w:t>
            </w:r>
          </w:p>
          <w:p w14:paraId="213AB9BD" w14:textId="77777777" w:rsidR="00BE5496" w:rsidRPr="00D01FC8" w:rsidRDefault="00BE5496" w:rsidP="006C6A15">
            <w:pPr>
              <w:spacing w:after="120"/>
              <w:ind w:left="30" w:right="-72"/>
              <w:jc w:val="both"/>
              <w:rPr>
                <w:sz w:val="24"/>
                <w:szCs w:val="24"/>
              </w:rPr>
            </w:pPr>
            <w:r w:rsidRPr="00D01FC8">
              <w:rPr>
                <w:sz w:val="24"/>
                <w:szCs w:val="24"/>
              </w:rPr>
              <w:t>Dotyczy: Dokument Załącznik nr 4B - Projekt umowy dla Pakietu nr 4  § 5 punkt 2c</w:t>
            </w:r>
          </w:p>
          <w:p w14:paraId="64F4525D" w14:textId="77777777" w:rsidR="00BE5496" w:rsidRPr="00D01FC8" w:rsidRDefault="00BE5496" w:rsidP="006C6A15">
            <w:pPr>
              <w:spacing w:after="120"/>
              <w:ind w:left="30" w:right="-72"/>
              <w:jc w:val="both"/>
              <w:rPr>
                <w:sz w:val="24"/>
                <w:szCs w:val="24"/>
              </w:rPr>
            </w:pPr>
            <w:r w:rsidRPr="00D01FC8">
              <w:rPr>
                <w:sz w:val="24"/>
                <w:szCs w:val="24"/>
              </w:rPr>
              <w:t xml:space="preserve">W celu utrzymania spójności wymagań zawartych w omawianym punkcie prosimy </w:t>
            </w:r>
          </w:p>
          <w:p w14:paraId="0C08974D" w14:textId="77777777" w:rsidR="00BE5496" w:rsidRPr="00D01FC8" w:rsidRDefault="00BE5496" w:rsidP="006C6A15">
            <w:pPr>
              <w:spacing w:after="120"/>
              <w:ind w:left="30" w:right="-72"/>
              <w:jc w:val="both"/>
              <w:rPr>
                <w:sz w:val="24"/>
                <w:szCs w:val="24"/>
              </w:rPr>
            </w:pPr>
            <w:r w:rsidRPr="00D01FC8">
              <w:rPr>
                <w:sz w:val="24"/>
                <w:szCs w:val="24"/>
              </w:rPr>
              <w:t xml:space="preserve">o ujednolicenie terminów i utrzymanie jednej wartości: 5 dni roboczych. </w:t>
            </w:r>
          </w:p>
          <w:p w14:paraId="23DAC4A9" w14:textId="6622C7AF" w:rsidR="00D01FC8" w:rsidRPr="00D01FC8" w:rsidRDefault="00D01FC8" w:rsidP="00D01FC8">
            <w:pPr>
              <w:spacing w:after="40"/>
              <w:ind w:left="30" w:right="-72"/>
              <w:rPr>
                <w:b/>
                <w:bCs/>
                <w:sz w:val="24"/>
                <w:szCs w:val="24"/>
              </w:rPr>
            </w:pPr>
            <w:r>
              <w:rPr>
                <w:b/>
                <w:bCs/>
                <w:sz w:val="24"/>
                <w:szCs w:val="24"/>
              </w:rPr>
              <w:t>Odpowiedź:</w:t>
            </w:r>
            <w:r w:rsidR="008E5CA4">
              <w:rPr>
                <w:b/>
                <w:bCs/>
                <w:sz w:val="24"/>
                <w:szCs w:val="24"/>
              </w:rPr>
              <w:t xml:space="preserve"> Zamawiający wyraża zgodę.</w:t>
            </w:r>
          </w:p>
          <w:p w14:paraId="40A10C76" w14:textId="77777777" w:rsidR="00BE5496" w:rsidRPr="00D01FC8" w:rsidRDefault="00BE5496" w:rsidP="006C6A15">
            <w:pPr>
              <w:spacing w:after="120"/>
              <w:ind w:left="30" w:right="-72"/>
              <w:jc w:val="both"/>
              <w:rPr>
                <w:sz w:val="24"/>
                <w:szCs w:val="24"/>
              </w:rPr>
            </w:pPr>
          </w:p>
          <w:p w14:paraId="7D67DA23" w14:textId="77777777" w:rsidR="00BE5496" w:rsidRPr="00D01FC8" w:rsidRDefault="00BE5496" w:rsidP="006C6A15">
            <w:pPr>
              <w:spacing w:after="120"/>
              <w:ind w:left="30" w:right="-72"/>
              <w:jc w:val="both"/>
              <w:rPr>
                <w:sz w:val="24"/>
                <w:szCs w:val="24"/>
              </w:rPr>
            </w:pPr>
            <w:r w:rsidRPr="00D01FC8">
              <w:rPr>
                <w:sz w:val="24"/>
                <w:szCs w:val="24"/>
              </w:rPr>
              <w:t>Pytanie 4</w:t>
            </w:r>
          </w:p>
          <w:p w14:paraId="142877AA" w14:textId="77777777" w:rsidR="00BE5496" w:rsidRPr="00D01FC8" w:rsidRDefault="00BE5496" w:rsidP="006C6A15">
            <w:pPr>
              <w:spacing w:after="120"/>
              <w:ind w:left="30" w:right="-72"/>
              <w:jc w:val="both"/>
              <w:rPr>
                <w:sz w:val="24"/>
                <w:szCs w:val="24"/>
              </w:rPr>
            </w:pPr>
            <w:r w:rsidRPr="00D01FC8">
              <w:rPr>
                <w:sz w:val="24"/>
                <w:szCs w:val="24"/>
              </w:rPr>
              <w:t>Dotyczy: Dokument Załącznik nr 4B - Projekt umowy dla Pakietu nr 4  § 6 punkt 3</w:t>
            </w:r>
          </w:p>
          <w:p w14:paraId="6F836D7A" w14:textId="77777777" w:rsidR="00BE5496" w:rsidRPr="00D01FC8" w:rsidRDefault="00BE5496" w:rsidP="006C6A15">
            <w:pPr>
              <w:spacing w:after="120"/>
              <w:ind w:left="30" w:right="-72"/>
              <w:jc w:val="both"/>
              <w:rPr>
                <w:sz w:val="24"/>
                <w:szCs w:val="24"/>
              </w:rPr>
            </w:pPr>
          </w:p>
          <w:p w14:paraId="200BCE6B" w14:textId="77777777" w:rsidR="00BE5496" w:rsidRPr="00D01FC8" w:rsidRDefault="00BE5496" w:rsidP="006C6A15">
            <w:pPr>
              <w:spacing w:after="120"/>
              <w:ind w:left="30" w:right="-72"/>
              <w:jc w:val="both"/>
              <w:rPr>
                <w:sz w:val="24"/>
                <w:szCs w:val="24"/>
              </w:rPr>
            </w:pPr>
            <w:r w:rsidRPr="00D01FC8">
              <w:rPr>
                <w:sz w:val="24"/>
                <w:szCs w:val="24"/>
              </w:rPr>
              <w:t xml:space="preserve">Czy Zamawiający dopuści jako równoważne rozwiązanie zapewnienie możliwości zgłaszania awarii, sprawdzania statusu naprawy, statusu dostawy sprzętu zastępczego oraz otrzymywania dokumentów serwisowych poprzez bezpośredni kontakt e-mail z serwisem oraz dedykowanego opiekuna umowy serwisowej dostępnego w dni robocze (z możliwością kontaktu poprzez </w:t>
            </w:r>
          </w:p>
          <w:p w14:paraId="7FFAA453" w14:textId="77777777" w:rsidR="00BE5496" w:rsidRPr="00D01FC8" w:rsidRDefault="00BE5496" w:rsidP="006C6A15">
            <w:pPr>
              <w:spacing w:after="120"/>
              <w:ind w:left="30" w:right="-72"/>
              <w:jc w:val="both"/>
              <w:rPr>
                <w:sz w:val="24"/>
                <w:szCs w:val="24"/>
              </w:rPr>
            </w:pPr>
            <w:r w:rsidRPr="00D01FC8">
              <w:rPr>
                <w:sz w:val="24"/>
                <w:szCs w:val="24"/>
              </w:rPr>
              <w:t>e-mail, telefon oraz kontakt osobisty)?</w:t>
            </w:r>
          </w:p>
          <w:p w14:paraId="479DF160" w14:textId="7494EF5A" w:rsidR="00D01FC8" w:rsidRPr="00D01FC8" w:rsidRDefault="00D01FC8" w:rsidP="00D01FC8">
            <w:pPr>
              <w:spacing w:after="40"/>
              <w:ind w:left="30" w:right="-72"/>
              <w:rPr>
                <w:b/>
                <w:bCs/>
                <w:sz w:val="24"/>
                <w:szCs w:val="24"/>
              </w:rPr>
            </w:pPr>
            <w:r>
              <w:rPr>
                <w:b/>
                <w:bCs/>
                <w:sz w:val="24"/>
                <w:szCs w:val="24"/>
              </w:rPr>
              <w:t>Odpowiedź:</w:t>
            </w:r>
            <w:r w:rsidR="008E5CA4">
              <w:rPr>
                <w:b/>
                <w:bCs/>
                <w:sz w:val="24"/>
                <w:szCs w:val="24"/>
              </w:rPr>
              <w:t xml:space="preserve"> Zamawiający dopuszcza.</w:t>
            </w:r>
          </w:p>
          <w:p w14:paraId="4D7F12F7" w14:textId="77777777" w:rsidR="00BE5496" w:rsidRPr="00D01FC8" w:rsidRDefault="00BE5496" w:rsidP="006C6A15">
            <w:pPr>
              <w:spacing w:after="120"/>
              <w:ind w:left="30" w:right="-72"/>
              <w:jc w:val="both"/>
              <w:rPr>
                <w:sz w:val="24"/>
                <w:szCs w:val="24"/>
              </w:rPr>
            </w:pPr>
          </w:p>
          <w:p w14:paraId="1F076FAA" w14:textId="77777777" w:rsidR="00BE5496" w:rsidRPr="00D01FC8" w:rsidRDefault="00BE5496" w:rsidP="006C6A15">
            <w:pPr>
              <w:spacing w:after="120"/>
              <w:ind w:left="30" w:right="-72"/>
              <w:jc w:val="both"/>
              <w:rPr>
                <w:sz w:val="24"/>
                <w:szCs w:val="24"/>
              </w:rPr>
            </w:pPr>
            <w:r w:rsidRPr="00D01FC8">
              <w:rPr>
                <w:sz w:val="24"/>
                <w:szCs w:val="24"/>
              </w:rPr>
              <w:t>Pytanie 5</w:t>
            </w:r>
          </w:p>
          <w:p w14:paraId="7B538FBE" w14:textId="77777777" w:rsidR="00BE5496" w:rsidRPr="00D01FC8" w:rsidRDefault="00BE5496" w:rsidP="006C6A15">
            <w:pPr>
              <w:spacing w:after="120"/>
              <w:ind w:left="30" w:right="-72"/>
              <w:jc w:val="both"/>
              <w:rPr>
                <w:sz w:val="24"/>
                <w:szCs w:val="24"/>
              </w:rPr>
            </w:pPr>
            <w:r w:rsidRPr="00D01FC8">
              <w:rPr>
                <w:sz w:val="24"/>
                <w:szCs w:val="24"/>
              </w:rPr>
              <w:t>Dotyczy: Dokument Załącznik nr 4B - Projekt umowy dla Pakietu nr 4  § 7 punkt 9</w:t>
            </w:r>
          </w:p>
          <w:p w14:paraId="4FBE54B3" w14:textId="77777777" w:rsidR="00BE5496" w:rsidRPr="00D01FC8" w:rsidRDefault="00BE5496" w:rsidP="006C6A15">
            <w:pPr>
              <w:spacing w:after="120"/>
              <w:ind w:left="30" w:right="-72"/>
              <w:jc w:val="both"/>
              <w:rPr>
                <w:sz w:val="24"/>
                <w:szCs w:val="24"/>
              </w:rPr>
            </w:pPr>
          </w:p>
          <w:p w14:paraId="53C4276D" w14:textId="77777777" w:rsidR="00BE5496" w:rsidRPr="00D01FC8" w:rsidRDefault="00BE5496" w:rsidP="006C6A15">
            <w:pPr>
              <w:spacing w:after="120"/>
              <w:ind w:left="30" w:right="-72"/>
              <w:jc w:val="both"/>
              <w:rPr>
                <w:sz w:val="24"/>
                <w:szCs w:val="24"/>
              </w:rPr>
            </w:pPr>
            <w:r w:rsidRPr="00D01FC8">
              <w:rPr>
                <w:sz w:val="24"/>
                <w:szCs w:val="24"/>
              </w:rPr>
              <w:t>W celu zapewnienia zrównoważonej odpowiedzialności stron umowy wnosimy o zmianę zapisu na następujący:</w:t>
            </w:r>
          </w:p>
          <w:p w14:paraId="2729569E" w14:textId="77777777" w:rsidR="00BE5496" w:rsidRPr="00D01FC8" w:rsidRDefault="00BE5496" w:rsidP="006C6A15">
            <w:pPr>
              <w:spacing w:after="120"/>
              <w:ind w:left="30" w:right="-72"/>
              <w:jc w:val="both"/>
              <w:rPr>
                <w:sz w:val="24"/>
                <w:szCs w:val="24"/>
              </w:rPr>
            </w:pPr>
            <w:r w:rsidRPr="00D01FC8">
              <w:rPr>
                <w:sz w:val="24"/>
                <w:szCs w:val="24"/>
              </w:rPr>
              <w:t xml:space="preserve">Wykonawca zobowiązuje się wykonywać przeglądy z należytą starannością, zgodnie </w:t>
            </w:r>
          </w:p>
          <w:p w14:paraId="77ECB2F4" w14:textId="77777777" w:rsidR="00BE5496" w:rsidRPr="00D01FC8" w:rsidRDefault="00BE5496" w:rsidP="006C6A15">
            <w:pPr>
              <w:spacing w:after="120"/>
              <w:ind w:left="30" w:right="-72"/>
              <w:jc w:val="both"/>
              <w:rPr>
                <w:sz w:val="24"/>
                <w:szCs w:val="24"/>
              </w:rPr>
            </w:pPr>
            <w:r w:rsidRPr="00D01FC8">
              <w:rPr>
                <w:sz w:val="24"/>
                <w:szCs w:val="24"/>
              </w:rPr>
              <w:t xml:space="preserve">z obowiązującymi przepisami prawa, dokumentacją techniczną, instrukcjami producenta oraz aktualnymi zaleceniami producenta obowiązującymi w dniu wykonania przeglądu. </w:t>
            </w:r>
          </w:p>
          <w:p w14:paraId="4E9A2663" w14:textId="77777777" w:rsidR="00BE5496" w:rsidRPr="00D01FC8" w:rsidRDefault="00BE5496" w:rsidP="006C6A15">
            <w:pPr>
              <w:spacing w:after="120"/>
              <w:ind w:left="30" w:right="-72"/>
              <w:jc w:val="both"/>
              <w:rPr>
                <w:sz w:val="24"/>
                <w:szCs w:val="24"/>
              </w:rPr>
            </w:pPr>
            <w:r w:rsidRPr="00D01FC8">
              <w:rPr>
                <w:sz w:val="24"/>
                <w:szCs w:val="24"/>
              </w:rPr>
              <w:t>W przypadku powstania sporu dotyczącego prawidłowości wykonania przeglądu Wykonawca zobowiązuje się udostępnić Zamawiającemu dokumentację potwierdzającą zakres i sposób wykonania czynności serwisowych.</w:t>
            </w:r>
          </w:p>
          <w:p w14:paraId="0548CD6F" w14:textId="3514443C" w:rsidR="00D01FC8" w:rsidRPr="00D01FC8" w:rsidRDefault="00D01FC8" w:rsidP="00345B4C">
            <w:pPr>
              <w:spacing w:after="40"/>
              <w:ind w:left="30" w:right="-72"/>
              <w:jc w:val="both"/>
              <w:rPr>
                <w:b/>
                <w:bCs/>
                <w:sz w:val="24"/>
                <w:szCs w:val="24"/>
              </w:rPr>
            </w:pPr>
            <w:r>
              <w:rPr>
                <w:b/>
                <w:bCs/>
                <w:sz w:val="24"/>
                <w:szCs w:val="24"/>
              </w:rPr>
              <w:t>Odpowiedź:</w:t>
            </w:r>
            <w:r w:rsidR="008E5CA4" w:rsidRPr="00A07FB3">
              <w:rPr>
                <w:b/>
                <w:bCs/>
                <w:sz w:val="24"/>
                <w:szCs w:val="24"/>
              </w:rPr>
              <w:t xml:space="preserve"> Zamawiający nie wyraża zgody na zmianę. Z uwagi na wysoce specjalistyczny charakter aparatury medycznej ratującej zdrowie i życie oraz fakt, że </w:t>
            </w:r>
            <w:r w:rsidR="008E5CA4" w:rsidRPr="00A07FB3">
              <w:rPr>
                <w:b/>
                <w:bCs/>
                <w:sz w:val="24"/>
                <w:szCs w:val="24"/>
              </w:rPr>
              <w:lastRenderedPageBreak/>
              <w:t>Zamawiający nie dysponuje</w:t>
            </w:r>
            <w:r w:rsidR="008E5CA4">
              <w:rPr>
                <w:b/>
                <w:bCs/>
                <w:sz w:val="24"/>
                <w:szCs w:val="24"/>
              </w:rPr>
              <w:t xml:space="preserve"> specjalistyczną</w:t>
            </w:r>
            <w:r w:rsidR="008E5CA4" w:rsidRPr="00A07FB3">
              <w:rPr>
                <w:b/>
                <w:bCs/>
                <w:sz w:val="24"/>
                <w:szCs w:val="24"/>
              </w:rPr>
              <w:t xml:space="preserve"> wiedzą inżynieryjną, to na profesjonalnym podmiocie świadczącym usługi serwisowe musi spoczywać ciężar wykazania, że usługa została wykonana prawidłowo. Zapis pozostaje bez zmian.</w:t>
            </w:r>
          </w:p>
          <w:p w14:paraId="0ABF859A" w14:textId="77777777" w:rsidR="00BE5496" w:rsidRPr="00D01FC8" w:rsidRDefault="00BE5496" w:rsidP="006C6A15">
            <w:pPr>
              <w:spacing w:after="120"/>
              <w:ind w:left="30" w:right="-72"/>
              <w:jc w:val="both"/>
              <w:rPr>
                <w:sz w:val="24"/>
                <w:szCs w:val="24"/>
              </w:rPr>
            </w:pPr>
          </w:p>
          <w:p w14:paraId="70750C0E" w14:textId="77777777" w:rsidR="00BE5496" w:rsidRPr="00D01FC8" w:rsidRDefault="00BE5496" w:rsidP="006C6A15">
            <w:pPr>
              <w:spacing w:after="120"/>
              <w:ind w:left="30" w:right="-72"/>
              <w:jc w:val="both"/>
              <w:rPr>
                <w:sz w:val="24"/>
                <w:szCs w:val="24"/>
              </w:rPr>
            </w:pPr>
            <w:r w:rsidRPr="00D01FC8">
              <w:rPr>
                <w:sz w:val="24"/>
                <w:szCs w:val="24"/>
              </w:rPr>
              <w:t>Pytanie 6</w:t>
            </w:r>
          </w:p>
          <w:p w14:paraId="555C6E3E" w14:textId="77777777" w:rsidR="00BE5496" w:rsidRPr="00D01FC8" w:rsidRDefault="00BE5496" w:rsidP="006C6A15">
            <w:pPr>
              <w:spacing w:after="120"/>
              <w:ind w:left="30" w:right="-72"/>
              <w:jc w:val="both"/>
              <w:rPr>
                <w:sz w:val="24"/>
                <w:szCs w:val="24"/>
              </w:rPr>
            </w:pPr>
            <w:r w:rsidRPr="00D01FC8">
              <w:rPr>
                <w:sz w:val="24"/>
                <w:szCs w:val="24"/>
              </w:rPr>
              <w:t>Dotyczy: Dokument Załącznik nr 4B - Projekt umowy dla Pakietu nr 4  § 7 punkt 10</w:t>
            </w:r>
          </w:p>
          <w:p w14:paraId="55FE35C9" w14:textId="77777777" w:rsidR="00BE5496" w:rsidRPr="00D01FC8" w:rsidRDefault="00BE5496" w:rsidP="006C6A15">
            <w:pPr>
              <w:spacing w:after="120"/>
              <w:ind w:left="30" w:right="-72"/>
              <w:jc w:val="both"/>
              <w:rPr>
                <w:sz w:val="24"/>
                <w:szCs w:val="24"/>
              </w:rPr>
            </w:pPr>
          </w:p>
          <w:p w14:paraId="14624420" w14:textId="77777777" w:rsidR="00BE5496" w:rsidRPr="00D01FC8" w:rsidRDefault="00BE5496" w:rsidP="006C6A15">
            <w:pPr>
              <w:spacing w:after="120"/>
              <w:ind w:left="30" w:right="-72"/>
              <w:jc w:val="both"/>
              <w:rPr>
                <w:sz w:val="24"/>
                <w:szCs w:val="24"/>
              </w:rPr>
            </w:pPr>
            <w:r w:rsidRPr="00D01FC8">
              <w:rPr>
                <w:sz w:val="24"/>
                <w:szCs w:val="24"/>
              </w:rPr>
              <w:t>W celu zapewnienia zrównoważonej odpowiedzialności stron umowy wnosimy o zmianę zapisu na następujący:</w:t>
            </w:r>
          </w:p>
          <w:p w14:paraId="18DC4CE1" w14:textId="77777777" w:rsidR="00BE5496" w:rsidRPr="00D01FC8" w:rsidRDefault="00BE5496" w:rsidP="006C6A15">
            <w:pPr>
              <w:spacing w:after="120"/>
              <w:ind w:left="30" w:right="-72"/>
              <w:jc w:val="both"/>
              <w:rPr>
                <w:sz w:val="24"/>
                <w:szCs w:val="24"/>
              </w:rPr>
            </w:pPr>
          </w:p>
          <w:p w14:paraId="567E11A1" w14:textId="77777777" w:rsidR="00BE5496" w:rsidRPr="00D01FC8" w:rsidRDefault="00BE5496" w:rsidP="006C6A15">
            <w:pPr>
              <w:spacing w:after="120"/>
              <w:ind w:left="30" w:right="-72"/>
              <w:jc w:val="both"/>
              <w:rPr>
                <w:sz w:val="24"/>
                <w:szCs w:val="24"/>
              </w:rPr>
            </w:pPr>
            <w:r w:rsidRPr="00D01FC8">
              <w:rPr>
                <w:sz w:val="24"/>
                <w:szCs w:val="24"/>
              </w:rPr>
              <w:t xml:space="preserve">Wykonawca zwolni Zamawiającego z odpowiedzialności wobec osób trzecich wyłącznie </w:t>
            </w:r>
          </w:p>
          <w:p w14:paraId="3D7728AD" w14:textId="77777777" w:rsidR="00BE5496" w:rsidRPr="00D01FC8" w:rsidRDefault="00BE5496" w:rsidP="006C6A15">
            <w:pPr>
              <w:spacing w:after="120"/>
              <w:ind w:left="30" w:right="-72"/>
              <w:jc w:val="both"/>
              <w:rPr>
                <w:sz w:val="24"/>
                <w:szCs w:val="24"/>
              </w:rPr>
            </w:pPr>
            <w:r w:rsidRPr="00D01FC8">
              <w:rPr>
                <w:sz w:val="24"/>
                <w:szCs w:val="24"/>
              </w:rPr>
              <w:t>w zakresie, w jakim szkoda została prawomocnie stwierdzona jako wynikająca z zawinionego nienależytego wykonania przez Wykonawcę przeglądu lub błędnej oceny stanu technicznego urządzenia. Zwolnienie to nie obejmuje szkód powstałych wskutek działań lub zaniechań Zamawiającego, nieprawidłowej eksploatacji urządzenia, ingerencji osób trzecich ani wad konstrukcyjnych lub produkcyjnych urządzenia. Wykonawca odpowiada wyłącznie za ocenę stanu technicznego urządzenia w zakresie możliwym do ustalenia podczas wykonywanego przeglądu, zgodnie z zakresem czynności określonym przez producenta oraz bez wykonywania czynności wykraczających poza zakres umowy.</w:t>
            </w:r>
          </w:p>
          <w:p w14:paraId="7E0DC8B1" w14:textId="77777777" w:rsidR="00345B4C" w:rsidRPr="00A63338" w:rsidRDefault="00D01FC8" w:rsidP="00345B4C">
            <w:pPr>
              <w:spacing w:after="40"/>
              <w:ind w:left="30" w:right="-72"/>
              <w:jc w:val="both"/>
              <w:rPr>
                <w:b/>
                <w:bCs/>
                <w:sz w:val="24"/>
                <w:szCs w:val="24"/>
              </w:rPr>
            </w:pPr>
            <w:r>
              <w:rPr>
                <w:b/>
                <w:bCs/>
                <w:sz w:val="24"/>
                <w:szCs w:val="24"/>
              </w:rPr>
              <w:t>Odpowiedź:</w:t>
            </w:r>
            <w:r w:rsidR="002B2A71">
              <w:rPr>
                <w:b/>
                <w:bCs/>
                <w:sz w:val="24"/>
                <w:szCs w:val="24"/>
              </w:rPr>
              <w:t xml:space="preserve"> </w:t>
            </w:r>
            <w:r w:rsidR="00345B4C">
              <w:rPr>
                <w:b/>
                <w:bCs/>
                <w:sz w:val="24"/>
                <w:szCs w:val="24"/>
              </w:rPr>
              <w:t xml:space="preserve">Odpowiedź: </w:t>
            </w:r>
            <w:r w:rsidR="00345B4C" w:rsidRPr="00A63338">
              <w:rPr>
                <w:b/>
                <w:bCs/>
                <w:sz w:val="24"/>
                <w:szCs w:val="24"/>
              </w:rPr>
              <w:t>Zamawiający nie wyraża zgody na uzależnienie zwolnienia z odpowiedzialności od "prawomocnego stwierdzenia" szkody, gdyż mogłoby to uniemożliwić Zamawiającemu zawarcie szybkiej pozasądowej ugody z poszkodowanym pacjentem. Zamawiający akceptuje natomiast przedstawione wyłączenia odpowiedzialności.</w:t>
            </w:r>
          </w:p>
          <w:p w14:paraId="71D929C8" w14:textId="77777777" w:rsidR="00345B4C" w:rsidRPr="00A63338" w:rsidRDefault="00345B4C" w:rsidP="00345B4C">
            <w:pPr>
              <w:spacing w:after="40"/>
              <w:ind w:left="30" w:right="-72"/>
              <w:jc w:val="both"/>
              <w:rPr>
                <w:b/>
                <w:bCs/>
                <w:sz w:val="24"/>
                <w:szCs w:val="24"/>
              </w:rPr>
            </w:pPr>
          </w:p>
          <w:p w14:paraId="3324C4AF" w14:textId="77777777" w:rsidR="00345B4C" w:rsidRPr="00A63338" w:rsidRDefault="00345B4C" w:rsidP="00345B4C">
            <w:pPr>
              <w:spacing w:after="40"/>
              <w:ind w:left="30" w:right="-72"/>
              <w:jc w:val="both"/>
              <w:rPr>
                <w:b/>
                <w:bCs/>
                <w:sz w:val="24"/>
                <w:szCs w:val="24"/>
              </w:rPr>
            </w:pPr>
            <w:r w:rsidRPr="00A63338">
              <w:rPr>
                <w:b/>
                <w:bCs/>
                <w:sz w:val="24"/>
                <w:szCs w:val="24"/>
              </w:rPr>
              <w:t>Nowe brzmienie § 7 ust. 10:</w:t>
            </w:r>
          </w:p>
          <w:p w14:paraId="1F6050DD" w14:textId="22D9D107" w:rsidR="00BE5496" w:rsidRPr="00D01FC8" w:rsidRDefault="00345B4C" w:rsidP="00A50437">
            <w:pPr>
              <w:spacing w:after="40"/>
              <w:ind w:left="30" w:right="-72"/>
              <w:jc w:val="both"/>
              <w:rPr>
                <w:sz w:val="24"/>
                <w:szCs w:val="24"/>
              </w:rPr>
            </w:pPr>
            <w:r w:rsidRPr="00A63338">
              <w:rPr>
                <w:b/>
                <w:bCs/>
                <w:sz w:val="24"/>
                <w:szCs w:val="24"/>
              </w:rPr>
              <w:t>"Wykonawca zwalnia Zamawiającego z odpowiedzialności wobec osób trzecich (pacjentów i personelu) za szkody powstałe w związku z użytkowaniem urządzenia, wynikające z zawinionego, nienależytego wykonania przez Wykonawcę przeglądu lub błędnej oceny stanu technicznego urządzenia dokonanej przez Wykonawcę. Zwolnienie to nie obejmuje szkód powstałych wskutek działań lub zaniechań Zamawiającego, nieprawidłowej eksploatacji urządzenia przez Zamawiającego, ingerencji osób trzecich nieupoważnionych przez Wykonawcę</w:t>
            </w:r>
            <w:r w:rsidR="00A50437">
              <w:rPr>
                <w:b/>
                <w:bCs/>
                <w:sz w:val="24"/>
                <w:szCs w:val="24"/>
              </w:rPr>
              <w:t>”.</w:t>
            </w:r>
          </w:p>
          <w:p w14:paraId="4D0AE3DC" w14:textId="77777777" w:rsidR="00BE5496" w:rsidRPr="00D01FC8" w:rsidRDefault="00BE5496" w:rsidP="006C6A15">
            <w:pPr>
              <w:spacing w:after="120"/>
              <w:ind w:left="30" w:right="-72"/>
              <w:jc w:val="both"/>
              <w:rPr>
                <w:sz w:val="24"/>
                <w:szCs w:val="24"/>
              </w:rPr>
            </w:pPr>
            <w:r w:rsidRPr="00D01FC8">
              <w:rPr>
                <w:sz w:val="24"/>
                <w:szCs w:val="24"/>
              </w:rPr>
              <w:t>Pytanie 7</w:t>
            </w:r>
          </w:p>
          <w:p w14:paraId="35D443E4" w14:textId="77777777" w:rsidR="00BE5496" w:rsidRPr="00D01FC8" w:rsidRDefault="00BE5496" w:rsidP="006C6A15">
            <w:pPr>
              <w:spacing w:after="120"/>
              <w:ind w:left="30" w:right="-72"/>
              <w:jc w:val="both"/>
              <w:rPr>
                <w:sz w:val="24"/>
                <w:szCs w:val="24"/>
              </w:rPr>
            </w:pPr>
            <w:r w:rsidRPr="00D01FC8">
              <w:rPr>
                <w:sz w:val="24"/>
                <w:szCs w:val="24"/>
              </w:rPr>
              <w:t>Dotyczy: Dokument Załącznik nr 4B - Projekt umowy dla Pakietu nr 4  § 7 punkt 11</w:t>
            </w:r>
          </w:p>
          <w:p w14:paraId="2B3D5AEB" w14:textId="77777777" w:rsidR="00BE5496" w:rsidRPr="00D01FC8" w:rsidRDefault="00BE5496" w:rsidP="006C6A15">
            <w:pPr>
              <w:spacing w:after="120"/>
              <w:ind w:left="30" w:right="-72"/>
              <w:jc w:val="both"/>
              <w:rPr>
                <w:sz w:val="24"/>
                <w:szCs w:val="24"/>
              </w:rPr>
            </w:pPr>
          </w:p>
          <w:p w14:paraId="6BD5C215" w14:textId="77777777" w:rsidR="00BE5496" w:rsidRPr="00D01FC8" w:rsidRDefault="00BE5496" w:rsidP="006C6A15">
            <w:pPr>
              <w:spacing w:after="120"/>
              <w:ind w:left="30" w:right="-72"/>
              <w:jc w:val="both"/>
              <w:rPr>
                <w:sz w:val="24"/>
                <w:szCs w:val="24"/>
              </w:rPr>
            </w:pPr>
            <w:r w:rsidRPr="00D01FC8">
              <w:rPr>
                <w:sz w:val="24"/>
                <w:szCs w:val="24"/>
              </w:rPr>
              <w:t xml:space="preserve">W celu doprecyzowania zapisów w omawianym punkcie oraz zrównoważeniu zakresu odpowiedzialności stron umowy wnosimy o zmianę zapisu na następujący: </w:t>
            </w:r>
          </w:p>
          <w:p w14:paraId="0283A23C" w14:textId="77777777" w:rsidR="00BE5496" w:rsidRPr="00D01FC8" w:rsidRDefault="00BE5496" w:rsidP="006C6A15">
            <w:pPr>
              <w:spacing w:after="120"/>
              <w:ind w:left="30" w:right="-72"/>
              <w:jc w:val="both"/>
              <w:rPr>
                <w:sz w:val="24"/>
                <w:szCs w:val="24"/>
              </w:rPr>
            </w:pPr>
            <w:r w:rsidRPr="00D01FC8">
              <w:rPr>
                <w:sz w:val="24"/>
                <w:szCs w:val="24"/>
              </w:rPr>
              <w:t xml:space="preserve"> </w:t>
            </w:r>
          </w:p>
          <w:p w14:paraId="0EF37BFE" w14:textId="77777777" w:rsidR="00BE5496" w:rsidRPr="00D01FC8" w:rsidRDefault="00BE5496" w:rsidP="006C6A15">
            <w:pPr>
              <w:spacing w:after="120"/>
              <w:ind w:left="30" w:right="-72"/>
              <w:jc w:val="both"/>
              <w:rPr>
                <w:sz w:val="24"/>
                <w:szCs w:val="24"/>
              </w:rPr>
            </w:pPr>
            <w:r w:rsidRPr="00D01FC8">
              <w:rPr>
                <w:sz w:val="24"/>
                <w:szCs w:val="24"/>
              </w:rPr>
              <w:t>W przypadku skierowania przez osoby trzecie roszczeń wobec Zamawiającego, których podstawą są okoliczności mogące wynikać z nienależytego wykonania przez Wykonawcę obowiązków wynikających z niniejszej umowy, Wykonawca zobowiązuje się, na pisemne wezwanie Zamawiającego:</w:t>
            </w:r>
          </w:p>
          <w:p w14:paraId="2DE8687D" w14:textId="77777777" w:rsidR="00BE5496" w:rsidRPr="00D01FC8" w:rsidRDefault="00BE5496" w:rsidP="006C6A15">
            <w:pPr>
              <w:spacing w:after="120"/>
              <w:ind w:left="30" w:right="-72"/>
              <w:jc w:val="both"/>
              <w:rPr>
                <w:sz w:val="24"/>
                <w:szCs w:val="24"/>
              </w:rPr>
            </w:pPr>
            <w:r w:rsidRPr="00D01FC8">
              <w:rPr>
                <w:sz w:val="24"/>
                <w:szCs w:val="24"/>
              </w:rPr>
              <w:lastRenderedPageBreak/>
              <w:t xml:space="preserve">a) współdziałać z Zamawiającym przy wyjaśnianiu okoliczności sprawy oraz - jeżeli będzie </w:t>
            </w:r>
          </w:p>
          <w:p w14:paraId="47FD4A24" w14:textId="77777777" w:rsidR="00BE5496" w:rsidRPr="00D01FC8" w:rsidRDefault="00BE5496" w:rsidP="006C6A15">
            <w:pPr>
              <w:spacing w:after="120"/>
              <w:ind w:left="30" w:right="-72"/>
              <w:jc w:val="both"/>
              <w:rPr>
                <w:sz w:val="24"/>
                <w:szCs w:val="24"/>
              </w:rPr>
            </w:pPr>
            <w:r w:rsidRPr="00D01FC8">
              <w:rPr>
                <w:sz w:val="24"/>
                <w:szCs w:val="24"/>
              </w:rPr>
              <w:t xml:space="preserve">to prawnie dopuszczalne i uzasadnione charakterem sprawy - przystąpić do postępowania </w:t>
            </w:r>
          </w:p>
          <w:p w14:paraId="5B1232E6" w14:textId="77777777" w:rsidR="00BE5496" w:rsidRPr="00D01FC8" w:rsidRDefault="00BE5496" w:rsidP="006C6A15">
            <w:pPr>
              <w:spacing w:after="120"/>
              <w:ind w:left="30" w:right="-72"/>
              <w:jc w:val="both"/>
              <w:rPr>
                <w:sz w:val="24"/>
                <w:szCs w:val="24"/>
              </w:rPr>
            </w:pPr>
            <w:r w:rsidRPr="00D01FC8">
              <w:rPr>
                <w:sz w:val="24"/>
                <w:szCs w:val="24"/>
              </w:rPr>
              <w:t>po stronie Zamawiającego jako interwenient uboczny;</w:t>
            </w:r>
          </w:p>
          <w:p w14:paraId="64378A01" w14:textId="77777777" w:rsidR="00BE5496" w:rsidRPr="00D01FC8" w:rsidRDefault="00BE5496" w:rsidP="006C6A15">
            <w:pPr>
              <w:spacing w:after="120"/>
              <w:ind w:left="30" w:right="-72"/>
              <w:jc w:val="both"/>
              <w:rPr>
                <w:sz w:val="24"/>
                <w:szCs w:val="24"/>
              </w:rPr>
            </w:pPr>
            <w:r w:rsidRPr="00D01FC8">
              <w:rPr>
                <w:sz w:val="24"/>
                <w:szCs w:val="24"/>
              </w:rPr>
              <w:t>b) zwrócić Zamawiającemu kwoty, do których zapłaty Zamawiający został prawomocnie zobowiązany lub które zapłacił na podstawie ugody zaakceptowanej uprzednio przez Wykonawcę, wyłącznie w zakresie, w jakim szkoda pozostaje w normalnym związku przyczynowym z zawinionym nienależytym wykonaniem umowy przez Wykonawcę;</w:t>
            </w:r>
          </w:p>
          <w:p w14:paraId="41B62A25" w14:textId="77777777" w:rsidR="00BE5496" w:rsidRPr="00D01FC8" w:rsidRDefault="00BE5496" w:rsidP="006C6A15">
            <w:pPr>
              <w:spacing w:after="120"/>
              <w:ind w:left="30" w:right="-72"/>
              <w:jc w:val="both"/>
              <w:rPr>
                <w:sz w:val="24"/>
                <w:szCs w:val="24"/>
              </w:rPr>
            </w:pPr>
            <w:r w:rsidRPr="00D01FC8">
              <w:rPr>
                <w:sz w:val="24"/>
                <w:szCs w:val="24"/>
              </w:rPr>
              <w:t>c) zwrócić Zamawiającemu uzasadnione koszty regresu ubezpieczyciela wyłącznie w zakresie odpowiadającym odpowiedzialności Wykonawcy określonej w lit. b).</w:t>
            </w:r>
          </w:p>
          <w:p w14:paraId="047BA8DC" w14:textId="77777777" w:rsidR="00BE5496" w:rsidRPr="00D01FC8" w:rsidRDefault="00BE5496" w:rsidP="006C6A15">
            <w:pPr>
              <w:spacing w:after="120"/>
              <w:ind w:left="30" w:right="-72"/>
              <w:jc w:val="both"/>
              <w:rPr>
                <w:sz w:val="24"/>
                <w:szCs w:val="24"/>
              </w:rPr>
            </w:pPr>
            <w:r w:rsidRPr="00D01FC8">
              <w:rPr>
                <w:sz w:val="24"/>
                <w:szCs w:val="24"/>
              </w:rPr>
              <w:t>Wykonawca nie ponosi odpowiedzialności za szkody powstałe wskutek:</w:t>
            </w:r>
          </w:p>
          <w:p w14:paraId="1709A41D" w14:textId="77777777" w:rsidR="00BE5496" w:rsidRPr="00D01FC8" w:rsidRDefault="00BE5496" w:rsidP="006C6A15">
            <w:pPr>
              <w:spacing w:after="120"/>
              <w:ind w:left="30" w:right="-72"/>
              <w:jc w:val="both"/>
              <w:rPr>
                <w:sz w:val="24"/>
                <w:szCs w:val="24"/>
              </w:rPr>
            </w:pPr>
            <w:r w:rsidRPr="00D01FC8">
              <w:rPr>
                <w:sz w:val="24"/>
                <w:szCs w:val="24"/>
              </w:rPr>
              <w:t>1.</w:t>
            </w:r>
            <w:r w:rsidRPr="00D01FC8">
              <w:rPr>
                <w:sz w:val="24"/>
                <w:szCs w:val="24"/>
              </w:rPr>
              <w:tab/>
              <w:t xml:space="preserve">użytkowania urządzenia niezgodnie z instrukcją producenta, </w:t>
            </w:r>
          </w:p>
          <w:p w14:paraId="67E9BC1B" w14:textId="77777777" w:rsidR="00BE5496" w:rsidRPr="00D01FC8" w:rsidRDefault="00BE5496" w:rsidP="006C6A15">
            <w:pPr>
              <w:spacing w:after="120"/>
              <w:ind w:left="30" w:right="-72"/>
              <w:jc w:val="both"/>
              <w:rPr>
                <w:sz w:val="24"/>
                <w:szCs w:val="24"/>
              </w:rPr>
            </w:pPr>
            <w:r w:rsidRPr="00D01FC8">
              <w:rPr>
                <w:sz w:val="24"/>
                <w:szCs w:val="24"/>
              </w:rPr>
              <w:t>2.</w:t>
            </w:r>
            <w:r w:rsidRPr="00D01FC8">
              <w:rPr>
                <w:sz w:val="24"/>
                <w:szCs w:val="24"/>
              </w:rPr>
              <w:tab/>
              <w:t>niewykonania przez Zamawiającego zaleceń Wykonawcy przekazanych po przeglądzie,</w:t>
            </w:r>
          </w:p>
          <w:p w14:paraId="0CE25445" w14:textId="77777777" w:rsidR="00BE5496" w:rsidRPr="00D01FC8" w:rsidRDefault="00BE5496" w:rsidP="006C6A15">
            <w:pPr>
              <w:spacing w:after="120"/>
              <w:ind w:left="30" w:right="-72"/>
              <w:jc w:val="both"/>
              <w:rPr>
                <w:sz w:val="24"/>
                <w:szCs w:val="24"/>
              </w:rPr>
            </w:pPr>
            <w:r w:rsidRPr="00D01FC8">
              <w:rPr>
                <w:sz w:val="24"/>
                <w:szCs w:val="24"/>
              </w:rPr>
              <w:t>3.</w:t>
            </w:r>
            <w:r w:rsidRPr="00D01FC8">
              <w:rPr>
                <w:sz w:val="24"/>
                <w:szCs w:val="24"/>
              </w:rPr>
              <w:tab/>
              <w:t xml:space="preserve">ingerencji osób trzecich nieupoważnionych przez Wykonawcę, </w:t>
            </w:r>
          </w:p>
          <w:p w14:paraId="61C7833A" w14:textId="77777777" w:rsidR="00BE5496" w:rsidRPr="00D01FC8" w:rsidRDefault="00BE5496" w:rsidP="006C6A15">
            <w:pPr>
              <w:spacing w:after="120"/>
              <w:ind w:left="30" w:right="-72"/>
              <w:jc w:val="both"/>
              <w:rPr>
                <w:sz w:val="24"/>
                <w:szCs w:val="24"/>
              </w:rPr>
            </w:pPr>
            <w:r w:rsidRPr="00D01FC8">
              <w:rPr>
                <w:sz w:val="24"/>
                <w:szCs w:val="24"/>
              </w:rPr>
              <w:t>4.</w:t>
            </w:r>
            <w:r w:rsidRPr="00D01FC8">
              <w:rPr>
                <w:sz w:val="24"/>
                <w:szCs w:val="24"/>
              </w:rPr>
              <w:tab/>
              <w:t xml:space="preserve">wad konstrukcyjnych, materiałowych lub produkcyjnych urządzenia, </w:t>
            </w:r>
          </w:p>
          <w:p w14:paraId="3E022FB2" w14:textId="77777777" w:rsidR="00BE5496" w:rsidRPr="00D01FC8" w:rsidRDefault="00BE5496" w:rsidP="006C6A15">
            <w:pPr>
              <w:spacing w:after="120"/>
              <w:ind w:left="30" w:right="-72"/>
              <w:jc w:val="both"/>
              <w:rPr>
                <w:sz w:val="24"/>
                <w:szCs w:val="24"/>
              </w:rPr>
            </w:pPr>
            <w:r w:rsidRPr="00D01FC8">
              <w:rPr>
                <w:sz w:val="24"/>
                <w:szCs w:val="24"/>
              </w:rPr>
              <w:t>5.</w:t>
            </w:r>
            <w:r w:rsidRPr="00D01FC8">
              <w:rPr>
                <w:sz w:val="24"/>
                <w:szCs w:val="24"/>
              </w:rPr>
              <w:tab/>
              <w:t>zdarzeń powstałych po wykonaniu przeglądu, które nie pozostają w normalnym związku przyczynowym z czynnościami wykonanymi przez Wykonawcę.</w:t>
            </w:r>
          </w:p>
          <w:p w14:paraId="41008DE2" w14:textId="77777777" w:rsidR="00345B4C" w:rsidRPr="00A63338" w:rsidRDefault="00345B4C" w:rsidP="00345B4C">
            <w:pPr>
              <w:spacing w:after="40"/>
              <w:ind w:left="30" w:right="-72"/>
              <w:jc w:val="both"/>
              <w:rPr>
                <w:b/>
                <w:bCs/>
                <w:sz w:val="24"/>
                <w:szCs w:val="24"/>
              </w:rPr>
            </w:pPr>
            <w:r>
              <w:rPr>
                <w:b/>
                <w:bCs/>
                <w:sz w:val="24"/>
                <w:szCs w:val="24"/>
              </w:rPr>
              <w:t>Odpowiedź:</w:t>
            </w:r>
            <w:r>
              <w:t xml:space="preserve"> </w:t>
            </w:r>
            <w:r w:rsidRPr="00A63338">
              <w:rPr>
                <w:b/>
                <w:bCs/>
                <w:sz w:val="24"/>
                <w:szCs w:val="24"/>
              </w:rPr>
              <w:t>Zamawiający nie zgadza się na przyznanie Wykonawcy prawa do uprzedniego akceptowania ugody zawieranej przez Szpital z poszkodowanymi pacjentami (lit. b wniosku).</w:t>
            </w:r>
            <w:r>
              <w:rPr>
                <w:b/>
                <w:bCs/>
                <w:sz w:val="24"/>
                <w:szCs w:val="24"/>
              </w:rPr>
              <w:t xml:space="preserve"> Zamawiający modyfikuje zapis na następujący:</w:t>
            </w:r>
          </w:p>
          <w:p w14:paraId="4D4FF74F" w14:textId="77777777" w:rsidR="00345B4C" w:rsidRPr="00A63338" w:rsidRDefault="00345B4C" w:rsidP="00345B4C">
            <w:pPr>
              <w:spacing w:after="40"/>
              <w:ind w:left="30" w:right="-72"/>
              <w:jc w:val="both"/>
              <w:rPr>
                <w:b/>
                <w:bCs/>
                <w:sz w:val="24"/>
                <w:szCs w:val="24"/>
              </w:rPr>
            </w:pPr>
          </w:p>
          <w:p w14:paraId="0FCF743C" w14:textId="77777777" w:rsidR="00345B4C" w:rsidRPr="00A63338" w:rsidRDefault="00345B4C" w:rsidP="00345B4C">
            <w:pPr>
              <w:spacing w:after="40"/>
              <w:ind w:left="30" w:right="-72"/>
              <w:jc w:val="both"/>
              <w:rPr>
                <w:b/>
                <w:bCs/>
                <w:sz w:val="24"/>
                <w:szCs w:val="24"/>
              </w:rPr>
            </w:pPr>
            <w:r w:rsidRPr="00A63338">
              <w:rPr>
                <w:b/>
                <w:bCs/>
                <w:sz w:val="24"/>
                <w:szCs w:val="24"/>
              </w:rPr>
              <w:t>Nowe brzmienie § 7 ust. 11:</w:t>
            </w:r>
          </w:p>
          <w:p w14:paraId="24AACFCE" w14:textId="77777777" w:rsidR="00345B4C" w:rsidRPr="00A63338" w:rsidRDefault="00345B4C" w:rsidP="00345B4C">
            <w:pPr>
              <w:spacing w:after="40"/>
              <w:ind w:left="30" w:right="-72"/>
              <w:jc w:val="both"/>
              <w:rPr>
                <w:b/>
                <w:bCs/>
                <w:sz w:val="24"/>
                <w:szCs w:val="24"/>
              </w:rPr>
            </w:pPr>
            <w:r>
              <w:rPr>
                <w:b/>
                <w:bCs/>
                <w:sz w:val="24"/>
                <w:szCs w:val="24"/>
              </w:rPr>
              <w:t xml:space="preserve"> </w:t>
            </w:r>
            <w:r w:rsidRPr="00A63338">
              <w:rPr>
                <w:b/>
                <w:bCs/>
                <w:sz w:val="24"/>
                <w:szCs w:val="24"/>
              </w:rPr>
              <w:t>"W przypadku skierowania przez osoby trzecie roszczeń wobec Zamawiającego, których podstawą są okoliczności mogące wynikać z nienależytego wykonania przez Wykonawcę obowiązków wynikających z niniejszej umowy, Wykonawca zobowiązuje się, na pisemne wezwanie Zamawiającego:</w:t>
            </w:r>
          </w:p>
          <w:p w14:paraId="47F2D98B" w14:textId="77777777" w:rsidR="00345B4C" w:rsidRPr="00A63338" w:rsidRDefault="00345B4C" w:rsidP="00345B4C">
            <w:pPr>
              <w:spacing w:after="40"/>
              <w:ind w:left="30" w:right="-72"/>
              <w:jc w:val="both"/>
              <w:rPr>
                <w:b/>
                <w:bCs/>
                <w:sz w:val="24"/>
                <w:szCs w:val="24"/>
              </w:rPr>
            </w:pPr>
            <w:r w:rsidRPr="00A63338">
              <w:rPr>
                <w:b/>
                <w:bCs/>
                <w:sz w:val="24"/>
                <w:szCs w:val="24"/>
              </w:rPr>
              <w:t>a) współdziałać z Zamawiającym przy wyjaśnianiu okoliczności sprawy oraz - jeżeli będzie to prawnie dopuszczalne - przystąpić do postępowania po stronie Zamawiającego jako interwenient uboczny;</w:t>
            </w:r>
          </w:p>
          <w:p w14:paraId="4A907CD1" w14:textId="77777777" w:rsidR="00345B4C" w:rsidRPr="00A63338" w:rsidRDefault="00345B4C" w:rsidP="00345B4C">
            <w:pPr>
              <w:spacing w:after="40"/>
              <w:ind w:left="30" w:right="-72"/>
              <w:jc w:val="both"/>
              <w:rPr>
                <w:b/>
                <w:bCs/>
                <w:sz w:val="24"/>
                <w:szCs w:val="24"/>
              </w:rPr>
            </w:pPr>
            <w:r w:rsidRPr="00A63338">
              <w:rPr>
                <w:b/>
                <w:bCs/>
                <w:sz w:val="24"/>
                <w:szCs w:val="24"/>
              </w:rPr>
              <w:t>b) zwrócić Zamawiającemu kwoty, do których zapłaty Zamawiający został prawomocnie zobowiązany lub które zapłacił na podstawie ugody, w zakresie, w jakim szkoda pozostaje w adekwatnym związku przyczynowym z zawinionym nienależytym wykonaniem umowy przez Wykonawcę;</w:t>
            </w:r>
          </w:p>
          <w:p w14:paraId="2411372B" w14:textId="1934B51D" w:rsidR="00345B4C" w:rsidRPr="00A63338" w:rsidRDefault="00345B4C" w:rsidP="00345B4C">
            <w:pPr>
              <w:spacing w:after="40"/>
              <w:ind w:left="30" w:right="-72"/>
              <w:jc w:val="both"/>
              <w:rPr>
                <w:b/>
                <w:bCs/>
                <w:sz w:val="24"/>
                <w:szCs w:val="24"/>
              </w:rPr>
            </w:pPr>
            <w:r w:rsidRPr="00A63338">
              <w:rPr>
                <w:b/>
                <w:bCs/>
                <w:sz w:val="24"/>
                <w:szCs w:val="24"/>
              </w:rPr>
              <w:t>c) zwrócić Zamawiającemu koszty regresu ubezpieczyciela w zakresie odpowiadającym odpowiedzialności Wykonawcy określonej w lit. b).</w:t>
            </w:r>
          </w:p>
          <w:p w14:paraId="437E2CE9" w14:textId="77777777" w:rsidR="00345B4C" w:rsidRPr="00A63338" w:rsidRDefault="00345B4C" w:rsidP="00345B4C">
            <w:pPr>
              <w:spacing w:after="40"/>
              <w:ind w:left="30" w:right="-72"/>
              <w:jc w:val="both"/>
              <w:rPr>
                <w:b/>
                <w:bCs/>
                <w:sz w:val="24"/>
                <w:szCs w:val="24"/>
              </w:rPr>
            </w:pPr>
          </w:p>
          <w:p w14:paraId="5A8DBAA3" w14:textId="77777777" w:rsidR="00345B4C" w:rsidRPr="00D01FC8" w:rsidRDefault="00345B4C" w:rsidP="00345B4C">
            <w:pPr>
              <w:spacing w:after="40"/>
              <w:ind w:left="30" w:right="-72"/>
              <w:jc w:val="both"/>
              <w:rPr>
                <w:b/>
                <w:bCs/>
                <w:sz w:val="24"/>
                <w:szCs w:val="24"/>
              </w:rPr>
            </w:pPr>
            <w:r w:rsidRPr="00A63338">
              <w:rPr>
                <w:b/>
                <w:bCs/>
                <w:sz w:val="24"/>
                <w:szCs w:val="24"/>
              </w:rPr>
              <w:t>Wykonawca nie ponosi odpowiedzialności za szkody powstałe wskutek okoliczności wymienionych w ust. 10 niniejszego paragrafu, a także wskutek niewykonania przez Zamawiającego udokumentowanych zaleceń Wykonawcy przekazanych po przeglądzie."</w:t>
            </w:r>
          </w:p>
          <w:p w14:paraId="4C0DCBC1" w14:textId="291C62A1" w:rsidR="00D01FC8" w:rsidRPr="00D01FC8" w:rsidRDefault="00D01FC8" w:rsidP="00D01FC8">
            <w:pPr>
              <w:spacing w:after="40"/>
              <w:ind w:left="30" w:right="-72"/>
              <w:rPr>
                <w:b/>
                <w:bCs/>
                <w:sz w:val="24"/>
                <w:szCs w:val="24"/>
              </w:rPr>
            </w:pPr>
          </w:p>
          <w:p w14:paraId="74ECA184" w14:textId="77777777" w:rsidR="00BE5496" w:rsidRPr="00D01FC8" w:rsidRDefault="00BE5496" w:rsidP="006C6A15">
            <w:pPr>
              <w:spacing w:after="120"/>
              <w:ind w:left="30" w:right="-72"/>
              <w:jc w:val="both"/>
              <w:rPr>
                <w:sz w:val="24"/>
                <w:szCs w:val="24"/>
              </w:rPr>
            </w:pPr>
          </w:p>
          <w:p w14:paraId="34FD4DB3" w14:textId="77777777" w:rsidR="00BE5496" w:rsidRPr="00D01FC8" w:rsidRDefault="00BE5496" w:rsidP="006C6A15">
            <w:pPr>
              <w:spacing w:after="120"/>
              <w:ind w:left="30" w:right="-72"/>
              <w:jc w:val="both"/>
              <w:rPr>
                <w:sz w:val="24"/>
                <w:szCs w:val="24"/>
              </w:rPr>
            </w:pPr>
            <w:r w:rsidRPr="00D01FC8">
              <w:rPr>
                <w:sz w:val="24"/>
                <w:szCs w:val="24"/>
              </w:rPr>
              <w:t>Pytanie 8</w:t>
            </w:r>
          </w:p>
          <w:p w14:paraId="749A9288" w14:textId="77777777" w:rsidR="00BE5496" w:rsidRPr="00D01FC8" w:rsidRDefault="00BE5496" w:rsidP="006C6A15">
            <w:pPr>
              <w:spacing w:after="120"/>
              <w:ind w:left="30" w:right="-72"/>
              <w:jc w:val="both"/>
              <w:rPr>
                <w:sz w:val="24"/>
                <w:szCs w:val="24"/>
              </w:rPr>
            </w:pPr>
            <w:r w:rsidRPr="00D01FC8">
              <w:rPr>
                <w:sz w:val="24"/>
                <w:szCs w:val="24"/>
              </w:rPr>
              <w:t>Dotyczy: Dokument Załącznik nr 4B - Projekt umowy dla Pakietu nr 4  § 7 punkt 14</w:t>
            </w:r>
          </w:p>
          <w:p w14:paraId="68F468AF" w14:textId="77777777" w:rsidR="00BE5496" w:rsidRPr="00D01FC8" w:rsidRDefault="00BE5496" w:rsidP="006C6A15">
            <w:pPr>
              <w:spacing w:after="120"/>
              <w:ind w:left="30" w:right="-72"/>
              <w:jc w:val="both"/>
              <w:rPr>
                <w:sz w:val="24"/>
                <w:szCs w:val="24"/>
              </w:rPr>
            </w:pPr>
          </w:p>
          <w:p w14:paraId="0360F664" w14:textId="77777777" w:rsidR="00BE5496" w:rsidRPr="00D01FC8" w:rsidRDefault="00BE5496" w:rsidP="006C6A15">
            <w:pPr>
              <w:spacing w:after="120"/>
              <w:ind w:left="30" w:right="-72"/>
              <w:jc w:val="both"/>
              <w:rPr>
                <w:sz w:val="24"/>
                <w:szCs w:val="24"/>
              </w:rPr>
            </w:pPr>
            <w:r w:rsidRPr="00D01FC8">
              <w:rPr>
                <w:sz w:val="24"/>
                <w:szCs w:val="24"/>
              </w:rPr>
              <w:t xml:space="preserve">Wnioskując o doprecyzowanie zapisów w omawianym punkcie oraz zrównoważeniu zakresu odpowiedzialności stron umowy wnosimy o zmianę zapisu na następujący: </w:t>
            </w:r>
          </w:p>
          <w:p w14:paraId="39D9149F" w14:textId="77777777" w:rsidR="00BE5496" w:rsidRPr="00D01FC8" w:rsidRDefault="00BE5496" w:rsidP="006C6A15">
            <w:pPr>
              <w:spacing w:after="120"/>
              <w:ind w:left="30" w:right="-72"/>
              <w:jc w:val="both"/>
              <w:rPr>
                <w:sz w:val="24"/>
                <w:szCs w:val="24"/>
              </w:rPr>
            </w:pPr>
          </w:p>
          <w:p w14:paraId="57F8FDBD" w14:textId="77777777" w:rsidR="00BE5496" w:rsidRPr="00D01FC8" w:rsidRDefault="00BE5496" w:rsidP="006C6A15">
            <w:pPr>
              <w:spacing w:after="120"/>
              <w:ind w:left="30" w:right="-72"/>
              <w:jc w:val="both"/>
              <w:rPr>
                <w:sz w:val="24"/>
                <w:szCs w:val="24"/>
              </w:rPr>
            </w:pPr>
            <w:r w:rsidRPr="00D01FC8">
              <w:rPr>
                <w:sz w:val="24"/>
                <w:szCs w:val="24"/>
              </w:rPr>
              <w:t xml:space="preserve">Wykonawca zobowiązuje się do udostępnienia Zamawiającemu dokumentacji serwisowej oraz udzielenia wyjaśnień dotyczących wykonanych czynności serwisowych w związku </w:t>
            </w:r>
          </w:p>
          <w:p w14:paraId="062B1DAC" w14:textId="77777777" w:rsidR="00BE5496" w:rsidRPr="00D01FC8" w:rsidRDefault="00BE5496" w:rsidP="006C6A15">
            <w:pPr>
              <w:spacing w:after="120"/>
              <w:ind w:left="30" w:right="-72"/>
              <w:jc w:val="both"/>
              <w:rPr>
                <w:sz w:val="24"/>
                <w:szCs w:val="24"/>
              </w:rPr>
            </w:pPr>
            <w:r w:rsidRPr="00D01FC8">
              <w:rPr>
                <w:sz w:val="24"/>
                <w:szCs w:val="24"/>
              </w:rPr>
              <w:t xml:space="preserve">z kontrolami organów zewnętrznych (NFZ, Państwowa Inspekcja Sanitarna, audyty ISO). </w:t>
            </w:r>
          </w:p>
          <w:p w14:paraId="3F1DF313" w14:textId="77777777" w:rsidR="00BE5496" w:rsidRPr="00D01FC8" w:rsidRDefault="00BE5496" w:rsidP="006C6A15">
            <w:pPr>
              <w:spacing w:after="120"/>
              <w:ind w:left="30" w:right="-72"/>
              <w:jc w:val="both"/>
              <w:rPr>
                <w:sz w:val="24"/>
                <w:szCs w:val="24"/>
              </w:rPr>
            </w:pPr>
            <w:r w:rsidRPr="00D01FC8">
              <w:rPr>
                <w:sz w:val="24"/>
                <w:szCs w:val="24"/>
              </w:rPr>
              <w:t xml:space="preserve">W przypadku nałożenia na Zamawiającego prawomocnej kary administracyjnej wynikającej wyłącznie z zawinionych błędów merytorycznych w dokumentacji serwisowej sporządzonej przez Wykonawcę lub zawinionego nienależytego wykonania czynności serwisowych przez Wykonawcę, Wykonawca zwróci Zamawiającemu kwotę odpowiadającą tej części kary, która pozostaje w normalnym związku przyczynowym z działaniem lub zaniechaniem Wykonawcy. </w:t>
            </w:r>
          </w:p>
          <w:p w14:paraId="7B030474" w14:textId="77777777" w:rsidR="00BE5496" w:rsidRPr="00D01FC8" w:rsidRDefault="00BE5496" w:rsidP="006C6A15">
            <w:pPr>
              <w:spacing w:after="120"/>
              <w:ind w:left="30" w:right="-72"/>
              <w:jc w:val="both"/>
              <w:rPr>
                <w:sz w:val="24"/>
                <w:szCs w:val="24"/>
              </w:rPr>
            </w:pPr>
            <w:r w:rsidRPr="00D01FC8">
              <w:rPr>
                <w:sz w:val="24"/>
                <w:szCs w:val="24"/>
              </w:rPr>
              <w:t>Łączna odpowiedzialność Wykonawcy z tytułu niniejszej umowy, w tym z tytułu kar administracyjnych, nie może przekroczyć 20% wynagrodzenia brutto.</w:t>
            </w:r>
          </w:p>
          <w:p w14:paraId="062CC6FC" w14:textId="12D9535F" w:rsidR="00D01FC8" w:rsidRPr="00D01FC8" w:rsidRDefault="00D01FC8" w:rsidP="00D01FC8">
            <w:pPr>
              <w:spacing w:after="40"/>
              <w:ind w:left="30" w:right="-72"/>
              <w:rPr>
                <w:b/>
                <w:bCs/>
                <w:sz w:val="24"/>
                <w:szCs w:val="24"/>
              </w:rPr>
            </w:pPr>
            <w:r>
              <w:rPr>
                <w:b/>
                <w:bCs/>
                <w:sz w:val="24"/>
                <w:szCs w:val="24"/>
              </w:rPr>
              <w:t>Odpowiedź:</w:t>
            </w:r>
            <w:r w:rsidR="002B2A71">
              <w:rPr>
                <w:b/>
                <w:bCs/>
                <w:sz w:val="24"/>
                <w:szCs w:val="24"/>
              </w:rPr>
              <w:t xml:space="preserve"> Zamawiający nie wyraża zgody.</w:t>
            </w:r>
          </w:p>
          <w:p w14:paraId="3DCECD34" w14:textId="77777777" w:rsidR="00BE5496" w:rsidRPr="00D01FC8" w:rsidRDefault="00BE5496" w:rsidP="006C6A15">
            <w:pPr>
              <w:spacing w:after="120"/>
              <w:ind w:left="30" w:right="-72"/>
              <w:jc w:val="both"/>
              <w:rPr>
                <w:sz w:val="24"/>
                <w:szCs w:val="24"/>
              </w:rPr>
            </w:pPr>
          </w:p>
          <w:p w14:paraId="41A30F7E" w14:textId="77777777" w:rsidR="00BE5496" w:rsidRPr="00D01FC8" w:rsidRDefault="00BE5496" w:rsidP="006C6A15">
            <w:pPr>
              <w:spacing w:after="120"/>
              <w:ind w:left="30" w:right="-72"/>
              <w:jc w:val="both"/>
              <w:rPr>
                <w:sz w:val="24"/>
                <w:szCs w:val="24"/>
              </w:rPr>
            </w:pPr>
          </w:p>
          <w:p w14:paraId="2796392E" w14:textId="77777777" w:rsidR="00BE5496" w:rsidRPr="00D01FC8" w:rsidRDefault="00BE5496" w:rsidP="006C6A15">
            <w:pPr>
              <w:spacing w:after="120"/>
              <w:ind w:left="30" w:right="-72"/>
              <w:jc w:val="both"/>
              <w:rPr>
                <w:sz w:val="24"/>
                <w:szCs w:val="24"/>
              </w:rPr>
            </w:pPr>
          </w:p>
          <w:p w14:paraId="491C5C79" w14:textId="77777777" w:rsidR="00BE5496" w:rsidRPr="00D01FC8" w:rsidRDefault="00BE5496" w:rsidP="006C6A15">
            <w:pPr>
              <w:spacing w:after="120"/>
              <w:ind w:left="30" w:right="-72"/>
              <w:jc w:val="both"/>
              <w:rPr>
                <w:sz w:val="24"/>
                <w:szCs w:val="24"/>
              </w:rPr>
            </w:pPr>
            <w:r w:rsidRPr="00D01FC8">
              <w:rPr>
                <w:sz w:val="24"/>
                <w:szCs w:val="24"/>
              </w:rPr>
              <w:t>Pytanie 9</w:t>
            </w:r>
          </w:p>
          <w:p w14:paraId="601461BA" w14:textId="77777777" w:rsidR="00BE5496" w:rsidRPr="00D01FC8" w:rsidRDefault="00BE5496" w:rsidP="006C6A15">
            <w:pPr>
              <w:spacing w:after="120"/>
              <w:ind w:left="30" w:right="-72"/>
              <w:jc w:val="both"/>
              <w:rPr>
                <w:sz w:val="24"/>
                <w:szCs w:val="24"/>
              </w:rPr>
            </w:pPr>
            <w:r w:rsidRPr="00D01FC8">
              <w:rPr>
                <w:sz w:val="24"/>
                <w:szCs w:val="24"/>
              </w:rPr>
              <w:t>Dotyczy: Dokument Załącznik nr 4B - Projekt umowy dla Pakietu nr 4  § 14 punkt 1a,b</w:t>
            </w:r>
          </w:p>
          <w:p w14:paraId="08F5F943" w14:textId="77777777" w:rsidR="00BE5496" w:rsidRPr="00D01FC8" w:rsidRDefault="00BE5496" w:rsidP="006C6A15">
            <w:pPr>
              <w:spacing w:after="120"/>
              <w:ind w:left="30" w:right="-72"/>
              <w:jc w:val="both"/>
              <w:rPr>
                <w:sz w:val="24"/>
                <w:szCs w:val="24"/>
              </w:rPr>
            </w:pPr>
          </w:p>
          <w:p w14:paraId="5F6826E7" w14:textId="77777777" w:rsidR="00BE5496" w:rsidRPr="00D01FC8" w:rsidRDefault="00BE5496" w:rsidP="006C6A15">
            <w:pPr>
              <w:spacing w:after="120"/>
              <w:ind w:left="30" w:right="-72"/>
              <w:jc w:val="both"/>
              <w:rPr>
                <w:sz w:val="24"/>
                <w:szCs w:val="24"/>
              </w:rPr>
            </w:pPr>
            <w:r w:rsidRPr="00D01FC8">
              <w:rPr>
                <w:sz w:val="24"/>
                <w:szCs w:val="24"/>
              </w:rPr>
              <w:t xml:space="preserve">Odnosząc się do zapisów zawartych w omawianym punkcie wnosimy o obniżenie kar umownych do zwyczajowo przyjętej wartości 0,1% wynagrodzenia umownego brutto, </w:t>
            </w:r>
          </w:p>
          <w:p w14:paraId="39A94229" w14:textId="77777777" w:rsidR="00BE5496" w:rsidRPr="00D01FC8" w:rsidRDefault="00BE5496" w:rsidP="006C6A15">
            <w:pPr>
              <w:spacing w:after="120"/>
              <w:ind w:left="30" w:right="-72"/>
              <w:jc w:val="both"/>
              <w:rPr>
                <w:sz w:val="24"/>
                <w:szCs w:val="24"/>
              </w:rPr>
            </w:pPr>
            <w:r w:rsidRPr="00D01FC8">
              <w:rPr>
                <w:sz w:val="24"/>
                <w:szCs w:val="24"/>
              </w:rPr>
              <w:t xml:space="preserve">za każdy dzień zwłoki w realizacji zobowiązania.  </w:t>
            </w:r>
          </w:p>
          <w:p w14:paraId="2D5BFB5C" w14:textId="77777777" w:rsidR="00BE5496" w:rsidRPr="00D01FC8" w:rsidRDefault="00BE5496" w:rsidP="006C6A15">
            <w:pPr>
              <w:spacing w:after="120"/>
              <w:ind w:left="30" w:right="-72"/>
              <w:jc w:val="both"/>
              <w:rPr>
                <w:sz w:val="24"/>
                <w:szCs w:val="24"/>
              </w:rPr>
            </w:pPr>
            <w:r w:rsidRPr="00D01FC8">
              <w:rPr>
                <w:sz w:val="24"/>
                <w:szCs w:val="24"/>
              </w:rPr>
              <w:t>Proponowana w projekcie umowy stawka kary umownej w wysokości 0,5% wynagrodzenia umownego brutto za każdy dzień zwłoki jest wygórowana i niewspółmierna do wagi ewentualnego uchybienia. Tak wysokie obciążenie finansowe stwarza ryzyko nieproporcjonalnych sankcji dla Wykonawcy, szczególnie w przypadku opóźnień niezależnych od niego lub o niewielkiej skali.</w:t>
            </w:r>
          </w:p>
          <w:p w14:paraId="3CC6B171" w14:textId="77777777" w:rsidR="00BE5496" w:rsidRPr="00D01FC8" w:rsidRDefault="00BE5496" w:rsidP="006C6A15">
            <w:pPr>
              <w:spacing w:after="120"/>
              <w:ind w:left="30" w:right="-72"/>
              <w:jc w:val="both"/>
              <w:rPr>
                <w:sz w:val="24"/>
                <w:szCs w:val="24"/>
              </w:rPr>
            </w:pPr>
            <w:r w:rsidRPr="00D01FC8">
              <w:rPr>
                <w:sz w:val="24"/>
                <w:szCs w:val="24"/>
              </w:rPr>
              <w:t xml:space="preserve">Obniżenie stawki do poziomu 0,1% za każdy dzień zwłoki jest standardem rynkowym </w:t>
            </w:r>
          </w:p>
          <w:p w14:paraId="2D921EA8" w14:textId="77777777" w:rsidR="00BE5496" w:rsidRPr="00D01FC8" w:rsidRDefault="00BE5496" w:rsidP="006C6A15">
            <w:pPr>
              <w:spacing w:after="120"/>
              <w:ind w:left="30" w:right="-72"/>
              <w:jc w:val="both"/>
              <w:rPr>
                <w:sz w:val="24"/>
                <w:szCs w:val="24"/>
              </w:rPr>
            </w:pPr>
            <w:r w:rsidRPr="00D01FC8">
              <w:rPr>
                <w:sz w:val="24"/>
                <w:szCs w:val="24"/>
              </w:rPr>
              <w:t>w zamówieniach publicznych, przywraca równowagę kontraktową stron oraz w pełni zabezpiecza interesy Zamawiającego, zachowując jednocześnie realny i sprawiedliwy charakter dyscyplinujący kary umownej.</w:t>
            </w:r>
          </w:p>
          <w:p w14:paraId="6EEEFC9B" w14:textId="532BCB8E" w:rsidR="00D01FC8" w:rsidRPr="00D01FC8" w:rsidRDefault="00D01FC8" w:rsidP="00D01FC8">
            <w:pPr>
              <w:spacing w:after="40"/>
              <w:ind w:left="30" w:right="-72"/>
              <w:rPr>
                <w:b/>
                <w:bCs/>
                <w:sz w:val="24"/>
                <w:szCs w:val="24"/>
              </w:rPr>
            </w:pPr>
            <w:r>
              <w:rPr>
                <w:b/>
                <w:bCs/>
                <w:sz w:val="24"/>
                <w:szCs w:val="24"/>
              </w:rPr>
              <w:t>Odpowiedź:</w:t>
            </w:r>
            <w:r w:rsidR="00210883">
              <w:rPr>
                <w:b/>
                <w:bCs/>
                <w:sz w:val="24"/>
                <w:szCs w:val="24"/>
              </w:rPr>
              <w:t xml:space="preserve"> Zamawiający nie wyraża zgody.</w:t>
            </w:r>
          </w:p>
          <w:p w14:paraId="59AEEE5E" w14:textId="77777777" w:rsidR="00BE5496" w:rsidRPr="00D01FC8" w:rsidRDefault="00BE5496" w:rsidP="006C6A15">
            <w:pPr>
              <w:spacing w:after="120"/>
              <w:ind w:left="30" w:right="-72"/>
              <w:jc w:val="both"/>
              <w:rPr>
                <w:sz w:val="24"/>
                <w:szCs w:val="24"/>
              </w:rPr>
            </w:pPr>
          </w:p>
          <w:p w14:paraId="26FB7619" w14:textId="77777777" w:rsidR="00BE5496" w:rsidRPr="00D01FC8" w:rsidRDefault="00BE5496" w:rsidP="006C6A15">
            <w:pPr>
              <w:spacing w:after="120"/>
              <w:ind w:left="30" w:right="-72"/>
              <w:jc w:val="both"/>
              <w:rPr>
                <w:sz w:val="24"/>
                <w:szCs w:val="24"/>
              </w:rPr>
            </w:pPr>
            <w:r w:rsidRPr="00D01FC8">
              <w:rPr>
                <w:sz w:val="24"/>
                <w:szCs w:val="24"/>
              </w:rPr>
              <w:t>Pytanie 10</w:t>
            </w:r>
          </w:p>
          <w:p w14:paraId="17EE70C8" w14:textId="77777777" w:rsidR="00BE5496" w:rsidRPr="00D01FC8" w:rsidRDefault="00BE5496" w:rsidP="006C6A15">
            <w:pPr>
              <w:spacing w:after="120"/>
              <w:ind w:left="30" w:right="-72"/>
              <w:jc w:val="both"/>
              <w:rPr>
                <w:sz w:val="24"/>
                <w:szCs w:val="24"/>
              </w:rPr>
            </w:pPr>
            <w:r w:rsidRPr="00D01FC8">
              <w:rPr>
                <w:sz w:val="24"/>
                <w:szCs w:val="24"/>
              </w:rPr>
              <w:t>Dotyczy: Dokument Załącznik nr 4B - Projekt umowy dla Pakietu nr 4  § 14 punkt 3</w:t>
            </w:r>
          </w:p>
          <w:p w14:paraId="31695803" w14:textId="77777777" w:rsidR="00BE5496" w:rsidRPr="00D01FC8" w:rsidRDefault="00BE5496" w:rsidP="006C6A15">
            <w:pPr>
              <w:spacing w:after="120"/>
              <w:ind w:left="30" w:right="-72"/>
              <w:jc w:val="both"/>
              <w:rPr>
                <w:sz w:val="24"/>
                <w:szCs w:val="24"/>
              </w:rPr>
            </w:pPr>
          </w:p>
          <w:p w14:paraId="31623D23" w14:textId="77777777" w:rsidR="00BE5496" w:rsidRPr="00D01FC8" w:rsidRDefault="00BE5496" w:rsidP="006C6A15">
            <w:pPr>
              <w:spacing w:after="120"/>
              <w:ind w:left="30" w:right="-72"/>
              <w:jc w:val="both"/>
              <w:rPr>
                <w:sz w:val="24"/>
                <w:szCs w:val="24"/>
              </w:rPr>
            </w:pPr>
            <w:r w:rsidRPr="00D01FC8">
              <w:rPr>
                <w:sz w:val="24"/>
                <w:szCs w:val="24"/>
              </w:rPr>
              <w:t xml:space="preserve">Czy Zamawiający wyrazi zgodę na wprowadzenie górnego limitu odpowiedzialności Wykonawcy z tytułu kar umownych (maksymalnego wskaźnika sumarycznego) poprzez </w:t>
            </w:r>
            <w:r w:rsidRPr="00D01FC8">
              <w:rPr>
                <w:sz w:val="24"/>
                <w:szCs w:val="24"/>
              </w:rPr>
              <w:lastRenderedPageBreak/>
              <w:t xml:space="preserve">ustalenie go na poziomie 20% łącznego wynagrodzenia umownego brutto, o którym mowa </w:t>
            </w:r>
          </w:p>
          <w:p w14:paraId="20D03D96" w14:textId="77777777" w:rsidR="00BE5496" w:rsidRPr="00D01FC8" w:rsidRDefault="00BE5496" w:rsidP="006C6A15">
            <w:pPr>
              <w:spacing w:after="120"/>
              <w:ind w:left="30" w:right="-72"/>
              <w:jc w:val="both"/>
              <w:rPr>
                <w:sz w:val="24"/>
                <w:szCs w:val="24"/>
              </w:rPr>
            </w:pPr>
            <w:r w:rsidRPr="00D01FC8">
              <w:rPr>
                <w:sz w:val="24"/>
                <w:szCs w:val="24"/>
              </w:rPr>
              <w:t>w §2 ust. 2 niniejszej umowy?</w:t>
            </w:r>
          </w:p>
          <w:p w14:paraId="6FD75D1C" w14:textId="77777777" w:rsidR="00BE5496" w:rsidRPr="00D01FC8" w:rsidRDefault="00BE5496" w:rsidP="006C6A15">
            <w:pPr>
              <w:spacing w:after="120"/>
              <w:ind w:left="30" w:right="-72"/>
              <w:jc w:val="both"/>
              <w:rPr>
                <w:sz w:val="24"/>
                <w:szCs w:val="24"/>
              </w:rPr>
            </w:pPr>
            <w:r w:rsidRPr="00D01FC8">
              <w:rPr>
                <w:sz w:val="24"/>
                <w:szCs w:val="24"/>
              </w:rPr>
              <w:t>Obniżenie sumarycznego limitu kar do poziomu 20% przywróci właściwą równowagę kontraktową stron, zachowując jednocześnie pełne zabezpieczenie finansowe interesów Zamawiającego na wypadek ewentualnych uchybień w realizacji umowy.</w:t>
            </w:r>
          </w:p>
          <w:p w14:paraId="341BEF29" w14:textId="54177B9C" w:rsidR="00BE5496" w:rsidRPr="00D01FC8" w:rsidRDefault="00D01FC8" w:rsidP="006C6A15">
            <w:pPr>
              <w:spacing w:after="40"/>
              <w:ind w:left="30" w:right="-72"/>
              <w:rPr>
                <w:b/>
                <w:bCs/>
                <w:sz w:val="24"/>
                <w:szCs w:val="24"/>
              </w:rPr>
            </w:pPr>
            <w:r>
              <w:rPr>
                <w:b/>
                <w:bCs/>
                <w:sz w:val="24"/>
                <w:szCs w:val="24"/>
              </w:rPr>
              <w:t>Odpowiedź:</w:t>
            </w:r>
            <w:r w:rsidR="00210883">
              <w:rPr>
                <w:b/>
                <w:bCs/>
                <w:sz w:val="24"/>
                <w:szCs w:val="24"/>
              </w:rPr>
              <w:t xml:space="preserve"> Zamawiający nie wyraża zgody.</w:t>
            </w:r>
          </w:p>
          <w:p w14:paraId="2EB2D8A1" w14:textId="52473D1F" w:rsidR="00BE5496" w:rsidRPr="00D01FC8" w:rsidRDefault="00BE5496" w:rsidP="006C6A15">
            <w:pPr>
              <w:spacing w:after="60"/>
              <w:ind w:left="30" w:right="-72"/>
              <w:jc w:val="both"/>
              <w:rPr>
                <w:sz w:val="24"/>
                <w:szCs w:val="24"/>
                <w:highlight w:val="darkGray"/>
              </w:rPr>
            </w:pPr>
          </w:p>
        </w:tc>
      </w:tr>
    </w:tbl>
    <w:p w14:paraId="4DA5136C" w14:textId="77777777" w:rsidR="00BE7BFD" w:rsidRPr="00D01FC8" w:rsidRDefault="00BE7BFD" w:rsidP="00520165">
      <w:pPr>
        <w:jc w:val="both"/>
        <w:rPr>
          <w:sz w:val="24"/>
          <w:szCs w:val="24"/>
        </w:rPr>
      </w:pPr>
    </w:p>
    <w:p w14:paraId="50E706ED" w14:textId="77777777" w:rsidR="006D4AB3" w:rsidRPr="00D01FC8" w:rsidRDefault="007427BD" w:rsidP="007427BD">
      <w:pPr>
        <w:pStyle w:val="Tekstpodstawowy"/>
        <w:spacing w:before="120" w:after="480"/>
        <w:ind w:left="3119" w:firstLine="425"/>
        <w:jc w:val="center"/>
        <w:rPr>
          <w:sz w:val="24"/>
          <w:szCs w:val="24"/>
        </w:rPr>
      </w:pPr>
      <w:r w:rsidRPr="00D01FC8">
        <w:rPr>
          <w:sz w:val="24"/>
          <w:szCs w:val="24"/>
        </w:rPr>
        <w:t>Przewodniczący Komisji Przetargowej</w:t>
      </w:r>
    </w:p>
    <w:p w14:paraId="4A019321" w14:textId="08702BA6" w:rsidR="006D4AB3" w:rsidRPr="00D01FC8" w:rsidRDefault="00D01FC8" w:rsidP="00D01FC8">
      <w:pPr>
        <w:spacing w:before="120" w:after="120" w:line="360" w:lineRule="auto"/>
        <w:ind w:left="567"/>
        <w:jc w:val="center"/>
        <w:rPr>
          <w:sz w:val="24"/>
          <w:szCs w:val="24"/>
        </w:rPr>
      </w:pPr>
      <w:r>
        <w:rPr>
          <w:sz w:val="24"/>
          <w:szCs w:val="24"/>
        </w:rPr>
        <w:t xml:space="preserve">                                             </w:t>
      </w:r>
      <w:r w:rsidR="00BE5496" w:rsidRPr="00D01FC8">
        <w:rPr>
          <w:sz w:val="24"/>
          <w:szCs w:val="24"/>
        </w:rPr>
        <w:t>Piotr</w:t>
      </w:r>
      <w:r w:rsidR="006D4AB3" w:rsidRPr="00D01FC8">
        <w:rPr>
          <w:sz w:val="24"/>
          <w:szCs w:val="24"/>
        </w:rPr>
        <w:t xml:space="preserve"> </w:t>
      </w:r>
      <w:r w:rsidR="00BE5496" w:rsidRPr="00D01FC8">
        <w:rPr>
          <w:sz w:val="24"/>
          <w:szCs w:val="24"/>
        </w:rPr>
        <w:t>Nowakowski</w:t>
      </w:r>
    </w:p>
    <w:sectPr w:rsidR="006D4AB3" w:rsidRPr="00D01FC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0F5B6" w14:textId="77777777" w:rsidR="001C4131" w:rsidRDefault="001C4131">
      <w:r>
        <w:separator/>
      </w:r>
    </w:p>
  </w:endnote>
  <w:endnote w:type="continuationSeparator" w:id="0">
    <w:p w14:paraId="1C37CB48" w14:textId="77777777" w:rsidR="001C4131" w:rsidRDefault="001C4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09D1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E77ECA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C502A" w14:textId="77777777" w:rsidR="006D4AB3" w:rsidRDefault="00A50437">
    <w:pPr>
      <w:pStyle w:val="Stopka"/>
      <w:tabs>
        <w:tab w:val="clear" w:pos="4536"/>
      </w:tabs>
      <w:jc w:val="center"/>
    </w:pPr>
    <w:r>
      <w:rPr>
        <w:noProof/>
      </w:rPr>
      <w:pict w14:anchorId="72D40871">
        <v:line id="_x0000_s1025" style="position:absolute;left:0;text-align:left;z-index:251657728" from="-3.85pt,8.75pt" to="455.15pt,8.75pt"/>
      </w:pict>
    </w:r>
  </w:p>
  <w:p w14:paraId="62BC1F5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4BE3F" w14:textId="77777777" w:rsidR="006D4AB3" w:rsidRDefault="006D4AB3">
    <w:pPr>
      <w:pStyle w:val="Stopka"/>
      <w:pBdr>
        <w:bottom w:val="single" w:sz="6" w:space="0" w:color="auto"/>
      </w:pBdr>
      <w:tabs>
        <w:tab w:val="clear" w:pos="4536"/>
        <w:tab w:val="left" w:pos="6237"/>
      </w:tabs>
    </w:pPr>
  </w:p>
  <w:p w14:paraId="68C36E0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C60BA37" w14:textId="77777777" w:rsidR="006D4AB3" w:rsidRDefault="006D4AB3">
    <w:pPr>
      <w:pStyle w:val="Stopka"/>
      <w:tabs>
        <w:tab w:val="clear" w:pos="4536"/>
        <w:tab w:val="left" w:pos="6237"/>
      </w:tabs>
    </w:pPr>
  </w:p>
  <w:p w14:paraId="15D4A84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5C73E" w14:textId="77777777" w:rsidR="001C4131" w:rsidRDefault="001C4131">
      <w:r>
        <w:separator/>
      </w:r>
    </w:p>
  </w:footnote>
  <w:footnote w:type="continuationSeparator" w:id="0">
    <w:p w14:paraId="075FE6E2" w14:textId="77777777" w:rsidR="001C4131" w:rsidRDefault="001C4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1EFF6" w14:textId="77777777" w:rsidR="00BE5496" w:rsidRDefault="00BE54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ECB01" w14:textId="77777777" w:rsidR="00BE5496" w:rsidRDefault="00BE549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0BE35" w14:textId="77777777" w:rsidR="00BE5496" w:rsidRDefault="00BE54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62921438">
    <w:abstractNumId w:val="3"/>
  </w:num>
  <w:num w:numId="2" w16cid:durableId="1219971549">
    <w:abstractNumId w:val="6"/>
  </w:num>
  <w:num w:numId="3" w16cid:durableId="1812020146">
    <w:abstractNumId w:val="2"/>
  </w:num>
  <w:num w:numId="4" w16cid:durableId="1448508516">
    <w:abstractNumId w:val="5"/>
  </w:num>
  <w:num w:numId="5" w16cid:durableId="1267269997">
    <w:abstractNumId w:val="0"/>
  </w:num>
  <w:num w:numId="6" w16cid:durableId="1920019181">
    <w:abstractNumId w:val="1"/>
  </w:num>
  <w:num w:numId="7" w16cid:durableId="2040268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4131"/>
    <w:rsid w:val="00031374"/>
    <w:rsid w:val="000A1097"/>
    <w:rsid w:val="000E2A8F"/>
    <w:rsid w:val="0012774F"/>
    <w:rsid w:val="00144B7A"/>
    <w:rsid w:val="00180C6E"/>
    <w:rsid w:val="001C4131"/>
    <w:rsid w:val="00210883"/>
    <w:rsid w:val="0029606A"/>
    <w:rsid w:val="002B2A71"/>
    <w:rsid w:val="002D65D9"/>
    <w:rsid w:val="00345B4C"/>
    <w:rsid w:val="00417EB7"/>
    <w:rsid w:val="004708C8"/>
    <w:rsid w:val="004848F3"/>
    <w:rsid w:val="004A75F2"/>
    <w:rsid w:val="005144A9"/>
    <w:rsid w:val="00520165"/>
    <w:rsid w:val="0054797B"/>
    <w:rsid w:val="005B1B08"/>
    <w:rsid w:val="00632C3C"/>
    <w:rsid w:val="00662BDB"/>
    <w:rsid w:val="006A5DF1"/>
    <w:rsid w:val="006B7198"/>
    <w:rsid w:val="006D4AB3"/>
    <w:rsid w:val="006F3B81"/>
    <w:rsid w:val="007427BD"/>
    <w:rsid w:val="007D7198"/>
    <w:rsid w:val="0085249C"/>
    <w:rsid w:val="00864A4B"/>
    <w:rsid w:val="00870F9F"/>
    <w:rsid w:val="008804B6"/>
    <w:rsid w:val="00897AB0"/>
    <w:rsid w:val="008A3553"/>
    <w:rsid w:val="008E5CA4"/>
    <w:rsid w:val="00A50437"/>
    <w:rsid w:val="00A905AC"/>
    <w:rsid w:val="00BA6584"/>
    <w:rsid w:val="00BE5496"/>
    <w:rsid w:val="00BE7BFD"/>
    <w:rsid w:val="00C370F2"/>
    <w:rsid w:val="00C44EEC"/>
    <w:rsid w:val="00D01FC8"/>
    <w:rsid w:val="00D22FFA"/>
    <w:rsid w:val="00D549C7"/>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E08"/>
  <w15:chartTrackingRefBased/>
  <w15:docId w15:val="{BF91A42E-DDE9-440E-86A7-8492B10E8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01FC8"/>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20</TotalTime>
  <Pages>6</Pages>
  <Words>1440</Words>
  <Characters>9936</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8</cp:revision>
  <cp:lastPrinted>2001-02-10T14:28:00Z</cp:lastPrinted>
  <dcterms:created xsi:type="dcterms:W3CDTF">2026-07-27T07:56:00Z</dcterms:created>
  <dcterms:modified xsi:type="dcterms:W3CDTF">2026-07-28T07:40:00Z</dcterms:modified>
</cp:coreProperties>
</file>