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C4837" w:rsidRPr="002C4837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C4837" w:rsidRPr="00C14101" w:rsidTr="00EF29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4837" w:rsidRPr="00C14101" w:rsidRDefault="002C4837" w:rsidP="00EF295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C4837" w:rsidRPr="00C14101" w:rsidRDefault="002C4837" w:rsidP="00EF295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C4837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C4837" w:rsidRPr="00C14101" w:rsidRDefault="002C4837" w:rsidP="00EF2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C4837" w:rsidRPr="00C14101" w:rsidRDefault="002C4837" w:rsidP="00EF29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C483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2C483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48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4837" w:rsidRPr="00D62E6E" w:rsidTr="00EF2956">
        <w:tc>
          <w:tcPr>
            <w:tcW w:w="2269" w:type="dxa"/>
          </w:tcPr>
          <w:p w:rsidR="002C4837" w:rsidRPr="00D62E6E" w:rsidRDefault="002C4837" w:rsidP="00EF29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C4837" w:rsidRPr="00D62E6E" w:rsidRDefault="002C4837" w:rsidP="00EF29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48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FER.271.13.2026</w:t>
            </w:r>
          </w:p>
        </w:tc>
      </w:tr>
    </w:tbl>
    <w:p w:rsidR="00BC121E" w:rsidRDefault="002C483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C4837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2C48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483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383" w:rsidRDefault="00BC5383">
      <w:r>
        <w:separator/>
      </w:r>
    </w:p>
  </w:endnote>
  <w:endnote w:type="continuationSeparator" w:id="1">
    <w:p w:rsidR="00BC5383" w:rsidRDefault="00BC5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B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837" w:rsidRDefault="002C48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383" w:rsidRDefault="00BC5383">
      <w:r>
        <w:separator/>
      </w:r>
    </w:p>
  </w:footnote>
  <w:footnote w:type="continuationSeparator" w:id="1">
    <w:p w:rsidR="00BC5383" w:rsidRDefault="00BC5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837" w:rsidRDefault="002C48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837" w:rsidRDefault="007C5B5D">
    <w:pPr>
      <w:pStyle w:val="Nagwek"/>
    </w:pPr>
    <w:r w:rsidRPr="00A5292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837" w:rsidRDefault="002C48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83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C483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5B5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5383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5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C5B5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2026-07-29T14:33:00Z</cp:lastPrinted>
  <dcterms:created xsi:type="dcterms:W3CDTF">2026-07-29T14:33:00Z</dcterms:created>
  <dcterms:modified xsi:type="dcterms:W3CDTF">2026-07-29T14:33:00Z</dcterms:modified>
</cp:coreProperties>
</file>