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09EFC" w14:textId="50EE02D3" w:rsidR="00F958EA" w:rsidRPr="00E7375B" w:rsidRDefault="00F958EA" w:rsidP="00F958EA">
      <w:pPr>
        <w:pStyle w:val="Nagwek"/>
        <w:rPr>
          <w:rFonts w:ascii="Arial" w:hAnsi="Arial" w:cs="Arial"/>
          <w:sz w:val="22"/>
          <w:szCs w:val="22"/>
        </w:rPr>
      </w:pPr>
      <w:r w:rsidRPr="00E7375B">
        <w:rPr>
          <w:rFonts w:ascii="Arial" w:hAnsi="Arial" w:cs="Arial"/>
          <w:noProof/>
          <w:sz w:val="22"/>
          <w:szCs w:val="22"/>
        </w:rPr>
        <w:t>ZP3/</w:t>
      </w:r>
      <w:r w:rsidR="004550B9">
        <w:rPr>
          <w:rFonts w:ascii="Arial" w:hAnsi="Arial" w:cs="Arial"/>
          <w:noProof/>
          <w:sz w:val="22"/>
          <w:szCs w:val="22"/>
        </w:rPr>
        <w:t>8389/26</w:t>
      </w:r>
    </w:p>
    <w:p w14:paraId="2F9798A1" w14:textId="3C6F6D5B" w:rsidR="00FE6DC2" w:rsidRPr="00F958EA" w:rsidRDefault="00246E1A" w:rsidP="00910797">
      <w:pPr>
        <w:pStyle w:val="Nagwek6"/>
        <w:spacing w:before="0" w:after="0"/>
        <w:jc w:val="right"/>
        <w:rPr>
          <w:rFonts w:ascii="Arial" w:hAnsi="Arial" w:cs="Arial"/>
        </w:rPr>
      </w:pPr>
      <w:r w:rsidRPr="00F958EA">
        <w:rPr>
          <w:rFonts w:ascii="Arial" w:hAnsi="Arial" w:cs="Arial"/>
        </w:rPr>
        <w:t>Załącznik nr 1 do S</w:t>
      </w:r>
      <w:r w:rsidR="00FE6DC2" w:rsidRPr="00F958EA">
        <w:rPr>
          <w:rFonts w:ascii="Arial" w:hAnsi="Arial" w:cs="Arial"/>
        </w:rPr>
        <w:t>WZ</w:t>
      </w:r>
    </w:p>
    <w:p w14:paraId="65C7146E" w14:textId="77777777" w:rsidR="000809D4" w:rsidRPr="00F958EA" w:rsidRDefault="000809D4" w:rsidP="00910797">
      <w:pPr>
        <w:rPr>
          <w:rFonts w:ascii="Arial" w:hAnsi="Arial" w:cs="Arial"/>
          <w:sz w:val="22"/>
          <w:szCs w:val="22"/>
        </w:rPr>
      </w:pPr>
    </w:p>
    <w:p w14:paraId="2167A5CA" w14:textId="77777777" w:rsidR="006C3195" w:rsidRDefault="006C3195" w:rsidP="00910797">
      <w:pPr>
        <w:rPr>
          <w:rFonts w:ascii="Arial" w:hAnsi="Arial" w:cs="Arial"/>
          <w:sz w:val="22"/>
          <w:szCs w:val="22"/>
        </w:rPr>
      </w:pPr>
    </w:p>
    <w:p w14:paraId="1D3A84C3" w14:textId="77777777" w:rsidR="00E7375B" w:rsidRPr="00F958EA" w:rsidRDefault="00E7375B" w:rsidP="00910797">
      <w:pPr>
        <w:rPr>
          <w:rFonts w:ascii="Arial" w:hAnsi="Arial" w:cs="Arial"/>
          <w:sz w:val="22"/>
          <w:szCs w:val="22"/>
        </w:rPr>
      </w:pPr>
    </w:p>
    <w:p w14:paraId="20500A74" w14:textId="77777777" w:rsidR="00257E7F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</w:t>
      </w:r>
      <w:r w:rsidR="00257E7F" w:rsidRPr="00F958EA">
        <w:rPr>
          <w:rFonts w:ascii="Arial" w:hAnsi="Arial" w:cs="Arial"/>
          <w:sz w:val="22"/>
          <w:szCs w:val="22"/>
        </w:rPr>
        <w:t>………</w:t>
      </w:r>
      <w:r w:rsidRPr="00F958EA">
        <w:rPr>
          <w:rFonts w:ascii="Arial" w:hAnsi="Arial" w:cs="Arial"/>
          <w:sz w:val="22"/>
          <w:szCs w:val="22"/>
        </w:rPr>
        <w:t xml:space="preserve"> </w:t>
      </w:r>
    </w:p>
    <w:p w14:paraId="39ADD656" w14:textId="3A1BEC2B" w:rsidR="00FE6DC2" w:rsidRPr="00E7375B" w:rsidRDefault="00E7375B" w:rsidP="00910797">
      <w:pPr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  <w:r w:rsidR="00AC4D39" w:rsidRPr="00E7375B">
        <w:rPr>
          <w:rFonts w:ascii="Arial" w:hAnsi="Arial" w:cs="Arial"/>
          <w:i/>
          <w:iCs/>
          <w:sz w:val="20"/>
          <w:szCs w:val="20"/>
        </w:rPr>
        <w:t>(nazwa i adres</w:t>
      </w:r>
      <w:r w:rsidR="00FE6DC2" w:rsidRPr="00E7375B">
        <w:rPr>
          <w:rFonts w:ascii="Arial" w:hAnsi="Arial" w:cs="Arial"/>
          <w:i/>
          <w:iCs/>
          <w:sz w:val="20"/>
          <w:szCs w:val="20"/>
        </w:rPr>
        <w:t xml:space="preserve"> Wykonawcy)</w:t>
      </w:r>
    </w:p>
    <w:p w14:paraId="5D04850C" w14:textId="77777777" w:rsidR="00FE6DC2" w:rsidRPr="00F958EA" w:rsidRDefault="00FE6DC2" w:rsidP="00910797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170F51B" w14:textId="77777777" w:rsidR="00FE6DC2" w:rsidRPr="00F958EA" w:rsidRDefault="00FE6DC2" w:rsidP="00910797">
      <w:pPr>
        <w:jc w:val="center"/>
        <w:rPr>
          <w:rFonts w:ascii="Arial" w:hAnsi="Arial" w:cs="Arial"/>
          <w:b/>
          <w:szCs w:val="22"/>
          <w:u w:val="single"/>
        </w:rPr>
      </w:pPr>
    </w:p>
    <w:p w14:paraId="3577B4D2" w14:textId="77777777" w:rsidR="00FE6DC2" w:rsidRPr="00F958EA" w:rsidRDefault="006C198B" w:rsidP="00910797">
      <w:pPr>
        <w:jc w:val="center"/>
        <w:rPr>
          <w:rFonts w:ascii="Arial" w:hAnsi="Arial" w:cs="Arial"/>
          <w:b/>
          <w:szCs w:val="22"/>
          <w:u w:val="single"/>
        </w:rPr>
      </w:pPr>
      <w:r w:rsidRPr="00F958EA">
        <w:rPr>
          <w:rFonts w:ascii="Arial" w:hAnsi="Arial" w:cs="Arial"/>
          <w:b/>
          <w:szCs w:val="22"/>
          <w:u w:val="single"/>
        </w:rPr>
        <w:t>FORMULARZ OFERTOWY</w:t>
      </w:r>
    </w:p>
    <w:p w14:paraId="4C60B5FA" w14:textId="63D5B142" w:rsidR="006C1534" w:rsidRPr="00E7375B" w:rsidRDefault="00E7375B" w:rsidP="00910797">
      <w:pPr>
        <w:jc w:val="center"/>
        <w:rPr>
          <w:rFonts w:ascii="Arial" w:hAnsi="Arial" w:cs="Arial"/>
          <w:bCs/>
          <w:sz w:val="20"/>
          <w:szCs w:val="18"/>
        </w:rPr>
      </w:pPr>
      <w:r w:rsidRPr="00E7375B">
        <w:rPr>
          <w:rFonts w:ascii="Arial" w:hAnsi="Arial" w:cs="Arial"/>
          <w:bCs/>
          <w:sz w:val="20"/>
          <w:szCs w:val="18"/>
        </w:rPr>
        <w:t>/wzór/</w:t>
      </w:r>
    </w:p>
    <w:p w14:paraId="5F0DE4B6" w14:textId="74AE0242" w:rsidR="004550B9" w:rsidRDefault="00E7375B" w:rsidP="00036B5F">
      <w:pPr>
        <w:tabs>
          <w:tab w:val="left" w:pos="284"/>
        </w:tabs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>P</w:t>
      </w:r>
      <w:r w:rsidR="00257E7F" w:rsidRPr="00F958EA">
        <w:rPr>
          <w:rFonts w:ascii="Arial" w:hAnsi="Arial" w:cs="Arial"/>
          <w:sz w:val="22"/>
          <w:szCs w:val="22"/>
        </w:rPr>
        <w:t>ostępowanie</w:t>
      </w:r>
      <w:r>
        <w:rPr>
          <w:rFonts w:ascii="Arial" w:hAnsi="Arial" w:cs="Arial"/>
          <w:sz w:val="22"/>
          <w:szCs w:val="22"/>
        </w:rPr>
        <w:t xml:space="preserve"> prowadzone</w:t>
      </w:r>
      <w:r w:rsidR="00FE6DC2" w:rsidRPr="00F958EA">
        <w:rPr>
          <w:rFonts w:ascii="Arial" w:hAnsi="Arial" w:cs="Arial"/>
          <w:sz w:val="22"/>
          <w:szCs w:val="22"/>
        </w:rPr>
        <w:t xml:space="preserve"> </w:t>
      </w:r>
      <w:r w:rsidR="00947921" w:rsidRPr="00F958EA">
        <w:rPr>
          <w:rFonts w:ascii="Arial" w:hAnsi="Arial" w:cs="Arial"/>
          <w:sz w:val="22"/>
          <w:szCs w:val="22"/>
        </w:rPr>
        <w:t xml:space="preserve">w trybie </w:t>
      </w:r>
      <w:r w:rsidR="00E77F28">
        <w:rPr>
          <w:rFonts w:ascii="Arial" w:hAnsi="Arial" w:cs="Arial"/>
          <w:sz w:val="22"/>
          <w:szCs w:val="22"/>
        </w:rPr>
        <w:t>przetargu nieograniczonego</w:t>
      </w:r>
      <w:r w:rsidR="00947921" w:rsidRPr="00F958EA">
        <w:rPr>
          <w:rFonts w:ascii="Arial" w:hAnsi="Arial" w:cs="Arial"/>
          <w:sz w:val="22"/>
          <w:szCs w:val="22"/>
        </w:rPr>
        <w:t xml:space="preserve"> </w:t>
      </w:r>
      <w:r w:rsidR="00FE6DC2" w:rsidRPr="00F958EA">
        <w:rPr>
          <w:rFonts w:ascii="Arial" w:hAnsi="Arial" w:cs="Arial"/>
          <w:sz w:val="22"/>
          <w:szCs w:val="22"/>
        </w:rPr>
        <w:t>na</w:t>
      </w:r>
      <w:bookmarkStart w:id="0" w:name="_Hlk155859559"/>
      <w:r w:rsidR="00036B5F" w:rsidRPr="00F958EA">
        <w:rPr>
          <w:rFonts w:ascii="Arial" w:hAnsi="Arial" w:cs="Arial"/>
          <w:sz w:val="22"/>
          <w:szCs w:val="22"/>
        </w:rPr>
        <w:t xml:space="preserve"> </w:t>
      </w:r>
      <w:bookmarkEnd w:id="0"/>
      <w:r w:rsidR="004550B9">
        <w:rPr>
          <w:rFonts w:ascii="Arial" w:hAnsi="Arial" w:cs="Arial"/>
          <w:b/>
          <w:sz w:val="22"/>
          <w:szCs w:val="22"/>
          <w:lang w:eastAsia="ar-SA"/>
        </w:rPr>
        <w:t>sprzedaż z dostawą aparatury i materiałów laboratoryjnych:</w:t>
      </w:r>
    </w:p>
    <w:p w14:paraId="353221EB" w14:textId="0F289996" w:rsidR="00EC273E" w:rsidRPr="00F958EA" w:rsidRDefault="004550B9" w:rsidP="00036B5F">
      <w:pPr>
        <w:tabs>
          <w:tab w:val="left" w:pos="284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eastAsia="ar-SA"/>
        </w:rPr>
        <w:t>Część 1 – Sprzedaż z dostawą aparatury</w:t>
      </w:r>
      <w:r w:rsidR="00EC273E" w:rsidRPr="00F958EA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</w:p>
    <w:p w14:paraId="5F4C1600" w14:textId="77777777" w:rsidR="006C3195" w:rsidRPr="00F958EA" w:rsidRDefault="006C3195" w:rsidP="00910797">
      <w:pPr>
        <w:jc w:val="center"/>
        <w:rPr>
          <w:rFonts w:ascii="Arial" w:hAnsi="Arial" w:cs="Arial"/>
          <w:b/>
          <w:szCs w:val="22"/>
        </w:rPr>
      </w:pPr>
    </w:p>
    <w:p w14:paraId="04F4F1D8" w14:textId="77777777" w:rsidR="00FE6DC2" w:rsidRPr="00F958EA" w:rsidRDefault="00FE6DC2" w:rsidP="00910797">
      <w:pPr>
        <w:pStyle w:val="Listownik"/>
        <w:rPr>
          <w:rFonts w:cs="Arial"/>
          <w:color w:val="FF0000"/>
          <w:szCs w:val="22"/>
        </w:rPr>
      </w:pPr>
    </w:p>
    <w:p w14:paraId="43EE97E7" w14:textId="77777777" w:rsidR="00FE6DC2" w:rsidRPr="00F958EA" w:rsidRDefault="00FE6DC2" w:rsidP="00910797">
      <w:pPr>
        <w:pStyle w:val="Listownik"/>
        <w:rPr>
          <w:rFonts w:cs="Arial"/>
          <w:szCs w:val="22"/>
        </w:rPr>
      </w:pPr>
      <w:r w:rsidRPr="00F958EA">
        <w:rPr>
          <w:rFonts w:cs="Arial"/>
          <w:szCs w:val="22"/>
        </w:rPr>
        <w:t>NAZWA WYKONAWCY: .........................................................................................................</w:t>
      </w:r>
    </w:p>
    <w:p w14:paraId="334647BE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2A3B2129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..........................................................................................................</w:t>
      </w:r>
    </w:p>
    <w:p w14:paraId="3973F344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30485B95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NR TELEFONU: ........................................................FAX........................................................</w:t>
      </w:r>
    </w:p>
    <w:p w14:paraId="62EE41D6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69609F5B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E-MAIL: ………………………………………………………………………………………………….</w:t>
      </w:r>
    </w:p>
    <w:p w14:paraId="3ACE667C" w14:textId="77777777" w:rsidR="00FE6DC2" w:rsidRPr="00F958EA" w:rsidRDefault="00FE6DC2" w:rsidP="00910797">
      <w:pPr>
        <w:rPr>
          <w:rFonts w:ascii="Arial" w:hAnsi="Arial" w:cs="Arial"/>
          <w:sz w:val="22"/>
          <w:szCs w:val="22"/>
        </w:rPr>
      </w:pPr>
    </w:p>
    <w:p w14:paraId="1B3E89A0" w14:textId="77777777" w:rsidR="00FE6DC2" w:rsidRPr="00F958EA" w:rsidRDefault="00FE6DC2" w:rsidP="00910797">
      <w:pPr>
        <w:pStyle w:val="Listownik"/>
        <w:rPr>
          <w:rFonts w:cs="Arial"/>
          <w:szCs w:val="22"/>
        </w:rPr>
      </w:pPr>
      <w:r w:rsidRPr="00F958EA">
        <w:rPr>
          <w:rFonts w:cs="Arial"/>
          <w:szCs w:val="22"/>
        </w:rPr>
        <w:t>NIP: ..........................................................REGON: .................................................................</w:t>
      </w:r>
    </w:p>
    <w:p w14:paraId="49328C27" w14:textId="77777777" w:rsidR="00FE6DC2" w:rsidRPr="00F958EA" w:rsidRDefault="00FE6DC2" w:rsidP="00910797">
      <w:pPr>
        <w:jc w:val="both"/>
        <w:rPr>
          <w:rFonts w:ascii="Arial" w:hAnsi="Arial" w:cs="Arial"/>
          <w:sz w:val="22"/>
          <w:szCs w:val="22"/>
        </w:rPr>
      </w:pPr>
    </w:p>
    <w:p w14:paraId="33378385" w14:textId="61956C95" w:rsidR="00257E7F" w:rsidRPr="00F958EA" w:rsidRDefault="00257E7F" w:rsidP="00257E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F958EA">
        <w:rPr>
          <w:rFonts w:ascii="Arial" w:eastAsia="Calibri" w:hAnsi="Arial" w:cs="Arial"/>
          <w:sz w:val="22"/>
          <w:szCs w:val="22"/>
          <w:lang w:eastAsia="en-GB"/>
        </w:rPr>
        <w:t>Wykonawca jest: mikroprzedsiębiorstwem, małym przedsiębiorstwem, średnim przedsiębiorstwem, prowadzi jednoosobową działalność gospodarczą</w:t>
      </w:r>
      <w:r w:rsidRPr="00F958EA">
        <w:rPr>
          <w:rFonts w:ascii="Arial" w:eastAsia="Calibri" w:hAnsi="Arial" w:cs="Arial"/>
          <w:b/>
          <w:sz w:val="22"/>
          <w:szCs w:val="22"/>
          <w:vertAlign w:val="superscript"/>
          <w:lang w:eastAsia="en-GB"/>
        </w:rPr>
        <w:t xml:space="preserve">**** </w:t>
      </w:r>
      <w:r w:rsidRPr="00F958EA">
        <w:rPr>
          <w:rFonts w:ascii="Arial" w:hAnsi="Arial" w:cs="Arial"/>
          <w:i/>
          <w:sz w:val="18"/>
          <w:szCs w:val="18"/>
        </w:rPr>
        <w:t>(</w:t>
      </w:r>
      <w:r w:rsidRPr="00F958EA">
        <w:rPr>
          <w:rFonts w:ascii="Arial" w:hAnsi="Arial" w:cs="Arial"/>
          <w:i/>
          <w:sz w:val="18"/>
          <w:szCs w:val="18"/>
          <w:u w:val="single"/>
        </w:rPr>
        <w:t>niepotrzebne skreślić)***</w:t>
      </w:r>
    </w:p>
    <w:p w14:paraId="73BD4680" w14:textId="77777777" w:rsidR="00257E7F" w:rsidRPr="00F958EA" w:rsidRDefault="00257E7F" w:rsidP="00910797">
      <w:pPr>
        <w:jc w:val="both"/>
        <w:rPr>
          <w:rFonts w:ascii="Arial" w:hAnsi="Arial" w:cs="Arial"/>
          <w:sz w:val="22"/>
          <w:szCs w:val="22"/>
        </w:rPr>
      </w:pPr>
    </w:p>
    <w:p w14:paraId="3F469DC0" w14:textId="77777777" w:rsidR="006C3195" w:rsidRPr="00F958EA" w:rsidRDefault="006C3195" w:rsidP="00910797">
      <w:pPr>
        <w:jc w:val="both"/>
        <w:rPr>
          <w:rFonts w:ascii="Arial" w:hAnsi="Arial" w:cs="Arial"/>
          <w:sz w:val="22"/>
          <w:szCs w:val="22"/>
        </w:rPr>
      </w:pPr>
    </w:p>
    <w:p w14:paraId="131EB554" w14:textId="77777777" w:rsidR="00246E1A" w:rsidRPr="00F958EA" w:rsidRDefault="00246E1A" w:rsidP="00246E1A">
      <w:pPr>
        <w:numPr>
          <w:ilvl w:val="0"/>
          <w:numId w:val="9"/>
        </w:numPr>
        <w:tabs>
          <w:tab w:val="clear" w:pos="502"/>
          <w:tab w:val="num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958EA">
        <w:rPr>
          <w:rFonts w:ascii="Arial" w:hAnsi="Arial" w:cs="Arial"/>
          <w:b/>
          <w:sz w:val="22"/>
          <w:szCs w:val="22"/>
        </w:rPr>
        <w:t>nie będzie / będzie* (niepotrzebne skreślić)</w:t>
      </w:r>
      <w:r w:rsidRPr="00F958EA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 usług.</w:t>
      </w:r>
    </w:p>
    <w:p w14:paraId="1C1F248B" w14:textId="77777777" w:rsidR="00246E1A" w:rsidRPr="00F958EA" w:rsidRDefault="00246E1A" w:rsidP="00246E1A">
      <w:pPr>
        <w:tabs>
          <w:tab w:val="left" w:pos="284"/>
        </w:tabs>
        <w:suppressAutoHyphens/>
        <w:ind w:left="502"/>
        <w:jc w:val="both"/>
        <w:rPr>
          <w:rFonts w:ascii="Arial" w:hAnsi="Arial" w:cs="Arial"/>
          <w:sz w:val="22"/>
          <w:szCs w:val="22"/>
        </w:rPr>
      </w:pPr>
    </w:p>
    <w:p w14:paraId="71C9B7D8" w14:textId="77777777" w:rsidR="00246E1A" w:rsidRPr="00F958EA" w:rsidRDefault="00246E1A" w:rsidP="00E2598E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0"/>
          <w:szCs w:val="22"/>
        </w:rPr>
      </w:pPr>
      <w:r w:rsidRPr="00F958EA">
        <w:rPr>
          <w:rFonts w:ascii="Arial" w:hAnsi="Arial" w:cs="Arial"/>
          <w:sz w:val="20"/>
          <w:szCs w:val="22"/>
        </w:rPr>
        <w:t>UWAGA: powstanie u Zamawiającego obowiązku podatkowego nastąpi przede wszystkim w 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 i 5 ustawy o podatku od towarów i usług).</w:t>
      </w:r>
    </w:p>
    <w:p w14:paraId="629EC105" w14:textId="77777777" w:rsidR="006C198B" w:rsidRPr="00F958EA" w:rsidRDefault="006C198B" w:rsidP="00246E1A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</w:rPr>
      </w:pPr>
    </w:p>
    <w:p w14:paraId="7F5FB7DA" w14:textId="77777777" w:rsidR="00E026F9" w:rsidRPr="00F958EA" w:rsidRDefault="00FE6DC2" w:rsidP="00246E1A">
      <w:pPr>
        <w:pStyle w:val="Tekstpodstawowy"/>
        <w:numPr>
          <w:ilvl w:val="0"/>
          <w:numId w:val="9"/>
        </w:numPr>
        <w:tabs>
          <w:tab w:val="clear" w:pos="502"/>
          <w:tab w:val="num" w:pos="284"/>
        </w:tabs>
        <w:suppressAutoHyphens/>
        <w:spacing w:after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Oferujemy wykonanie przedmiotu zamówienia zgodnie z wymaganiami określonymi </w:t>
      </w:r>
      <w:r w:rsidR="00246E1A" w:rsidRPr="00F958EA">
        <w:rPr>
          <w:rFonts w:ascii="Arial" w:hAnsi="Arial" w:cs="Arial"/>
          <w:sz w:val="22"/>
          <w:szCs w:val="22"/>
        </w:rPr>
        <w:t>w S</w:t>
      </w:r>
      <w:r w:rsidRPr="00F958EA">
        <w:rPr>
          <w:rFonts w:ascii="Arial" w:hAnsi="Arial" w:cs="Arial"/>
          <w:sz w:val="22"/>
          <w:szCs w:val="22"/>
        </w:rPr>
        <w:t>WZ</w:t>
      </w:r>
      <w:r w:rsidRPr="00F958EA">
        <w:rPr>
          <w:rFonts w:ascii="Arial" w:hAnsi="Arial" w:cs="Arial"/>
          <w:bCs/>
          <w:sz w:val="22"/>
          <w:szCs w:val="22"/>
        </w:rPr>
        <w:t xml:space="preserve"> </w:t>
      </w:r>
      <w:r w:rsidRPr="00F958EA">
        <w:rPr>
          <w:rFonts w:ascii="Arial" w:hAnsi="Arial" w:cs="Arial"/>
          <w:sz w:val="22"/>
          <w:szCs w:val="22"/>
        </w:rPr>
        <w:t>za łączną cenę</w:t>
      </w:r>
      <w:r w:rsidR="006F5F49" w:rsidRPr="00F958EA">
        <w:rPr>
          <w:rFonts w:ascii="Arial" w:hAnsi="Arial" w:cs="Arial"/>
          <w:sz w:val="22"/>
          <w:szCs w:val="22"/>
        </w:rPr>
        <w:t xml:space="preserve"> wyliczoną w Formularzu cenowym</w:t>
      </w:r>
      <w:r w:rsidR="007E7BD6" w:rsidRPr="00F958EA">
        <w:rPr>
          <w:rFonts w:ascii="Arial" w:hAnsi="Arial" w:cs="Arial"/>
          <w:sz w:val="22"/>
          <w:szCs w:val="22"/>
        </w:rPr>
        <w:t xml:space="preserve"> w okresie obowiązywania umowy</w:t>
      </w:r>
      <w:r w:rsidR="006F5F49" w:rsidRPr="00F958EA">
        <w:rPr>
          <w:rFonts w:ascii="Arial" w:hAnsi="Arial" w:cs="Arial"/>
          <w:b/>
          <w:sz w:val="22"/>
          <w:szCs w:val="22"/>
        </w:rPr>
        <w:t>:</w:t>
      </w:r>
    </w:p>
    <w:p w14:paraId="161D1AA3" w14:textId="77777777" w:rsidR="006C3195" w:rsidRPr="00F958EA" w:rsidRDefault="006C3195" w:rsidP="00910797">
      <w:pPr>
        <w:pStyle w:val="Tekstpodstawowy"/>
        <w:tabs>
          <w:tab w:val="left" w:pos="284"/>
        </w:tabs>
        <w:suppressAutoHyphens/>
        <w:spacing w:after="0"/>
        <w:jc w:val="both"/>
        <w:rPr>
          <w:rFonts w:ascii="Arial" w:hAnsi="Arial" w:cs="Arial"/>
          <w:sz w:val="22"/>
          <w:szCs w:val="22"/>
        </w:rPr>
      </w:pPr>
    </w:p>
    <w:p w14:paraId="77289D49" w14:textId="24FFF4C5" w:rsidR="00E2598E" w:rsidRPr="00E2598E" w:rsidRDefault="00FE6DC2" w:rsidP="00E843EE">
      <w:pPr>
        <w:spacing w:line="480" w:lineRule="auto"/>
        <w:ind w:left="284"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 </w:t>
      </w:r>
      <w:r w:rsidR="00E2598E" w:rsidRPr="00E2598E">
        <w:rPr>
          <w:rFonts w:ascii="Arial" w:hAnsi="Arial" w:cs="Arial"/>
          <w:b/>
          <w:bCs/>
          <w:sz w:val="22"/>
          <w:szCs w:val="18"/>
        </w:rPr>
        <w:t>RAZEM BRUTTO</w:t>
      </w:r>
      <w:r w:rsidR="00E2598E" w:rsidRPr="00E2598E">
        <w:rPr>
          <w:rFonts w:ascii="Arial" w:hAnsi="Arial" w:cs="Arial"/>
          <w:bCs/>
          <w:sz w:val="22"/>
          <w:szCs w:val="18"/>
        </w:rPr>
        <w:t>: ……............................................... zł</w:t>
      </w:r>
    </w:p>
    <w:p w14:paraId="40F6E3A5" w14:textId="6C793161" w:rsidR="00246E1A" w:rsidRPr="00E2598E" w:rsidRDefault="00246E1A" w:rsidP="00E2598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/>
          <w:bCs/>
          <w:i/>
          <w:sz w:val="16"/>
          <w:szCs w:val="16"/>
        </w:rPr>
      </w:pPr>
      <w:r w:rsidRPr="00F958EA">
        <w:rPr>
          <w:rFonts w:ascii="Arial" w:hAnsi="Arial" w:cs="Arial"/>
          <w:b/>
          <w:sz w:val="16"/>
          <w:szCs w:val="16"/>
        </w:rPr>
        <w:t xml:space="preserve">*Wypełnić </w:t>
      </w:r>
      <w:r w:rsidRPr="00F958EA">
        <w:rPr>
          <w:rFonts w:ascii="Arial" w:hAnsi="Arial" w:cs="Arial"/>
          <w:b/>
          <w:sz w:val="16"/>
          <w:szCs w:val="16"/>
          <w:u w:val="single"/>
        </w:rPr>
        <w:t>TYLKO</w:t>
      </w:r>
      <w:r w:rsidRPr="00F958EA">
        <w:rPr>
          <w:rFonts w:ascii="Arial" w:hAnsi="Arial" w:cs="Arial"/>
          <w:b/>
          <w:i/>
          <w:sz w:val="16"/>
          <w:szCs w:val="16"/>
        </w:rPr>
        <w:t xml:space="preserve">, gdy wybór oferty Wykonawcy </w:t>
      </w:r>
      <w:r w:rsidRPr="00F958EA">
        <w:rPr>
          <w:rFonts w:ascii="Arial" w:hAnsi="Arial" w:cs="Arial"/>
          <w:b/>
          <w:i/>
          <w:sz w:val="16"/>
          <w:szCs w:val="16"/>
          <w:u w:val="single"/>
        </w:rPr>
        <w:t>BĘDZIE</w:t>
      </w:r>
      <w:r w:rsidRPr="00F958EA">
        <w:rPr>
          <w:rFonts w:ascii="Arial" w:hAnsi="Arial" w:cs="Arial"/>
          <w:b/>
          <w:i/>
          <w:sz w:val="16"/>
          <w:szCs w:val="16"/>
        </w:rPr>
        <w:t xml:space="preserve"> prowadził do powstania u Zamawiającego obowiązku podatkowego</w:t>
      </w:r>
      <w:r w:rsidRPr="00F958EA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F958EA">
        <w:rPr>
          <w:rFonts w:ascii="Arial" w:hAnsi="Arial" w:cs="Arial"/>
          <w:b/>
          <w:i/>
          <w:sz w:val="16"/>
          <w:szCs w:val="16"/>
        </w:rPr>
        <w:t>zgodnie z ustawą z dnia 11 marca 2004 r. o podatku od towarów i usług</w:t>
      </w:r>
    </w:p>
    <w:p w14:paraId="2CFECFC4" w14:textId="006848E2" w:rsidR="00246E1A" w:rsidRPr="00E2598E" w:rsidRDefault="00246E1A" w:rsidP="00E2598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>Cena oferty - RAZEM NETTO …………… PLN</w:t>
      </w:r>
    </w:p>
    <w:p w14:paraId="467555DD" w14:textId="77777777" w:rsidR="00246E1A" w:rsidRPr="00F958E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 xml:space="preserve">W tym </w:t>
      </w:r>
      <w:r w:rsidRPr="00F958E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F958E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 </w:t>
      </w:r>
      <w:r w:rsidRPr="00F958EA">
        <w:rPr>
          <w:rFonts w:ascii="Arial" w:hAnsi="Arial" w:cs="Arial"/>
          <w:i/>
          <w:sz w:val="16"/>
          <w:szCs w:val="16"/>
        </w:rPr>
        <w:t>RAZEM NETTO …………… PLN</w:t>
      </w:r>
    </w:p>
    <w:p w14:paraId="1E6BD9F3" w14:textId="77777777" w:rsidR="00246E1A" w:rsidRPr="00F958EA" w:rsidRDefault="00246E1A" w:rsidP="00246E1A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F958EA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F958EA">
        <w:rPr>
          <w:rFonts w:ascii="Arial" w:hAnsi="Arial" w:cs="Arial"/>
          <w:i/>
          <w:sz w:val="16"/>
          <w:szCs w:val="16"/>
        </w:rPr>
        <w:t xml:space="preserve"> – wykaz towarów i usług,</w:t>
      </w:r>
      <w:r w:rsidRPr="00F958E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F958EA">
        <w:rPr>
          <w:rFonts w:ascii="Arial" w:hAnsi="Arial" w:cs="Arial"/>
          <w:i/>
          <w:sz w:val="16"/>
          <w:szCs w:val="16"/>
        </w:rPr>
        <w:t xml:space="preserve"> ze </w:t>
      </w:r>
      <w:r w:rsidRPr="00F958EA">
        <w:rPr>
          <w:rFonts w:ascii="Arial" w:eastAsia="Calibri" w:hAnsi="Arial" w:cs="Arial"/>
          <w:i/>
          <w:sz w:val="16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246E1A" w:rsidRPr="00F958EA" w14:paraId="0A764B30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510E0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533CC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0EB75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5B2E1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C579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F958EA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97E11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246E1A" w:rsidRPr="00F958EA" w14:paraId="5350DD1D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3153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2287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8C1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B356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0C7A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2518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F958EA" w14:paraId="23A08228" w14:textId="77777777" w:rsidTr="00811D8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81BE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388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73F4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45DD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EA2F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B7B6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246E1A" w:rsidRPr="00F958EA" w14:paraId="13F4EC95" w14:textId="77777777" w:rsidTr="00811D8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057B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958EA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2E6E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1A2F744" w14:textId="77777777" w:rsidR="00246E1A" w:rsidRPr="00F958EA" w:rsidRDefault="00246E1A" w:rsidP="00811D8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624D3CA" w14:textId="77777777" w:rsidR="00246E1A" w:rsidRPr="00F958EA" w:rsidRDefault="00246E1A" w:rsidP="00246E1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F958EA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029E8F6" w14:textId="77777777" w:rsidR="00D162F5" w:rsidRPr="00F958EA" w:rsidRDefault="00D162F5" w:rsidP="00D162F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09C8B7B" w14:textId="549E6C63" w:rsidR="00E843EE" w:rsidRPr="00335020" w:rsidRDefault="0008030B" w:rsidP="00923A26">
      <w:pPr>
        <w:numPr>
          <w:ilvl w:val="0"/>
          <w:numId w:val="9"/>
        </w:numPr>
        <w:tabs>
          <w:tab w:val="clear" w:pos="502"/>
          <w:tab w:val="num" w:pos="284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F958EA">
        <w:rPr>
          <w:rFonts w:ascii="Arial" w:hAnsi="Arial" w:cs="Arial"/>
          <w:sz w:val="22"/>
          <w:szCs w:val="20"/>
          <w:lang w:eastAsia="x-none"/>
        </w:rPr>
        <w:t>Oświadczamy, że</w:t>
      </w:r>
      <w:r w:rsidR="00E843EE">
        <w:rPr>
          <w:rFonts w:ascii="Arial" w:hAnsi="Arial" w:cs="Arial"/>
          <w:sz w:val="22"/>
          <w:szCs w:val="20"/>
          <w:lang w:eastAsia="x-none"/>
        </w:rPr>
        <w:t xml:space="preserve"> </w:t>
      </w:r>
      <w:r w:rsidR="00E843EE" w:rsidRPr="00335020">
        <w:rPr>
          <w:rFonts w:ascii="Arial" w:hAnsi="Arial" w:cs="Arial"/>
        </w:rPr>
        <w:t>udzielamy ..............</w:t>
      </w:r>
      <w:r w:rsidR="00E843EE" w:rsidRPr="00335020">
        <w:rPr>
          <w:rFonts w:ascii="Arial" w:hAnsi="Arial" w:cs="Arial"/>
          <w:b/>
        </w:rPr>
        <w:t xml:space="preserve"> – miesięcy gwarancji </w:t>
      </w:r>
      <w:r w:rsidR="00E843EE" w:rsidRPr="00335020">
        <w:rPr>
          <w:rFonts w:ascii="Arial" w:hAnsi="Arial" w:cs="Arial"/>
        </w:rPr>
        <w:t xml:space="preserve">(co najmniej </w:t>
      </w:r>
      <w:r w:rsidR="00E843EE">
        <w:rPr>
          <w:rFonts w:ascii="Arial" w:hAnsi="Arial" w:cs="Arial"/>
        </w:rPr>
        <w:t>24</w:t>
      </w:r>
      <w:r w:rsidR="00E843EE" w:rsidRPr="00335020">
        <w:rPr>
          <w:rFonts w:ascii="Arial" w:hAnsi="Arial" w:cs="Arial"/>
        </w:rPr>
        <w:t xml:space="preserve"> miesi</w:t>
      </w:r>
      <w:r w:rsidR="00E843EE">
        <w:rPr>
          <w:rFonts w:ascii="Arial" w:hAnsi="Arial" w:cs="Arial"/>
        </w:rPr>
        <w:t>ące</w:t>
      </w:r>
      <w:r w:rsidR="00E843EE" w:rsidRPr="00335020">
        <w:rPr>
          <w:rFonts w:ascii="Arial" w:hAnsi="Arial" w:cs="Arial"/>
        </w:rPr>
        <w:t>)</w:t>
      </w:r>
      <w:r w:rsidR="00E843EE" w:rsidRPr="00335020">
        <w:rPr>
          <w:rFonts w:ascii="Arial" w:hAnsi="Arial" w:cs="Arial"/>
          <w:b/>
          <w:sz w:val="22"/>
          <w:szCs w:val="22"/>
        </w:rPr>
        <w:t xml:space="preserve"> </w:t>
      </w:r>
      <w:r w:rsidR="00E843EE" w:rsidRPr="00335020">
        <w:rPr>
          <w:rFonts w:ascii="Arial" w:hAnsi="Arial" w:cs="Arial"/>
          <w:sz w:val="22"/>
          <w:szCs w:val="22"/>
        </w:rPr>
        <w:t xml:space="preserve">na </w:t>
      </w:r>
      <w:r w:rsidR="00F01D3A">
        <w:rPr>
          <w:rFonts w:ascii="Arial" w:hAnsi="Arial" w:cs="Arial"/>
          <w:sz w:val="22"/>
          <w:szCs w:val="22"/>
        </w:rPr>
        <w:t>przedmiot zamówienia</w:t>
      </w:r>
      <w:r w:rsidR="00E843EE" w:rsidRPr="00335020">
        <w:rPr>
          <w:rFonts w:ascii="Arial" w:hAnsi="Arial" w:cs="Arial"/>
          <w:sz w:val="22"/>
          <w:szCs w:val="22"/>
        </w:rPr>
        <w:t>.</w:t>
      </w:r>
    </w:p>
    <w:p w14:paraId="009FBEC3" w14:textId="77777777" w:rsidR="00E843EE" w:rsidRPr="00335020" w:rsidRDefault="00E843EE" w:rsidP="00923A26">
      <w:pPr>
        <w:tabs>
          <w:tab w:val="num" w:pos="284"/>
        </w:tabs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</w:t>
      </w:r>
      <w:r>
        <w:rPr>
          <w:rFonts w:ascii="Arial" w:hAnsi="Arial" w:cs="Arial"/>
          <w:i/>
          <w:iCs/>
        </w:rPr>
        <w:t xml:space="preserve"> </w:t>
      </w:r>
      <w:r w:rsidRPr="00335020">
        <w:rPr>
          <w:rFonts w:ascii="Arial" w:hAnsi="Arial" w:cs="Arial"/>
          <w:i/>
          <w:iCs/>
          <w:sz w:val="22"/>
          <w:szCs w:val="22"/>
        </w:rPr>
        <w:t>w miesiącach stanowi jedno z kryteriów oceny ofert.</w:t>
      </w:r>
    </w:p>
    <w:p w14:paraId="62B40E7C" w14:textId="5237F328" w:rsidR="00E843EE" w:rsidRDefault="00E843EE" w:rsidP="00923A26">
      <w:pPr>
        <w:tabs>
          <w:tab w:val="num" w:pos="284"/>
        </w:tabs>
        <w:spacing w:before="60" w:after="120"/>
        <w:ind w:left="284"/>
        <w:jc w:val="both"/>
        <w:rPr>
          <w:rFonts w:ascii="Arial" w:hAnsi="Arial" w:cs="Arial"/>
          <w:sz w:val="22"/>
          <w:szCs w:val="20"/>
          <w:lang w:eastAsia="x-none"/>
        </w:rPr>
      </w:pPr>
      <w:r w:rsidRPr="00166816">
        <w:rPr>
          <w:rFonts w:ascii="Arial" w:hAnsi="Arial" w:cs="Arial"/>
          <w:i/>
          <w:sz w:val="18"/>
          <w:szCs w:val="20"/>
          <w:lang w:eastAsia="zh-CN"/>
        </w:rPr>
        <w:t>(W</w:t>
      </w:r>
      <w:r w:rsidRPr="00166816">
        <w:rPr>
          <w:rFonts w:ascii="Arial" w:eastAsia="MS Mincho" w:hAnsi="Arial" w:cs="Arial"/>
          <w:sz w:val="18"/>
          <w:szCs w:val="20"/>
        </w:rPr>
        <w:t xml:space="preserve"> </w:t>
      </w:r>
      <w:r w:rsidRPr="00166816">
        <w:rPr>
          <w:rFonts w:ascii="Arial" w:eastAsia="MS Mincho" w:hAnsi="Arial" w:cs="Arial"/>
          <w:i/>
          <w:sz w:val="18"/>
          <w:szCs w:val="20"/>
        </w:rPr>
        <w:t>przypadku</w:t>
      </w:r>
      <w:r>
        <w:rPr>
          <w:rFonts w:ascii="Arial" w:eastAsia="MS Mincho" w:hAnsi="Arial" w:cs="Arial"/>
          <w:i/>
          <w:sz w:val="18"/>
          <w:szCs w:val="20"/>
        </w:rPr>
        <w:t>,</w:t>
      </w:r>
      <w:r w:rsidRPr="00166816">
        <w:rPr>
          <w:rFonts w:ascii="Arial" w:eastAsia="MS Mincho" w:hAnsi="Arial" w:cs="Arial"/>
          <w:i/>
          <w:sz w:val="18"/>
          <w:szCs w:val="20"/>
        </w:rPr>
        <w:t xml:space="preserve"> gdy Wykonawca nie wskaże jaki oferuje czas gwarancji Zamawiający przyzna mu w ww. kryterium oceny ofert 0 punktów i uzna, że Wykonawca deklaruje czas gwarancji minimalny </w:t>
      </w:r>
      <w:r>
        <w:rPr>
          <w:rFonts w:ascii="Arial" w:eastAsia="MS Mincho" w:hAnsi="Arial" w:cs="Arial"/>
          <w:i/>
          <w:sz w:val="18"/>
          <w:szCs w:val="20"/>
        </w:rPr>
        <w:t>określonym w</w:t>
      </w:r>
      <w:r w:rsidRPr="00166816">
        <w:rPr>
          <w:rFonts w:ascii="Arial" w:eastAsia="MS Mincho" w:hAnsi="Arial" w:cs="Arial"/>
          <w:i/>
          <w:sz w:val="18"/>
          <w:szCs w:val="20"/>
        </w:rPr>
        <w:t xml:space="preserve"> SWZ</w:t>
      </w:r>
      <w:r>
        <w:rPr>
          <w:rFonts w:ascii="Arial" w:eastAsia="MS Mincho" w:hAnsi="Arial" w:cs="Arial"/>
          <w:i/>
          <w:sz w:val="18"/>
          <w:szCs w:val="20"/>
        </w:rPr>
        <w:t>.</w:t>
      </w:r>
    </w:p>
    <w:p w14:paraId="197B3DA8" w14:textId="5DAF0F3D" w:rsidR="00E16E69" w:rsidRDefault="00FE6DC2" w:rsidP="00E2598E">
      <w:pPr>
        <w:numPr>
          <w:ilvl w:val="0"/>
          <w:numId w:val="18"/>
        </w:numPr>
        <w:tabs>
          <w:tab w:val="clear" w:pos="502"/>
          <w:tab w:val="num" w:pos="284"/>
        </w:tabs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14:paraId="14EBC840" w14:textId="23DD69CF" w:rsidR="0008030B" w:rsidRDefault="00FE6DC2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 xml:space="preserve">Oświadczamy, że zapoznaliśmy się ze Specyfikacją Warunków Zamówienia oraz </w:t>
      </w:r>
      <w:r w:rsidR="00246E1A" w:rsidRPr="00F958EA">
        <w:rPr>
          <w:rFonts w:ascii="Arial" w:hAnsi="Arial" w:cs="Arial"/>
          <w:sz w:val="22"/>
          <w:szCs w:val="22"/>
        </w:rPr>
        <w:t xml:space="preserve">projektowanymi </w:t>
      </w:r>
      <w:r w:rsidRPr="00F958EA">
        <w:rPr>
          <w:rFonts w:ascii="Arial" w:hAnsi="Arial" w:cs="Arial"/>
          <w:sz w:val="22"/>
          <w:szCs w:val="22"/>
        </w:rPr>
        <w:t>postanowieniami umowy i nie wnosimy w stosunku do nich żadnych uwag, a w przypadku wyboru naszej oferty p</w:t>
      </w:r>
      <w:r w:rsidR="00246E1A" w:rsidRPr="00F958EA">
        <w:rPr>
          <w:rFonts w:ascii="Arial" w:hAnsi="Arial" w:cs="Arial"/>
          <w:sz w:val="22"/>
          <w:szCs w:val="22"/>
        </w:rPr>
        <w:t>odpiszemy umowę zgodnie z tymi projektowanymi</w:t>
      </w:r>
      <w:r w:rsidRPr="00F958EA">
        <w:rPr>
          <w:rFonts w:ascii="Arial" w:hAnsi="Arial" w:cs="Arial"/>
          <w:sz w:val="22"/>
          <w:szCs w:val="22"/>
        </w:rPr>
        <w:t xml:space="preserve"> postanowieniami umowy.</w:t>
      </w:r>
    </w:p>
    <w:p w14:paraId="70D7036F" w14:textId="77777777" w:rsidR="00E2598E" w:rsidRPr="00E2598E" w:rsidRDefault="00E2598E" w:rsidP="00E2598E">
      <w:pPr>
        <w:jc w:val="both"/>
        <w:rPr>
          <w:rFonts w:ascii="Arial" w:hAnsi="Arial" w:cs="Arial"/>
          <w:sz w:val="22"/>
          <w:szCs w:val="22"/>
        </w:rPr>
      </w:pPr>
    </w:p>
    <w:p w14:paraId="346DFC2B" w14:textId="70FC830D" w:rsidR="00FE6DC2" w:rsidRDefault="00FE6DC2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Oświadczamy, że akceptujemy termin re</w:t>
      </w:r>
      <w:r w:rsidR="00246E1A" w:rsidRPr="00F958EA">
        <w:rPr>
          <w:rFonts w:ascii="Arial" w:hAnsi="Arial" w:cs="Arial"/>
          <w:sz w:val="22"/>
          <w:szCs w:val="22"/>
        </w:rPr>
        <w:t>alizacji zamówienia zgodnie z S</w:t>
      </w:r>
      <w:r w:rsidRPr="00F958EA">
        <w:rPr>
          <w:rFonts w:ascii="Arial" w:hAnsi="Arial" w:cs="Arial"/>
          <w:sz w:val="22"/>
          <w:szCs w:val="22"/>
        </w:rPr>
        <w:t>WZ.</w:t>
      </w:r>
    </w:p>
    <w:p w14:paraId="223C9039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7096E703" w14:textId="7FB6C2D1" w:rsidR="00923A26" w:rsidRPr="00923A26" w:rsidRDefault="00923A26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923A26">
        <w:rPr>
          <w:rFonts w:ascii="Arial" w:hAnsi="Arial" w:cs="Arial"/>
          <w:sz w:val="22"/>
          <w:szCs w:val="22"/>
        </w:rPr>
        <w:t>Oświadczamy, że w cenie naszej oferty zostały uwzględnione wszystkie koszty wykonania zamówienia</w:t>
      </w:r>
      <w:r>
        <w:rPr>
          <w:rFonts w:ascii="Arial" w:hAnsi="Arial" w:cs="Arial"/>
          <w:sz w:val="22"/>
          <w:szCs w:val="22"/>
        </w:rPr>
        <w:t>.</w:t>
      </w:r>
    </w:p>
    <w:p w14:paraId="68295F0A" w14:textId="77777777" w:rsidR="00923A26" w:rsidRDefault="00923A26" w:rsidP="00923A26">
      <w:pPr>
        <w:pStyle w:val="Akapitzlist"/>
        <w:rPr>
          <w:rFonts w:ascii="Arial" w:hAnsi="Arial" w:cs="Arial"/>
          <w:sz w:val="22"/>
          <w:szCs w:val="22"/>
        </w:rPr>
      </w:pPr>
    </w:p>
    <w:p w14:paraId="2DC99123" w14:textId="6B608338" w:rsidR="00FE6DC2" w:rsidRPr="00E843EE" w:rsidRDefault="00E843EE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43EE">
        <w:rPr>
          <w:rFonts w:ascii="Arial" w:hAnsi="Arial" w:cs="Arial"/>
          <w:sz w:val="22"/>
          <w:szCs w:val="22"/>
        </w:rPr>
        <w:t>Oświadczamy, że uzyskaliśmy wszelkie informacje niezbędne do prawidłowego przygotowania i złożenia niniejszej oferty</w:t>
      </w:r>
      <w:r w:rsidR="00FE6DC2" w:rsidRPr="00E843EE">
        <w:rPr>
          <w:rFonts w:ascii="Arial" w:hAnsi="Arial" w:cs="Arial"/>
          <w:sz w:val="22"/>
          <w:szCs w:val="22"/>
        </w:rPr>
        <w:t>.</w:t>
      </w:r>
    </w:p>
    <w:p w14:paraId="095B62E4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122D2EEB" w14:textId="6735C1F0" w:rsidR="00B17EEA" w:rsidRDefault="00246E1A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</w:rPr>
        <w:t>Oświadczamy, że czujemy się związani ofertą przez okres 30 dni od daty upływu terminu składania ofert.</w:t>
      </w:r>
    </w:p>
    <w:p w14:paraId="4217B805" w14:textId="77777777" w:rsidR="00E2598E" w:rsidRDefault="00E2598E" w:rsidP="00E2598E">
      <w:pPr>
        <w:pStyle w:val="Akapitzlist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14:paraId="09EBC014" w14:textId="2775ED73" w:rsidR="00B17EEA" w:rsidRPr="00E2598E" w:rsidRDefault="00B17EEA" w:rsidP="00E2598E">
      <w:pPr>
        <w:numPr>
          <w:ilvl w:val="0"/>
          <w:numId w:val="18"/>
        </w:numPr>
        <w:tabs>
          <w:tab w:val="clear" w:pos="502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E2598E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Pr="00E2598E">
        <w:rPr>
          <w:rFonts w:ascii="Arial" w:hAnsi="Arial" w:cs="Arial"/>
          <w:b/>
          <w:sz w:val="22"/>
          <w:szCs w:val="22"/>
          <w:lang w:eastAsia="ar-SA"/>
        </w:rPr>
        <w:t>samodzielnie/ z udziałem podwykonawców*</w:t>
      </w:r>
      <w:r w:rsidRPr="00E2598E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4347058" w14:textId="77777777" w:rsidR="00B17EEA" w:rsidRPr="00F958EA" w:rsidRDefault="00B17EEA" w:rsidP="00B17EEA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14:paraId="5AC6B8D5" w14:textId="77777777" w:rsidR="00B17EEA" w:rsidRPr="00F958EA" w:rsidRDefault="00B17EEA" w:rsidP="00E2598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14:paraId="14ADAD8E" w14:textId="77777777" w:rsidR="00B17EEA" w:rsidRPr="00F958EA" w:rsidRDefault="00B17EEA" w:rsidP="00E2598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257E7F"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</w:t>
      </w:r>
    </w:p>
    <w:p w14:paraId="65E7E2D2" w14:textId="10BCB8F2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(opis czynności zlecanych podwykonawcy oraz wskazanie firm podwykonawców)</w:t>
      </w:r>
    </w:p>
    <w:p w14:paraId="648959E5" w14:textId="330FCEB7" w:rsidR="00257E7F" w:rsidRPr="00E2598E" w:rsidRDefault="00B17EEA" w:rsidP="00E2598E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F958EA">
        <w:rPr>
          <w:rFonts w:ascii="Arial" w:hAnsi="Arial" w:cs="Arial"/>
          <w:i/>
          <w:sz w:val="22"/>
          <w:szCs w:val="22"/>
          <w:lang w:eastAsia="ar-SA"/>
        </w:rPr>
        <w:t xml:space="preserve">(stosowanie do art. </w:t>
      </w:r>
      <w:r w:rsidRPr="00E2598E">
        <w:rPr>
          <w:rFonts w:ascii="Arial" w:hAnsi="Arial" w:cs="Arial"/>
          <w:i/>
          <w:sz w:val="20"/>
          <w:szCs w:val="22"/>
          <w:lang w:eastAsia="ar-SA"/>
        </w:rPr>
        <w:t>462 ust. 2</w:t>
      </w:r>
      <w:r w:rsidRPr="00F958EA">
        <w:rPr>
          <w:rFonts w:ascii="Arial" w:hAnsi="Arial" w:cs="Arial"/>
          <w:i/>
          <w:sz w:val="20"/>
          <w:szCs w:val="22"/>
          <w:lang w:eastAsia="ar-SA"/>
        </w:rPr>
        <w:t xml:space="preserve"> </w:t>
      </w:r>
      <w:r w:rsidRPr="00F958EA">
        <w:rPr>
          <w:rFonts w:ascii="Arial" w:hAnsi="Arial" w:cs="Arial"/>
          <w:i/>
          <w:sz w:val="22"/>
          <w:szCs w:val="22"/>
          <w:lang w:eastAsia="ar-SA"/>
        </w:rPr>
        <w:t>ustawy Pzp, jeżeli wykonawca zamierza powierzyć podwykonawcom wykonanie części zamówienia, zobowiązany jest do podania firm podwykonawców)</w:t>
      </w:r>
    </w:p>
    <w:p w14:paraId="044A97DD" w14:textId="77777777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……………………………………………………………………………………………………….</w:t>
      </w:r>
      <w:r w:rsidR="00257E7F" w:rsidRPr="00F958EA">
        <w:rPr>
          <w:rFonts w:ascii="Arial" w:hAnsi="Arial" w:cs="Arial"/>
          <w:sz w:val="22"/>
          <w:szCs w:val="22"/>
          <w:lang w:eastAsia="ar-SA"/>
        </w:rPr>
        <w:t>……………………………………………</w:t>
      </w:r>
      <w:r w:rsidRPr="00F958EA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E488462" w14:textId="0F260960" w:rsidR="00B17EEA" w:rsidRPr="00F958EA" w:rsidRDefault="00B17EEA" w:rsidP="00E2598E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958EA">
        <w:rPr>
          <w:rFonts w:ascii="Arial" w:hAnsi="Arial" w:cs="Arial"/>
          <w:sz w:val="22"/>
          <w:szCs w:val="22"/>
          <w:lang w:eastAsia="ar-SA"/>
        </w:rPr>
        <w:t xml:space="preserve">   (nazwa (firma) podwykonawcy).</w:t>
      </w:r>
    </w:p>
    <w:p w14:paraId="1B759492" w14:textId="22A91DC1" w:rsidR="00C0496C" w:rsidRPr="00E2598E" w:rsidRDefault="00B17EEA" w:rsidP="00E2598E">
      <w:pPr>
        <w:numPr>
          <w:ilvl w:val="0"/>
          <w:numId w:val="18"/>
        </w:numPr>
        <w:tabs>
          <w:tab w:val="clear" w:pos="502"/>
          <w:tab w:val="num" w:pos="284"/>
        </w:tabs>
        <w:suppressAutoHyphens/>
        <w:spacing w:before="60" w:after="60"/>
        <w:ind w:left="284" w:hanging="426"/>
        <w:jc w:val="both"/>
        <w:rPr>
          <w:rFonts w:ascii="Arial" w:hAnsi="Arial" w:cs="Arial"/>
          <w:sz w:val="22"/>
          <w:szCs w:val="20"/>
          <w:lang w:eastAsia="ar-SA"/>
        </w:rPr>
      </w:pPr>
      <w:r w:rsidRPr="00F958EA">
        <w:rPr>
          <w:rFonts w:ascii="Arial" w:hAnsi="Arial" w:cs="Arial"/>
          <w:sz w:val="22"/>
          <w:szCs w:val="20"/>
          <w:lang w:eastAsia="ar-SA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670EBA24" w14:textId="4CE73BD8" w:rsidR="00B17EEA" w:rsidRPr="00E2598E" w:rsidRDefault="00B17EEA" w:rsidP="00E2598E">
      <w:pPr>
        <w:spacing w:before="60" w:after="60"/>
        <w:ind w:left="284"/>
        <w:jc w:val="both"/>
        <w:rPr>
          <w:rFonts w:ascii="Arial" w:hAnsi="Arial" w:cs="Arial"/>
          <w:sz w:val="20"/>
          <w:szCs w:val="20"/>
          <w:lang w:eastAsia="ar-SA"/>
        </w:rPr>
      </w:pPr>
      <w:r w:rsidRPr="00F958EA">
        <w:rPr>
          <w:rFonts w:ascii="Arial" w:hAnsi="Arial" w:cs="Arial"/>
          <w:sz w:val="20"/>
          <w:szCs w:val="20"/>
          <w:lang w:eastAsia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F958EA">
        <w:rPr>
          <w:rFonts w:ascii="Arial" w:hAnsi="Arial" w:cs="Arial"/>
          <w:b/>
          <w:sz w:val="20"/>
          <w:szCs w:val="20"/>
          <w:lang w:eastAsia="ar-SA"/>
        </w:rPr>
        <w:t>np. przez jego wykreślenie).</w:t>
      </w:r>
    </w:p>
    <w:p w14:paraId="3B07F39C" w14:textId="391A931C" w:rsidR="00246E1A" w:rsidRPr="00F958EA" w:rsidRDefault="00246E1A" w:rsidP="00E2598E">
      <w:pPr>
        <w:widowControl w:val="0"/>
        <w:numPr>
          <w:ilvl w:val="0"/>
          <w:numId w:val="18"/>
        </w:numPr>
        <w:tabs>
          <w:tab w:val="clear" w:pos="502"/>
          <w:tab w:val="num" w:pos="284"/>
        </w:tabs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Integralną częścią oferty są:</w:t>
      </w:r>
    </w:p>
    <w:p w14:paraId="3B197D2A" w14:textId="77777777" w:rsidR="00246E1A" w:rsidRPr="00F958E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lastRenderedPageBreak/>
        <w:t>……………………………………….</w:t>
      </w:r>
    </w:p>
    <w:p w14:paraId="5BE397C3" w14:textId="77777777" w:rsidR="00246E1A" w:rsidRPr="00F958EA" w:rsidRDefault="00246E1A" w:rsidP="00246E1A">
      <w:pPr>
        <w:numPr>
          <w:ilvl w:val="6"/>
          <w:numId w:val="8"/>
        </w:numPr>
        <w:tabs>
          <w:tab w:val="clear" w:pos="1701"/>
          <w:tab w:val="left" w:pos="1134"/>
          <w:tab w:val="num" w:pos="2520"/>
        </w:tabs>
        <w:suppressAutoHyphens/>
        <w:ind w:left="1134" w:hanging="360"/>
        <w:jc w:val="both"/>
        <w:rPr>
          <w:rFonts w:ascii="Arial" w:hAnsi="Arial" w:cs="Arial"/>
          <w:sz w:val="22"/>
          <w:szCs w:val="22"/>
        </w:rPr>
      </w:pPr>
      <w:r w:rsidRPr="00F958EA">
        <w:rPr>
          <w:rFonts w:ascii="Arial" w:hAnsi="Arial" w:cs="Arial"/>
          <w:sz w:val="22"/>
          <w:szCs w:val="22"/>
        </w:rPr>
        <w:t>……………………………………….</w:t>
      </w:r>
    </w:p>
    <w:p w14:paraId="4541F612" w14:textId="77777777" w:rsidR="00246E1A" w:rsidRPr="00F958EA" w:rsidRDefault="00246E1A" w:rsidP="00246E1A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8F3542" w:rsidRPr="00F958EA" w14:paraId="07C08186" w14:textId="77777777" w:rsidTr="00780195">
        <w:tc>
          <w:tcPr>
            <w:tcW w:w="2660" w:type="dxa"/>
          </w:tcPr>
          <w:p w14:paraId="6AE24447" w14:textId="77777777" w:rsidR="008F3542" w:rsidRPr="00F958EA" w:rsidRDefault="008F3542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294F5DF4" w14:textId="6A0F194D" w:rsidR="008F3542" w:rsidRPr="00F958EA" w:rsidRDefault="008F3542" w:rsidP="00780195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</w:p>
        </w:tc>
        <w:tc>
          <w:tcPr>
            <w:tcW w:w="6662" w:type="dxa"/>
          </w:tcPr>
          <w:p w14:paraId="719881B9" w14:textId="77777777" w:rsidR="00E2598E" w:rsidRDefault="00E2598E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0C3841CF" w14:textId="77777777" w:rsidR="00E2598E" w:rsidRPr="00F958EA" w:rsidRDefault="00E2598E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39D0BDFD" w14:textId="77777777" w:rsidR="008F3542" w:rsidRPr="00F958EA" w:rsidRDefault="008F3542" w:rsidP="00780195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vertAlign w:val="superscript"/>
              </w:rPr>
            </w:pPr>
            <w:r w:rsidRPr="00F958EA">
              <w:rPr>
                <w:rFonts w:ascii="Arial" w:hAnsi="Arial" w:cs="Arial"/>
                <w:i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18156496" w14:textId="1DFA97B0" w:rsidR="008F3542" w:rsidRPr="00E2598E" w:rsidRDefault="00E2598E" w:rsidP="00780195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/>
                <w:sz w:val="18"/>
                <w:szCs w:val="18"/>
              </w:rPr>
            </w:pPr>
            <w:r w:rsidRPr="00E2598E">
              <w:rPr>
                <w:rFonts w:ascii="Arial" w:hAnsi="Arial" w:cs="Arial"/>
                <w:i/>
                <w:sz w:val="18"/>
                <w:szCs w:val="18"/>
              </w:rPr>
              <w:t xml:space="preserve">            Podpis </w:t>
            </w:r>
            <w:r w:rsidR="008F3542" w:rsidRPr="00E2598E">
              <w:rPr>
                <w:rFonts w:ascii="Arial" w:hAnsi="Arial" w:cs="Arial"/>
                <w:i/>
                <w:sz w:val="18"/>
                <w:szCs w:val="18"/>
              </w:rPr>
              <w:t xml:space="preserve">osoby / osób uprawnionych do reprezentacji </w:t>
            </w:r>
            <w:r w:rsidRPr="00E2598E">
              <w:rPr>
                <w:rFonts w:ascii="Arial" w:hAnsi="Arial" w:cs="Arial"/>
                <w:i/>
                <w:sz w:val="18"/>
                <w:szCs w:val="18"/>
              </w:rPr>
              <w:t>Wykonawcy</w:t>
            </w:r>
          </w:p>
        </w:tc>
      </w:tr>
    </w:tbl>
    <w:p w14:paraId="3729903E" w14:textId="77777777" w:rsidR="00E7375B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6DB2B63E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8F8A6D8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32C7999F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49F0A9B4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35B568CB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61F52E0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075D7A0A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E58FCCA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2A4EFADD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79F5C86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71FD6066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37183D9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4752634D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408C5A3A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7D2E06E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0249085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2EE16602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2F0347D4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683F2371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79EDFC60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78F77449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375A6FAD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43F16DFB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63B8607A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240B1747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179183B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2B19D884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60A01E93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A83E182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4BDC1879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066311B2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27CFE5EC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3C19ECB7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8BAEC39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5D233383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76FF5362" w14:textId="77777777" w:rsidR="00923A26" w:rsidRDefault="00923A26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</w:p>
    <w:p w14:paraId="1FCD38DE" w14:textId="2A7C20B4" w:rsidR="00E7375B" w:rsidRPr="00F958EA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  <w:r w:rsidRPr="00F958EA">
        <w:rPr>
          <w:rFonts w:ascii="Arial" w:eastAsia="MS Mincho" w:hAnsi="Arial" w:cs="Arial"/>
          <w:color w:val="auto"/>
          <w:sz w:val="20"/>
          <w:szCs w:val="22"/>
        </w:rPr>
        <w:t>* niepotrzebne skreślić;</w:t>
      </w:r>
    </w:p>
    <w:p w14:paraId="1F0B6CAD" w14:textId="77777777" w:rsidR="00E7375B" w:rsidRPr="00F958EA" w:rsidRDefault="00E7375B" w:rsidP="00E7375B">
      <w:pPr>
        <w:pStyle w:val="Tekstpodstawowywcity"/>
        <w:rPr>
          <w:rFonts w:ascii="Arial" w:eastAsia="MS Mincho" w:hAnsi="Arial" w:cs="Arial"/>
          <w:color w:val="auto"/>
          <w:sz w:val="20"/>
          <w:szCs w:val="22"/>
        </w:rPr>
      </w:pPr>
      <w:r w:rsidRPr="00F958EA">
        <w:rPr>
          <w:rFonts w:ascii="Arial" w:eastAsia="MS Mincho" w:hAnsi="Arial" w:cs="Arial"/>
          <w:color w:val="auto"/>
          <w:sz w:val="20"/>
          <w:szCs w:val="22"/>
        </w:rPr>
        <w:t>** wypełnić jeżeli dotyczy</w:t>
      </w:r>
    </w:p>
    <w:p w14:paraId="1689AE58" w14:textId="77777777" w:rsidR="00E7375B" w:rsidRPr="00F958EA" w:rsidRDefault="00E7375B" w:rsidP="00E7375B">
      <w:pPr>
        <w:pStyle w:val="Tekstpodstawowywcity"/>
        <w:ind w:left="0" w:firstLine="0"/>
        <w:rPr>
          <w:rFonts w:ascii="Arial" w:eastAsia="MS Mincho" w:hAnsi="Arial" w:cs="Arial"/>
          <w:sz w:val="20"/>
          <w:szCs w:val="22"/>
        </w:rPr>
      </w:pPr>
    </w:p>
    <w:p w14:paraId="3AF2297B" w14:textId="77777777" w:rsidR="00E7375B" w:rsidRPr="00F958EA" w:rsidRDefault="00E7375B" w:rsidP="00E7375B">
      <w:pPr>
        <w:pStyle w:val="Tekstprzypisudolnego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Cs/>
          <w:sz w:val="18"/>
          <w:szCs w:val="18"/>
          <w:lang w:eastAsia="en-GB"/>
        </w:rPr>
        <w:t>***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72E2068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F9E35FC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389D64B" w14:textId="77777777" w:rsidR="00E7375B" w:rsidRPr="00F958EA" w:rsidRDefault="00E7375B" w:rsidP="00E7375B">
      <w:pPr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58EA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958EA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958EA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9EEDB9B" w14:textId="77777777" w:rsidR="00E7375B" w:rsidRPr="00F958EA" w:rsidRDefault="00E7375B" w:rsidP="00E7375B">
      <w:pPr>
        <w:jc w:val="both"/>
        <w:rPr>
          <w:rFonts w:ascii="Arial" w:hAnsi="Arial" w:cs="Arial"/>
          <w:sz w:val="22"/>
          <w:szCs w:val="22"/>
        </w:rPr>
      </w:pPr>
    </w:p>
    <w:p w14:paraId="7F35998A" w14:textId="77777777" w:rsidR="008F3542" w:rsidRPr="00F958EA" w:rsidRDefault="008F3542" w:rsidP="00C0496C">
      <w:pPr>
        <w:jc w:val="both"/>
        <w:rPr>
          <w:rFonts w:ascii="Arial" w:hAnsi="Arial" w:cs="Arial"/>
          <w:sz w:val="22"/>
          <w:szCs w:val="22"/>
        </w:rPr>
      </w:pPr>
    </w:p>
    <w:sectPr w:rsidR="008F3542" w:rsidRPr="00F958EA" w:rsidSect="00923A26">
      <w:headerReference w:type="default" r:id="rId7"/>
      <w:pgSz w:w="11906" w:h="16838"/>
      <w:pgMar w:top="823" w:right="1418" w:bottom="1276" w:left="1418" w:header="708" w:footer="87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E2CFC" w14:textId="77777777" w:rsidR="005516F6" w:rsidRDefault="005516F6">
      <w:r>
        <w:separator/>
      </w:r>
    </w:p>
  </w:endnote>
  <w:endnote w:type="continuationSeparator" w:id="0">
    <w:p w14:paraId="627FE4F4" w14:textId="77777777" w:rsidR="005516F6" w:rsidRDefault="00551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5C9E3" w14:textId="77777777" w:rsidR="005516F6" w:rsidRDefault="005516F6">
      <w:r>
        <w:separator/>
      </w:r>
    </w:p>
  </w:footnote>
  <w:footnote w:type="continuationSeparator" w:id="0">
    <w:p w14:paraId="5708AA18" w14:textId="77777777" w:rsidR="005516F6" w:rsidRDefault="00551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F0216" w14:textId="77777777" w:rsidR="00EB5ECB" w:rsidRDefault="00EB5ECB">
    <w:pPr>
      <w:pStyle w:val="Nagwek"/>
      <w:rPr>
        <w:rFonts w:ascii="Calibri" w:hAnsi="Calibri" w:cs="Calibri"/>
        <w:sz w:val="20"/>
        <w:szCs w:val="20"/>
      </w:rPr>
    </w:pPr>
  </w:p>
  <w:p w14:paraId="32AFFA6F" w14:textId="3BC869B1" w:rsidR="005467E5" w:rsidRPr="00E7375B" w:rsidRDefault="005467E5">
    <w:pPr>
      <w:pStyle w:val="Nagwek"/>
      <w:rPr>
        <w:rFonts w:ascii="Arial" w:hAnsi="Arial" w:cs="Arial"/>
        <w:sz w:val="18"/>
        <w:szCs w:val="18"/>
      </w:rPr>
    </w:pPr>
    <w:r w:rsidRPr="00E7375B">
      <w:rPr>
        <w:rFonts w:ascii="Arial" w:hAnsi="Arial" w:cs="Arial"/>
        <w:sz w:val="18"/>
        <w:szCs w:val="18"/>
      </w:rPr>
      <w:t>Znak Sprawy:</w:t>
    </w:r>
    <w:r w:rsidR="0054747D" w:rsidRPr="00E7375B">
      <w:rPr>
        <w:rFonts w:ascii="Arial" w:hAnsi="Arial" w:cs="Arial"/>
        <w:sz w:val="18"/>
        <w:szCs w:val="18"/>
      </w:rPr>
      <w:t xml:space="preserve"> ZP</w:t>
    </w:r>
    <w:r w:rsidR="00EB5ECB" w:rsidRPr="00E7375B">
      <w:rPr>
        <w:rFonts w:ascii="Arial" w:hAnsi="Arial" w:cs="Arial"/>
        <w:sz w:val="18"/>
        <w:szCs w:val="18"/>
      </w:rPr>
      <w:t>3/</w:t>
    </w:r>
    <w:r w:rsidR="00923A26">
      <w:rPr>
        <w:rFonts w:ascii="Arial" w:hAnsi="Arial" w:cs="Arial"/>
        <w:sz w:val="18"/>
        <w:szCs w:val="18"/>
      </w:rPr>
      <w:t>8389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7308676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iCs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296A1F"/>
    <w:multiLevelType w:val="multilevel"/>
    <w:tmpl w:val="51D0002E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3D4FC9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1C0C350B"/>
    <w:multiLevelType w:val="hybridMultilevel"/>
    <w:tmpl w:val="D1705EA8"/>
    <w:lvl w:ilvl="0" w:tplc="BFD28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0542F"/>
    <w:multiLevelType w:val="hybridMultilevel"/>
    <w:tmpl w:val="03A63CE4"/>
    <w:lvl w:ilvl="0" w:tplc="610C6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trike w:val="0"/>
        <w:color w:val="auto"/>
        <w:lang w:val="pl-PL"/>
      </w:rPr>
    </w:lvl>
    <w:lvl w:ilvl="1" w:tplc="543AB09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55B42F04">
      <w:start w:val="1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083757B"/>
    <w:multiLevelType w:val="hybridMultilevel"/>
    <w:tmpl w:val="7B26D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0E358B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370B5C9D"/>
    <w:multiLevelType w:val="hybridMultilevel"/>
    <w:tmpl w:val="66DEF338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147FDA"/>
    <w:multiLevelType w:val="hybridMultilevel"/>
    <w:tmpl w:val="48C2CCFA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6373E1F"/>
    <w:multiLevelType w:val="hybridMultilevel"/>
    <w:tmpl w:val="0E427F82"/>
    <w:lvl w:ilvl="0" w:tplc="011ABDA6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584B0F6E"/>
    <w:multiLevelType w:val="multilevel"/>
    <w:tmpl w:val="0F7AFC8C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58BE4157"/>
    <w:multiLevelType w:val="hybridMultilevel"/>
    <w:tmpl w:val="AB489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F40AC"/>
    <w:multiLevelType w:val="hybridMultilevel"/>
    <w:tmpl w:val="56E6115A"/>
    <w:lvl w:ilvl="0" w:tplc="D2D8235E">
      <w:start w:val="1"/>
      <w:numFmt w:val="lowerLetter"/>
      <w:lvlText w:val="%1)"/>
      <w:lvlJc w:val="left"/>
      <w:pPr>
        <w:ind w:left="9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81" w:hanging="360"/>
      </w:pPr>
    </w:lvl>
    <w:lvl w:ilvl="2" w:tplc="0415001B" w:tentative="1">
      <w:start w:val="1"/>
      <w:numFmt w:val="lowerRoman"/>
      <w:lvlText w:val="%3."/>
      <w:lvlJc w:val="right"/>
      <w:pPr>
        <w:ind w:left="2401" w:hanging="180"/>
      </w:pPr>
    </w:lvl>
    <w:lvl w:ilvl="3" w:tplc="0415000F" w:tentative="1">
      <w:start w:val="1"/>
      <w:numFmt w:val="decimal"/>
      <w:lvlText w:val="%4."/>
      <w:lvlJc w:val="left"/>
      <w:pPr>
        <w:ind w:left="3121" w:hanging="360"/>
      </w:pPr>
    </w:lvl>
    <w:lvl w:ilvl="4" w:tplc="04150019" w:tentative="1">
      <w:start w:val="1"/>
      <w:numFmt w:val="lowerLetter"/>
      <w:lvlText w:val="%5."/>
      <w:lvlJc w:val="left"/>
      <w:pPr>
        <w:ind w:left="3841" w:hanging="360"/>
      </w:pPr>
    </w:lvl>
    <w:lvl w:ilvl="5" w:tplc="0415001B" w:tentative="1">
      <w:start w:val="1"/>
      <w:numFmt w:val="lowerRoman"/>
      <w:lvlText w:val="%6."/>
      <w:lvlJc w:val="right"/>
      <w:pPr>
        <w:ind w:left="4561" w:hanging="180"/>
      </w:pPr>
    </w:lvl>
    <w:lvl w:ilvl="6" w:tplc="0415000F" w:tentative="1">
      <w:start w:val="1"/>
      <w:numFmt w:val="decimal"/>
      <w:lvlText w:val="%7."/>
      <w:lvlJc w:val="left"/>
      <w:pPr>
        <w:ind w:left="5281" w:hanging="360"/>
      </w:pPr>
    </w:lvl>
    <w:lvl w:ilvl="7" w:tplc="04150019" w:tentative="1">
      <w:start w:val="1"/>
      <w:numFmt w:val="lowerLetter"/>
      <w:lvlText w:val="%8."/>
      <w:lvlJc w:val="left"/>
      <w:pPr>
        <w:ind w:left="6001" w:hanging="360"/>
      </w:pPr>
    </w:lvl>
    <w:lvl w:ilvl="8" w:tplc="0415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6" w15:restartNumberingAfterBreak="0">
    <w:nsid w:val="61A54F2C"/>
    <w:multiLevelType w:val="singleLevel"/>
    <w:tmpl w:val="CF2C4F54"/>
    <w:lvl w:ilvl="0">
      <w:start w:val="1"/>
      <w:numFmt w:val="decimal"/>
      <w:lvlText w:val="%1."/>
      <w:legacy w:legacy="1" w:legacySpace="0" w:legacyIndent="194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7" w15:restartNumberingAfterBreak="0">
    <w:nsid w:val="6F7F324B"/>
    <w:multiLevelType w:val="hybridMultilevel"/>
    <w:tmpl w:val="51326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2C1D13"/>
    <w:multiLevelType w:val="hybridMultilevel"/>
    <w:tmpl w:val="C9A4349E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42056"/>
    <w:multiLevelType w:val="hybridMultilevel"/>
    <w:tmpl w:val="D4FAF4EE"/>
    <w:lvl w:ilvl="0" w:tplc="B4DAAA2C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B425E4E"/>
    <w:multiLevelType w:val="hybridMultilevel"/>
    <w:tmpl w:val="3912CEEC"/>
    <w:lvl w:ilvl="0" w:tplc="584A9F7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D4788338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992251695">
    <w:abstractNumId w:val="20"/>
  </w:num>
  <w:num w:numId="2" w16cid:durableId="605962742">
    <w:abstractNumId w:val="11"/>
  </w:num>
  <w:num w:numId="3" w16cid:durableId="1078555462">
    <w:abstractNumId w:val="10"/>
  </w:num>
  <w:num w:numId="4" w16cid:durableId="422260760">
    <w:abstractNumId w:val="16"/>
    <w:lvlOverride w:ilvl="0">
      <w:startOverride w:val="1"/>
    </w:lvlOverride>
  </w:num>
  <w:num w:numId="5" w16cid:durableId="1221398903">
    <w:abstractNumId w:val="3"/>
    <w:lvlOverride w:ilvl="0">
      <w:startOverride w:val="1"/>
    </w:lvlOverride>
  </w:num>
  <w:num w:numId="6" w16cid:durableId="1015767926">
    <w:abstractNumId w:val="19"/>
  </w:num>
  <w:num w:numId="7" w16cid:durableId="1765802151">
    <w:abstractNumId w:val="12"/>
  </w:num>
  <w:num w:numId="8" w16cid:durableId="1193611237">
    <w:abstractNumId w:val="1"/>
  </w:num>
  <w:num w:numId="9" w16cid:durableId="1828788335">
    <w:abstractNumId w:val="2"/>
  </w:num>
  <w:num w:numId="10" w16cid:durableId="234248179">
    <w:abstractNumId w:val="17"/>
  </w:num>
  <w:num w:numId="11" w16cid:durableId="14849329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47929677">
    <w:abstractNumId w:val="15"/>
  </w:num>
  <w:num w:numId="13" w16cid:durableId="2092584016">
    <w:abstractNumId w:val="0"/>
  </w:num>
  <w:num w:numId="14" w16cid:durableId="1652826164">
    <w:abstractNumId w:val="4"/>
  </w:num>
  <w:num w:numId="15" w16cid:durableId="698700894">
    <w:abstractNumId w:val="6"/>
  </w:num>
  <w:num w:numId="16" w16cid:durableId="6033474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31106769">
    <w:abstractNumId w:val="8"/>
  </w:num>
  <w:num w:numId="18" w16cid:durableId="454368848">
    <w:abstractNumId w:val="5"/>
  </w:num>
  <w:num w:numId="19" w16cid:durableId="1128012570">
    <w:abstractNumId w:val="13"/>
  </w:num>
  <w:num w:numId="20" w16cid:durableId="353502592">
    <w:abstractNumId w:val="9"/>
  </w:num>
  <w:num w:numId="21" w16cid:durableId="876814503">
    <w:abstractNumId w:val="18"/>
  </w:num>
  <w:num w:numId="22" w16cid:durableId="7632620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7EA"/>
    <w:rsid w:val="00017342"/>
    <w:rsid w:val="0001746D"/>
    <w:rsid w:val="00022693"/>
    <w:rsid w:val="00032A22"/>
    <w:rsid w:val="00036B5F"/>
    <w:rsid w:val="00053929"/>
    <w:rsid w:val="00077329"/>
    <w:rsid w:val="0008030B"/>
    <w:rsid w:val="000809D4"/>
    <w:rsid w:val="0008200E"/>
    <w:rsid w:val="000A423F"/>
    <w:rsid w:val="000E3906"/>
    <w:rsid w:val="000F6A49"/>
    <w:rsid w:val="00146648"/>
    <w:rsid w:val="00154EFF"/>
    <w:rsid w:val="001718AA"/>
    <w:rsid w:val="00177E19"/>
    <w:rsid w:val="00190539"/>
    <w:rsid w:val="00196286"/>
    <w:rsid w:val="001B697E"/>
    <w:rsid w:val="001C6D90"/>
    <w:rsid w:val="002317FA"/>
    <w:rsid w:val="00246E1A"/>
    <w:rsid w:val="002479C4"/>
    <w:rsid w:val="00257E7F"/>
    <w:rsid w:val="00260EF6"/>
    <w:rsid w:val="002900C5"/>
    <w:rsid w:val="002A3FF9"/>
    <w:rsid w:val="002A5049"/>
    <w:rsid w:val="002B018D"/>
    <w:rsid w:val="00326A3C"/>
    <w:rsid w:val="003414FE"/>
    <w:rsid w:val="003563BC"/>
    <w:rsid w:val="00380EE6"/>
    <w:rsid w:val="00390B43"/>
    <w:rsid w:val="003C1AFF"/>
    <w:rsid w:val="003E3D84"/>
    <w:rsid w:val="003F529D"/>
    <w:rsid w:val="003F6497"/>
    <w:rsid w:val="004007D5"/>
    <w:rsid w:val="004444A2"/>
    <w:rsid w:val="00444F53"/>
    <w:rsid w:val="004550B9"/>
    <w:rsid w:val="00470FFF"/>
    <w:rsid w:val="004734E7"/>
    <w:rsid w:val="00480BE1"/>
    <w:rsid w:val="004867E8"/>
    <w:rsid w:val="00490546"/>
    <w:rsid w:val="004E5483"/>
    <w:rsid w:val="0051307F"/>
    <w:rsid w:val="005467E5"/>
    <w:rsid w:val="0054747D"/>
    <w:rsid w:val="005516F6"/>
    <w:rsid w:val="00557A61"/>
    <w:rsid w:val="0056176C"/>
    <w:rsid w:val="00580B8B"/>
    <w:rsid w:val="00586ECD"/>
    <w:rsid w:val="00590D92"/>
    <w:rsid w:val="00594322"/>
    <w:rsid w:val="00595A51"/>
    <w:rsid w:val="005F07D0"/>
    <w:rsid w:val="00602073"/>
    <w:rsid w:val="00603380"/>
    <w:rsid w:val="00603BC5"/>
    <w:rsid w:val="006244C5"/>
    <w:rsid w:val="0062710A"/>
    <w:rsid w:val="00637038"/>
    <w:rsid w:val="0064485E"/>
    <w:rsid w:val="006450C8"/>
    <w:rsid w:val="006B4388"/>
    <w:rsid w:val="006C1534"/>
    <w:rsid w:val="006C198B"/>
    <w:rsid w:val="006C3195"/>
    <w:rsid w:val="006C65D2"/>
    <w:rsid w:val="006D402C"/>
    <w:rsid w:val="006E64D6"/>
    <w:rsid w:val="006F2386"/>
    <w:rsid w:val="006F5F49"/>
    <w:rsid w:val="00717795"/>
    <w:rsid w:val="007268F6"/>
    <w:rsid w:val="00737CA4"/>
    <w:rsid w:val="00751EB6"/>
    <w:rsid w:val="007654C1"/>
    <w:rsid w:val="00780195"/>
    <w:rsid w:val="007A2932"/>
    <w:rsid w:val="007D3546"/>
    <w:rsid w:val="007E3DF1"/>
    <w:rsid w:val="007E7BD6"/>
    <w:rsid w:val="00811D8D"/>
    <w:rsid w:val="008247EA"/>
    <w:rsid w:val="0085491A"/>
    <w:rsid w:val="00862DB2"/>
    <w:rsid w:val="008661E9"/>
    <w:rsid w:val="008704CC"/>
    <w:rsid w:val="008915A1"/>
    <w:rsid w:val="008921D2"/>
    <w:rsid w:val="0089444D"/>
    <w:rsid w:val="0089724F"/>
    <w:rsid w:val="008972D9"/>
    <w:rsid w:val="008E7F79"/>
    <w:rsid w:val="008F3542"/>
    <w:rsid w:val="008F6153"/>
    <w:rsid w:val="00910797"/>
    <w:rsid w:val="00923A26"/>
    <w:rsid w:val="00947921"/>
    <w:rsid w:val="009573C2"/>
    <w:rsid w:val="009873A3"/>
    <w:rsid w:val="00991C3C"/>
    <w:rsid w:val="0099565A"/>
    <w:rsid w:val="009A2728"/>
    <w:rsid w:val="009A2959"/>
    <w:rsid w:val="009A3ECD"/>
    <w:rsid w:val="009B79F7"/>
    <w:rsid w:val="009C5C99"/>
    <w:rsid w:val="009E6B6E"/>
    <w:rsid w:val="009F467F"/>
    <w:rsid w:val="009F4FE6"/>
    <w:rsid w:val="00A02A16"/>
    <w:rsid w:val="00A20527"/>
    <w:rsid w:val="00A240F8"/>
    <w:rsid w:val="00A3285B"/>
    <w:rsid w:val="00A37256"/>
    <w:rsid w:val="00A428B5"/>
    <w:rsid w:val="00A65916"/>
    <w:rsid w:val="00A81451"/>
    <w:rsid w:val="00AC120E"/>
    <w:rsid w:val="00AC4D39"/>
    <w:rsid w:val="00AF03AF"/>
    <w:rsid w:val="00B00259"/>
    <w:rsid w:val="00B0034F"/>
    <w:rsid w:val="00B17EEA"/>
    <w:rsid w:val="00B27F72"/>
    <w:rsid w:val="00B6675C"/>
    <w:rsid w:val="00B7247B"/>
    <w:rsid w:val="00B8294D"/>
    <w:rsid w:val="00BA10C2"/>
    <w:rsid w:val="00BE5124"/>
    <w:rsid w:val="00C0496C"/>
    <w:rsid w:val="00C22C76"/>
    <w:rsid w:val="00C24E1B"/>
    <w:rsid w:val="00C53708"/>
    <w:rsid w:val="00C64436"/>
    <w:rsid w:val="00C6776A"/>
    <w:rsid w:val="00C77965"/>
    <w:rsid w:val="00C8091E"/>
    <w:rsid w:val="00C8537E"/>
    <w:rsid w:val="00CA3F58"/>
    <w:rsid w:val="00CA7852"/>
    <w:rsid w:val="00CE5613"/>
    <w:rsid w:val="00D03212"/>
    <w:rsid w:val="00D162F5"/>
    <w:rsid w:val="00D20F7B"/>
    <w:rsid w:val="00D4651E"/>
    <w:rsid w:val="00D575C0"/>
    <w:rsid w:val="00D60C9D"/>
    <w:rsid w:val="00D60DBC"/>
    <w:rsid w:val="00D8439B"/>
    <w:rsid w:val="00DB36B5"/>
    <w:rsid w:val="00DD217D"/>
    <w:rsid w:val="00E026F9"/>
    <w:rsid w:val="00E16E69"/>
    <w:rsid w:val="00E17970"/>
    <w:rsid w:val="00E2598E"/>
    <w:rsid w:val="00E30469"/>
    <w:rsid w:val="00E35E6C"/>
    <w:rsid w:val="00E42F7B"/>
    <w:rsid w:val="00E56569"/>
    <w:rsid w:val="00E61817"/>
    <w:rsid w:val="00E65733"/>
    <w:rsid w:val="00E7375B"/>
    <w:rsid w:val="00E77F28"/>
    <w:rsid w:val="00E843EE"/>
    <w:rsid w:val="00EB5ECB"/>
    <w:rsid w:val="00EC273E"/>
    <w:rsid w:val="00EF47A3"/>
    <w:rsid w:val="00F01D3A"/>
    <w:rsid w:val="00F04FBA"/>
    <w:rsid w:val="00F1036F"/>
    <w:rsid w:val="00F41C8F"/>
    <w:rsid w:val="00F44E43"/>
    <w:rsid w:val="00F52391"/>
    <w:rsid w:val="00F60F80"/>
    <w:rsid w:val="00F63211"/>
    <w:rsid w:val="00F73857"/>
    <w:rsid w:val="00F92A20"/>
    <w:rsid w:val="00F958EA"/>
    <w:rsid w:val="00FA2549"/>
    <w:rsid w:val="00FA2A18"/>
    <w:rsid w:val="00FD08EC"/>
    <w:rsid w:val="00FD1EB5"/>
    <w:rsid w:val="00FE6DC2"/>
    <w:rsid w:val="00FF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814575"/>
  <w15:chartTrackingRefBased/>
  <w15:docId w15:val="{60DB6F35-894D-4C40-A67F-5C9F211B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 w:cs="Courier New"/>
      <w:sz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widowControl w:val="0"/>
      <w:suppressAutoHyphens/>
      <w:ind w:left="737" w:hanging="397"/>
    </w:pPr>
    <w:rPr>
      <w:color w:val="000080"/>
      <w:sz w:val="26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0B4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semiHidden/>
    <w:pPr>
      <w:spacing w:after="120"/>
    </w:pPr>
  </w:style>
  <w:style w:type="character" w:customStyle="1" w:styleId="Nagwek6Znak">
    <w:name w:val="Nagłówek 6 Znak"/>
    <w:rPr>
      <w:b/>
      <w:bCs/>
      <w:sz w:val="22"/>
      <w:szCs w:val="22"/>
    </w:rPr>
  </w:style>
  <w:style w:type="character" w:customStyle="1" w:styleId="TekstpodstawowywcityZnak">
    <w:name w:val="Tekst podstawowy wcięty Znak"/>
    <w:rPr>
      <w:color w:val="000080"/>
      <w:sz w:val="26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390B43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260EF6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E16E69"/>
    <w:pPr>
      <w:ind w:left="708"/>
    </w:pPr>
  </w:style>
  <w:style w:type="paragraph" w:styleId="Tekstprzypisudolnego">
    <w:name w:val="footnote text"/>
    <w:basedOn w:val="Normalny"/>
    <w:link w:val="TekstprzypisudolnegoZnak"/>
    <w:unhideWhenUsed/>
    <w:rsid w:val="00246E1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6E1A"/>
  </w:style>
  <w:style w:type="character" w:customStyle="1" w:styleId="NagwekZnak">
    <w:name w:val="Nagłówek Znak"/>
    <w:link w:val="Nagwek"/>
    <w:semiHidden/>
    <w:rsid w:val="00F958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946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@t_siwz_wym_dok#+nr_zal</vt:lpstr>
    </vt:vector>
  </TitlesOfParts>
  <Company>UAM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@t_siwz_wym_dok#+nr_zal</dc:title>
  <dc:subject/>
  <dc:creator>arlcze</dc:creator>
  <cp:keywords/>
  <cp:lastModifiedBy>Aleksandra Korcz</cp:lastModifiedBy>
  <cp:revision>5</cp:revision>
  <cp:lastPrinted>2021-10-15T11:06:00Z</cp:lastPrinted>
  <dcterms:created xsi:type="dcterms:W3CDTF">2026-07-14T08:34:00Z</dcterms:created>
  <dcterms:modified xsi:type="dcterms:W3CDTF">2026-07-28T08:58:00Z</dcterms:modified>
</cp:coreProperties>
</file>