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09EFC" w14:textId="4F53A51A" w:rsidR="00F958EA" w:rsidRPr="00E7375B" w:rsidRDefault="00F958EA" w:rsidP="00F958EA">
      <w:pPr>
        <w:pStyle w:val="Nagwek"/>
        <w:rPr>
          <w:rFonts w:ascii="Arial" w:hAnsi="Arial" w:cs="Arial"/>
          <w:sz w:val="22"/>
          <w:szCs w:val="22"/>
        </w:rPr>
      </w:pPr>
      <w:r w:rsidRPr="00E7375B">
        <w:rPr>
          <w:rFonts w:ascii="Arial" w:hAnsi="Arial" w:cs="Arial"/>
          <w:noProof/>
          <w:sz w:val="22"/>
          <w:szCs w:val="22"/>
        </w:rPr>
        <w:t>ZP3/</w:t>
      </w:r>
      <w:r w:rsidR="00E24EB6">
        <w:rPr>
          <w:rFonts w:ascii="Arial" w:hAnsi="Arial" w:cs="Arial"/>
          <w:noProof/>
          <w:sz w:val="22"/>
          <w:szCs w:val="22"/>
        </w:rPr>
        <w:t>8389</w:t>
      </w:r>
      <w:r w:rsidRPr="00E7375B">
        <w:rPr>
          <w:rFonts w:ascii="Arial" w:hAnsi="Arial" w:cs="Arial"/>
          <w:noProof/>
          <w:sz w:val="22"/>
          <w:szCs w:val="22"/>
        </w:rPr>
        <w:t>/26</w:t>
      </w:r>
    </w:p>
    <w:p w14:paraId="2F9798A1" w14:textId="3C6F6D5B" w:rsidR="00FE6DC2" w:rsidRPr="00F958EA" w:rsidRDefault="00246E1A" w:rsidP="00910797">
      <w:pPr>
        <w:pStyle w:val="Nagwek6"/>
        <w:spacing w:before="0" w:after="0"/>
        <w:jc w:val="right"/>
        <w:rPr>
          <w:rFonts w:ascii="Arial" w:hAnsi="Arial" w:cs="Arial"/>
        </w:rPr>
      </w:pPr>
      <w:r w:rsidRPr="00F958EA">
        <w:rPr>
          <w:rFonts w:ascii="Arial" w:hAnsi="Arial" w:cs="Arial"/>
        </w:rPr>
        <w:t>Załącznik nr 1 do S</w:t>
      </w:r>
      <w:r w:rsidR="00FE6DC2" w:rsidRPr="00F958EA">
        <w:rPr>
          <w:rFonts w:ascii="Arial" w:hAnsi="Arial" w:cs="Arial"/>
        </w:rPr>
        <w:t>WZ</w:t>
      </w:r>
    </w:p>
    <w:p w14:paraId="65C7146E" w14:textId="77777777" w:rsidR="000809D4" w:rsidRPr="00F958EA" w:rsidRDefault="000809D4" w:rsidP="00910797">
      <w:pPr>
        <w:rPr>
          <w:rFonts w:ascii="Arial" w:hAnsi="Arial" w:cs="Arial"/>
          <w:sz w:val="22"/>
          <w:szCs w:val="22"/>
        </w:rPr>
      </w:pPr>
    </w:p>
    <w:p w14:paraId="2167A5CA" w14:textId="77777777" w:rsidR="006C3195" w:rsidRDefault="006C3195" w:rsidP="00910797">
      <w:pPr>
        <w:rPr>
          <w:rFonts w:ascii="Arial" w:hAnsi="Arial" w:cs="Arial"/>
          <w:sz w:val="22"/>
          <w:szCs w:val="22"/>
        </w:rPr>
      </w:pPr>
    </w:p>
    <w:p w14:paraId="1D3A84C3" w14:textId="77777777" w:rsidR="00E7375B" w:rsidRPr="00F958EA" w:rsidRDefault="00E7375B" w:rsidP="00910797">
      <w:pPr>
        <w:rPr>
          <w:rFonts w:ascii="Arial" w:hAnsi="Arial" w:cs="Arial"/>
          <w:sz w:val="22"/>
          <w:szCs w:val="22"/>
        </w:rPr>
      </w:pPr>
    </w:p>
    <w:p w14:paraId="20500A74" w14:textId="77777777" w:rsidR="00257E7F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…………………………………</w:t>
      </w:r>
      <w:r w:rsidR="00257E7F" w:rsidRPr="00F958EA">
        <w:rPr>
          <w:rFonts w:ascii="Arial" w:hAnsi="Arial" w:cs="Arial"/>
          <w:sz w:val="22"/>
          <w:szCs w:val="22"/>
        </w:rPr>
        <w:t>………</w:t>
      </w:r>
      <w:r w:rsidRPr="00F958EA">
        <w:rPr>
          <w:rFonts w:ascii="Arial" w:hAnsi="Arial" w:cs="Arial"/>
          <w:sz w:val="22"/>
          <w:szCs w:val="22"/>
        </w:rPr>
        <w:t xml:space="preserve"> </w:t>
      </w:r>
    </w:p>
    <w:p w14:paraId="39ADD656" w14:textId="3A1BEC2B" w:rsidR="00FE6DC2" w:rsidRPr="00E7375B" w:rsidRDefault="00E7375B" w:rsidP="00910797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AC4D39" w:rsidRPr="00E7375B">
        <w:rPr>
          <w:rFonts w:ascii="Arial" w:hAnsi="Arial" w:cs="Arial"/>
          <w:i/>
          <w:iCs/>
          <w:sz w:val="20"/>
          <w:szCs w:val="20"/>
        </w:rPr>
        <w:t>(nazwa i adres</w:t>
      </w:r>
      <w:r w:rsidR="00FE6DC2" w:rsidRPr="00E7375B">
        <w:rPr>
          <w:rFonts w:ascii="Arial" w:hAnsi="Arial" w:cs="Arial"/>
          <w:i/>
          <w:iCs/>
          <w:sz w:val="20"/>
          <w:szCs w:val="20"/>
        </w:rPr>
        <w:t xml:space="preserve"> Wykonawcy)</w:t>
      </w:r>
    </w:p>
    <w:p w14:paraId="5D04850C" w14:textId="77777777" w:rsidR="00FE6DC2" w:rsidRPr="00F958EA" w:rsidRDefault="00FE6DC2" w:rsidP="00910797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170F51B" w14:textId="77777777" w:rsidR="00FE6DC2" w:rsidRPr="00F958EA" w:rsidRDefault="00FE6DC2" w:rsidP="00910797">
      <w:pPr>
        <w:jc w:val="center"/>
        <w:rPr>
          <w:rFonts w:ascii="Arial" w:hAnsi="Arial" w:cs="Arial"/>
          <w:b/>
          <w:szCs w:val="22"/>
          <w:u w:val="single"/>
        </w:rPr>
      </w:pPr>
    </w:p>
    <w:p w14:paraId="3577B4D2" w14:textId="77777777" w:rsidR="00FE6DC2" w:rsidRPr="00F958EA" w:rsidRDefault="006C198B" w:rsidP="00910797">
      <w:pPr>
        <w:jc w:val="center"/>
        <w:rPr>
          <w:rFonts w:ascii="Arial" w:hAnsi="Arial" w:cs="Arial"/>
          <w:b/>
          <w:szCs w:val="22"/>
          <w:u w:val="single"/>
        </w:rPr>
      </w:pPr>
      <w:r w:rsidRPr="00F958EA">
        <w:rPr>
          <w:rFonts w:ascii="Arial" w:hAnsi="Arial" w:cs="Arial"/>
          <w:b/>
          <w:szCs w:val="22"/>
          <w:u w:val="single"/>
        </w:rPr>
        <w:t>FORMULARZ OFERTOWY</w:t>
      </w:r>
    </w:p>
    <w:p w14:paraId="4C60B5FA" w14:textId="63D5B142" w:rsidR="006C1534" w:rsidRPr="00E7375B" w:rsidRDefault="00E7375B" w:rsidP="00910797">
      <w:pPr>
        <w:jc w:val="center"/>
        <w:rPr>
          <w:rFonts w:ascii="Arial" w:hAnsi="Arial" w:cs="Arial"/>
          <w:bCs/>
          <w:sz w:val="20"/>
          <w:szCs w:val="18"/>
        </w:rPr>
      </w:pPr>
      <w:r w:rsidRPr="00E7375B">
        <w:rPr>
          <w:rFonts w:ascii="Arial" w:hAnsi="Arial" w:cs="Arial"/>
          <w:bCs/>
          <w:sz w:val="20"/>
          <w:szCs w:val="18"/>
        </w:rPr>
        <w:t>/wzór/</w:t>
      </w:r>
    </w:p>
    <w:p w14:paraId="36789360" w14:textId="7E975A0D" w:rsidR="00E24EB6" w:rsidRDefault="00E7375B" w:rsidP="00036B5F">
      <w:pPr>
        <w:tabs>
          <w:tab w:val="left" w:pos="284"/>
        </w:tabs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>P</w:t>
      </w:r>
      <w:r w:rsidR="00257E7F" w:rsidRPr="00F958EA">
        <w:rPr>
          <w:rFonts w:ascii="Arial" w:hAnsi="Arial" w:cs="Arial"/>
          <w:sz w:val="22"/>
          <w:szCs w:val="22"/>
        </w:rPr>
        <w:t>ostępowanie</w:t>
      </w:r>
      <w:r>
        <w:rPr>
          <w:rFonts w:ascii="Arial" w:hAnsi="Arial" w:cs="Arial"/>
          <w:sz w:val="22"/>
          <w:szCs w:val="22"/>
        </w:rPr>
        <w:t xml:space="preserve"> prowadzone</w:t>
      </w:r>
      <w:r w:rsidR="00FE6DC2" w:rsidRPr="00F958EA">
        <w:rPr>
          <w:rFonts w:ascii="Arial" w:hAnsi="Arial" w:cs="Arial"/>
          <w:sz w:val="22"/>
          <w:szCs w:val="22"/>
        </w:rPr>
        <w:t xml:space="preserve"> </w:t>
      </w:r>
      <w:r w:rsidR="00947921" w:rsidRPr="00F958EA">
        <w:rPr>
          <w:rFonts w:ascii="Arial" w:hAnsi="Arial" w:cs="Arial"/>
          <w:sz w:val="22"/>
          <w:szCs w:val="22"/>
        </w:rPr>
        <w:t xml:space="preserve">w trybie </w:t>
      </w:r>
      <w:r w:rsidR="00023574">
        <w:rPr>
          <w:rFonts w:ascii="Arial" w:hAnsi="Arial" w:cs="Arial"/>
          <w:sz w:val="22"/>
          <w:szCs w:val="22"/>
        </w:rPr>
        <w:t>przetargu nieograniczonego</w:t>
      </w:r>
      <w:r w:rsidR="00947921" w:rsidRPr="00F958EA">
        <w:rPr>
          <w:rFonts w:ascii="Arial" w:hAnsi="Arial" w:cs="Arial"/>
          <w:sz w:val="22"/>
          <w:szCs w:val="22"/>
        </w:rPr>
        <w:t xml:space="preserve"> </w:t>
      </w:r>
      <w:r w:rsidR="00FE6DC2" w:rsidRPr="00F958EA">
        <w:rPr>
          <w:rFonts w:ascii="Arial" w:hAnsi="Arial" w:cs="Arial"/>
          <w:sz w:val="22"/>
          <w:szCs w:val="22"/>
        </w:rPr>
        <w:t>na</w:t>
      </w:r>
      <w:bookmarkStart w:id="0" w:name="_Hlk155859559"/>
      <w:r w:rsidR="00036B5F" w:rsidRPr="00F958EA">
        <w:rPr>
          <w:rFonts w:ascii="Arial" w:hAnsi="Arial" w:cs="Arial"/>
          <w:sz w:val="22"/>
          <w:szCs w:val="22"/>
        </w:rPr>
        <w:t xml:space="preserve"> </w:t>
      </w:r>
      <w:bookmarkEnd w:id="0"/>
      <w:r w:rsidR="00E24EB6">
        <w:rPr>
          <w:rFonts w:ascii="Arial" w:hAnsi="Arial" w:cs="Arial"/>
          <w:b/>
          <w:sz w:val="22"/>
          <w:szCs w:val="22"/>
          <w:lang w:eastAsia="ar-SA"/>
        </w:rPr>
        <w:t>sprzedaż z dostawą materiałów laboratoryjnych:</w:t>
      </w:r>
    </w:p>
    <w:p w14:paraId="353221EB" w14:textId="37E18BA5" w:rsidR="00EC273E" w:rsidRPr="00F958EA" w:rsidRDefault="00E24EB6" w:rsidP="00036B5F">
      <w:pPr>
        <w:tabs>
          <w:tab w:val="left" w:pos="284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eastAsia="ar-SA"/>
        </w:rPr>
        <w:t>Część 2 – Sukcesywna sprzedaż z dostawą materiałów laboratoryjnych z prawem opcji</w:t>
      </w:r>
      <w:r w:rsidR="00EC273E" w:rsidRPr="00F958EA">
        <w:rPr>
          <w:rFonts w:ascii="Arial" w:hAnsi="Arial" w:cs="Arial"/>
          <w:b/>
          <w:bCs/>
          <w:sz w:val="22"/>
          <w:szCs w:val="22"/>
          <w:lang w:eastAsia="ar-SA"/>
        </w:rPr>
        <w:t xml:space="preserve"> </w:t>
      </w:r>
    </w:p>
    <w:p w14:paraId="5F4C1600" w14:textId="77777777" w:rsidR="006C3195" w:rsidRPr="00F958EA" w:rsidRDefault="006C3195" w:rsidP="00910797">
      <w:pPr>
        <w:jc w:val="center"/>
        <w:rPr>
          <w:rFonts w:ascii="Arial" w:hAnsi="Arial" w:cs="Arial"/>
          <w:b/>
          <w:szCs w:val="22"/>
        </w:rPr>
      </w:pPr>
    </w:p>
    <w:p w14:paraId="04F4F1D8" w14:textId="77777777" w:rsidR="00FE6DC2" w:rsidRPr="00F958EA" w:rsidRDefault="00FE6DC2" w:rsidP="00910797">
      <w:pPr>
        <w:pStyle w:val="Listownik"/>
        <w:rPr>
          <w:rFonts w:cs="Arial"/>
          <w:color w:val="FF0000"/>
          <w:szCs w:val="22"/>
        </w:rPr>
      </w:pPr>
    </w:p>
    <w:p w14:paraId="43EE97E7" w14:textId="77777777" w:rsidR="00FE6DC2" w:rsidRPr="00F958EA" w:rsidRDefault="00FE6DC2" w:rsidP="00910797">
      <w:pPr>
        <w:pStyle w:val="Listownik"/>
        <w:rPr>
          <w:rFonts w:cs="Arial"/>
          <w:szCs w:val="22"/>
        </w:rPr>
      </w:pPr>
      <w:r w:rsidRPr="00F958EA">
        <w:rPr>
          <w:rFonts w:cs="Arial"/>
          <w:szCs w:val="22"/>
        </w:rPr>
        <w:t>NAZWA WYKONAWCY: .........................................................................................................</w:t>
      </w:r>
    </w:p>
    <w:p w14:paraId="334647BE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2A3B2129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..........................................................................................................</w:t>
      </w:r>
    </w:p>
    <w:p w14:paraId="3973F344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30485B95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NR TELEFONU: ........................................................FAX........................................................</w:t>
      </w:r>
    </w:p>
    <w:p w14:paraId="62EE41D6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69609F5B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E-MAIL: ………………………………………………………………………………………………….</w:t>
      </w:r>
    </w:p>
    <w:p w14:paraId="3ACE667C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1B3E89A0" w14:textId="77777777" w:rsidR="00FE6DC2" w:rsidRPr="00F958EA" w:rsidRDefault="00FE6DC2" w:rsidP="00910797">
      <w:pPr>
        <w:pStyle w:val="Listownik"/>
        <w:rPr>
          <w:rFonts w:cs="Arial"/>
          <w:szCs w:val="22"/>
        </w:rPr>
      </w:pPr>
      <w:r w:rsidRPr="00F958EA">
        <w:rPr>
          <w:rFonts w:cs="Arial"/>
          <w:szCs w:val="22"/>
        </w:rPr>
        <w:t>NIP: ..........................................................REGON: .................................................................</w:t>
      </w:r>
    </w:p>
    <w:p w14:paraId="49328C27" w14:textId="77777777" w:rsidR="00FE6DC2" w:rsidRPr="00F958EA" w:rsidRDefault="00FE6DC2" w:rsidP="00910797">
      <w:pPr>
        <w:jc w:val="both"/>
        <w:rPr>
          <w:rFonts w:ascii="Arial" w:hAnsi="Arial" w:cs="Arial"/>
          <w:sz w:val="22"/>
          <w:szCs w:val="22"/>
        </w:rPr>
      </w:pPr>
    </w:p>
    <w:p w14:paraId="33378385" w14:textId="61956C95" w:rsidR="00257E7F" w:rsidRPr="00F958EA" w:rsidRDefault="00257E7F" w:rsidP="00257E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r w:rsidRPr="00F958EA">
        <w:rPr>
          <w:rFonts w:ascii="Arial" w:eastAsia="Calibri" w:hAnsi="Arial" w:cs="Arial"/>
          <w:sz w:val="22"/>
          <w:szCs w:val="22"/>
          <w:lang w:eastAsia="en-GB"/>
        </w:rPr>
        <w:t>Wykonawca jest: mikroprzedsiębiorstwem, małym przedsiębiorstwem, średnim przedsiębiorstwem, prowadzi jednoosobową działalność gospodarczą</w:t>
      </w:r>
      <w:r w:rsidRPr="00F958EA">
        <w:rPr>
          <w:rFonts w:ascii="Arial" w:eastAsia="Calibri" w:hAnsi="Arial" w:cs="Arial"/>
          <w:b/>
          <w:sz w:val="22"/>
          <w:szCs w:val="22"/>
          <w:vertAlign w:val="superscript"/>
          <w:lang w:eastAsia="en-GB"/>
        </w:rPr>
        <w:t xml:space="preserve">**** </w:t>
      </w:r>
      <w:r w:rsidRPr="00F958EA">
        <w:rPr>
          <w:rFonts w:ascii="Arial" w:hAnsi="Arial" w:cs="Arial"/>
          <w:i/>
          <w:sz w:val="18"/>
          <w:szCs w:val="18"/>
        </w:rPr>
        <w:t>(</w:t>
      </w:r>
      <w:r w:rsidRPr="00F958EA">
        <w:rPr>
          <w:rFonts w:ascii="Arial" w:hAnsi="Arial" w:cs="Arial"/>
          <w:i/>
          <w:sz w:val="18"/>
          <w:szCs w:val="18"/>
          <w:u w:val="single"/>
        </w:rPr>
        <w:t>niepotrzebne skreślić)***</w:t>
      </w:r>
    </w:p>
    <w:p w14:paraId="73BD4680" w14:textId="77777777" w:rsidR="00257E7F" w:rsidRPr="00F958EA" w:rsidRDefault="00257E7F" w:rsidP="00910797">
      <w:pPr>
        <w:jc w:val="both"/>
        <w:rPr>
          <w:rFonts w:ascii="Arial" w:hAnsi="Arial" w:cs="Arial"/>
          <w:sz w:val="22"/>
          <w:szCs w:val="22"/>
        </w:rPr>
      </w:pPr>
    </w:p>
    <w:p w14:paraId="3F469DC0" w14:textId="77777777" w:rsidR="006C3195" w:rsidRPr="00F958EA" w:rsidRDefault="006C3195" w:rsidP="00910797">
      <w:pPr>
        <w:jc w:val="both"/>
        <w:rPr>
          <w:rFonts w:ascii="Arial" w:hAnsi="Arial" w:cs="Arial"/>
          <w:sz w:val="22"/>
          <w:szCs w:val="22"/>
        </w:rPr>
      </w:pPr>
    </w:p>
    <w:p w14:paraId="131EB554" w14:textId="77777777" w:rsidR="00246E1A" w:rsidRPr="00F958EA" w:rsidRDefault="00246E1A" w:rsidP="00246E1A">
      <w:pPr>
        <w:numPr>
          <w:ilvl w:val="0"/>
          <w:numId w:val="9"/>
        </w:numPr>
        <w:tabs>
          <w:tab w:val="clear" w:pos="502"/>
          <w:tab w:val="num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958EA">
        <w:rPr>
          <w:rFonts w:ascii="Arial" w:hAnsi="Arial" w:cs="Arial"/>
          <w:b/>
          <w:sz w:val="22"/>
          <w:szCs w:val="22"/>
        </w:rPr>
        <w:t>nie będzie / będzie* (niepotrzebne skreślić)</w:t>
      </w:r>
      <w:r w:rsidRPr="00F958EA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 usług.</w:t>
      </w:r>
    </w:p>
    <w:p w14:paraId="1C1F248B" w14:textId="77777777" w:rsidR="00246E1A" w:rsidRPr="00F958EA" w:rsidRDefault="00246E1A" w:rsidP="00246E1A">
      <w:pPr>
        <w:tabs>
          <w:tab w:val="left" w:pos="284"/>
        </w:tabs>
        <w:suppressAutoHyphens/>
        <w:ind w:left="502"/>
        <w:jc w:val="both"/>
        <w:rPr>
          <w:rFonts w:ascii="Arial" w:hAnsi="Arial" w:cs="Arial"/>
          <w:sz w:val="22"/>
          <w:szCs w:val="22"/>
        </w:rPr>
      </w:pPr>
    </w:p>
    <w:p w14:paraId="71C9B7D8" w14:textId="77777777" w:rsidR="00246E1A" w:rsidRPr="00F958EA" w:rsidRDefault="00246E1A" w:rsidP="00E2598E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0"/>
          <w:szCs w:val="22"/>
        </w:rPr>
      </w:pPr>
      <w:r w:rsidRPr="00F958EA">
        <w:rPr>
          <w:rFonts w:ascii="Arial" w:hAnsi="Arial" w:cs="Arial"/>
          <w:sz w:val="20"/>
          <w:szCs w:val="22"/>
        </w:rPr>
        <w:t>UWAGA: powstanie u Zamawiającego obowiązku podatkowego nastąpi przede wszystkim w 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 i 5 ustawy o podatku od towarów i usług).</w:t>
      </w:r>
    </w:p>
    <w:p w14:paraId="629EC105" w14:textId="77777777" w:rsidR="006C198B" w:rsidRPr="00F958EA" w:rsidRDefault="006C198B" w:rsidP="00246E1A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</w:rPr>
      </w:pPr>
    </w:p>
    <w:p w14:paraId="7F5FB7DA" w14:textId="77777777" w:rsidR="00E026F9" w:rsidRPr="00F958EA" w:rsidRDefault="00FE6DC2" w:rsidP="00246E1A">
      <w:pPr>
        <w:pStyle w:val="Tekstpodstawowy"/>
        <w:numPr>
          <w:ilvl w:val="0"/>
          <w:numId w:val="9"/>
        </w:numPr>
        <w:tabs>
          <w:tab w:val="clear" w:pos="502"/>
          <w:tab w:val="num" w:pos="284"/>
        </w:tabs>
        <w:suppressAutoHyphens/>
        <w:spacing w:after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 xml:space="preserve">Oferujemy wykonanie przedmiotu zamówienia zgodnie z wymaganiami określonymi </w:t>
      </w:r>
      <w:r w:rsidR="00246E1A" w:rsidRPr="00F958EA">
        <w:rPr>
          <w:rFonts w:ascii="Arial" w:hAnsi="Arial" w:cs="Arial"/>
          <w:sz w:val="22"/>
          <w:szCs w:val="22"/>
        </w:rPr>
        <w:t>w S</w:t>
      </w:r>
      <w:r w:rsidRPr="00F958EA">
        <w:rPr>
          <w:rFonts w:ascii="Arial" w:hAnsi="Arial" w:cs="Arial"/>
          <w:sz w:val="22"/>
          <w:szCs w:val="22"/>
        </w:rPr>
        <w:t>WZ</w:t>
      </w:r>
      <w:r w:rsidRPr="00F958EA">
        <w:rPr>
          <w:rFonts w:ascii="Arial" w:hAnsi="Arial" w:cs="Arial"/>
          <w:bCs/>
          <w:sz w:val="22"/>
          <w:szCs w:val="22"/>
        </w:rPr>
        <w:t xml:space="preserve"> </w:t>
      </w:r>
      <w:r w:rsidRPr="00F958EA">
        <w:rPr>
          <w:rFonts w:ascii="Arial" w:hAnsi="Arial" w:cs="Arial"/>
          <w:sz w:val="22"/>
          <w:szCs w:val="22"/>
        </w:rPr>
        <w:t>za łączną cenę</w:t>
      </w:r>
      <w:r w:rsidR="006F5F49" w:rsidRPr="00F958EA">
        <w:rPr>
          <w:rFonts w:ascii="Arial" w:hAnsi="Arial" w:cs="Arial"/>
          <w:sz w:val="22"/>
          <w:szCs w:val="22"/>
        </w:rPr>
        <w:t xml:space="preserve"> wyliczoną w Formularzu cenowym</w:t>
      </w:r>
      <w:r w:rsidR="007E7BD6" w:rsidRPr="00F958EA">
        <w:rPr>
          <w:rFonts w:ascii="Arial" w:hAnsi="Arial" w:cs="Arial"/>
          <w:sz w:val="22"/>
          <w:szCs w:val="22"/>
        </w:rPr>
        <w:t xml:space="preserve"> w okresie obowiązywania umowy</w:t>
      </w:r>
      <w:r w:rsidR="006F5F49" w:rsidRPr="00F958EA">
        <w:rPr>
          <w:rFonts w:ascii="Arial" w:hAnsi="Arial" w:cs="Arial"/>
          <w:b/>
          <w:sz w:val="22"/>
          <w:szCs w:val="22"/>
        </w:rPr>
        <w:t>:</w:t>
      </w:r>
    </w:p>
    <w:p w14:paraId="161D1AA3" w14:textId="77777777" w:rsidR="006C3195" w:rsidRPr="00F958EA" w:rsidRDefault="006C3195" w:rsidP="00910797">
      <w:pPr>
        <w:pStyle w:val="Tekstpodstawowy"/>
        <w:tabs>
          <w:tab w:val="left" w:pos="284"/>
        </w:tabs>
        <w:suppressAutoHyphens/>
        <w:spacing w:after="0"/>
        <w:jc w:val="both"/>
        <w:rPr>
          <w:rFonts w:ascii="Arial" w:hAnsi="Arial" w:cs="Arial"/>
          <w:sz w:val="22"/>
          <w:szCs w:val="22"/>
        </w:rPr>
      </w:pPr>
    </w:p>
    <w:p w14:paraId="0621FC20" w14:textId="321F5A2A" w:rsidR="00E2598E" w:rsidRPr="00E2598E" w:rsidRDefault="00FE6DC2" w:rsidP="00E2598E">
      <w:pPr>
        <w:spacing w:line="480" w:lineRule="auto"/>
        <w:ind w:left="284" w:right="-1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958EA">
        <w:rPr>
          <w:rFonts w:ascii="Arial" w:hAnsi="Arial" w:cs="Arial"/>
          <w:sz w:val="22"/>
          <w:szCs w:val="22"/>
        </w:rPr>
        <w:t xml:space="preserve"> </w:t>
      </w:r>
      <w:r w:rsidR="00E2598E" w:rsidRPr="00E2598E">
        <w:rPr>
          <w:rFonts w:ascii="Arial" w:hAnsi="Arial" w:cs="Arial"/>
          <w:b/>
          <w:bCs/>
          <w:sz w:val="22"/>
          <w:szCs w:val="18"/>
        </w:rPr>
        <w:t>RAZEM BRUTTO</w:t>
      </w:r>
      <w:r w:rsidR="00E2598E" w:rsidRPr="00E2598E">
        <w:rPr>
          <w:rFonts w:ascii="Arial" w:hAnsi="Arial" w:cs="Arial"/>
          <w:bCs/>
          <w:sz w:val="22"/>
          <w:szCs w:val="18"/>
        </w:rPr>
        <w:t xml:space="preserve">: ……............................................... zł, </w:t>
      </w:r>
      <w:r w:rsidR="00E2598E" w:rsidRPr="00E2598E">
        <w:rPr>
          <w:rFonts w:ascii="Arial" w:hAnsi="Arial" w:cs="Arial"/>
          <w:sz w:val="22"/>
          <w:szCs w:val="22"/>
          <w:lang w:val="x-none"/>
        </w:rPr>
        <w:t>przy czym:</w:t>
      </w:r>
    </w:p>
    <w:p w14:paraId="60D2197C" w14:textId="35BF3D0B" w:rsidR="00E2598E" w:rsidRPr="00E2598E" w:rsidRDefault="00E2598E" w:rsidP="00E2598E">
      <w:pPr>
        <w:numPr>
          <w:ilvl w:val="1"/>
          <w:numId w:val="16"/>
        </w:numPr>
        <w:tabs>
          <w:tab w:val="left" w:pos="851"/>
        </w:tabs>
        <w:suppressAutoHyphens/>
        <w:spacing w:line="480" w:lineRule="auto"/>
        <w:ind w:left="851" w:hanging="425"/>
        <w:jc w:val="both"/>
        <w:rPr>
          <w:rFonts w:ascii="Arial" w:hAnsi="Arial" w:cs="Arial"/>
          <w:b/>
          <w:bCs/>
          <w:sz w:val="22"/>
          <w:szCs w:val="22"/>
        </w:rPr>
      </w:pPr>
      <w:r w:rsidRPr="00E2598E">
        <w:rPr>
          <w:rFonts w:ascii="Arial" w:hAnsi="Arial" w:cs="Arial"/>
          <w:sz w:val="22"/>
          <w:szCs w:val="22"/>
        </w:rPr>
        <w:t xml:space="preserve">wartość za realizację przedmiotu zamówienia w zakresie zamówienia podstawowego wynosi </w:t>
      </w:r>
      <w:r w:rsidRPr="00E2598E">
        <w:rPr>
          <w:rFonts w:ascii="Arial" w:hAnsi="Arial" w:cs="Arial"/>
          <w:b/>
          <w:bCs/>
          <w:sz w:val="22"/>
          <w:szCs w:val="22"/>
        </w:rPr>
        <w:t>………………... zł brutto, tj. ……………………..</w:t>
      </w:r>
      <w:r w:rsidR="00E7375B">
        <w:rPr>
          <w:rFonts w:ascii="Arial" w:hAnsi="Arial" w:cs="Arial"/>
          <w:b/>
          <w:bCs/>
          <w:sz w:val="22"/>
          <w:szCs w:val="22"/>
        </w:rPr>
        <w:t xml:space="preserve"> </w:t>
      </w:r>
      <w:r w:rsidRPr="00E2598E">
        <w:rPr>
          <w:rFonts w:ascii="Arial" w:hAnsi="Arial" w:cs="Arial"/>
          <w:b/>
          <w:bCs/>
          <w:sz w:val="22"/>
          <w:szCs w:val="22"/>
        </w:rPr>
        <w:t xml:space="preserve">zł netto plus VAT co stanowi </w:t>
      </w:r>
      <w:r w:rsidR="002F75C6">
        <w:rPr>
          <w:rFonts w:ascii="Arial" w:hAnsi="Arial" w:cs="Arial"/>
          <w:b/>
          <w:bCs/>
          <w:sz w:val="22"/>
          <w:szCs w:val="22"/>
        </w:rPr>
        <w:t>6</w:t>
      </w:r>
      <w:r w:rsidRPr="00E2598E">
        <w:rPr>
          <w:rFonts w:ascii="Arial" w:hAnsi="Arial" w:cs="Arial"/>
          <w:b/>
          <w:bCs/>
          <w:sz w:val="22"/>
          <w:szCs w:val="22"/>
        </w:rPr>
        <w:t xml:space="preserve">0% ww. kwoty razem brutto, </w:t>
      </w:r>
    </w:p>
    <w:p w14:paraId="77289D49" w14:textId="79E0096A" w:rsidR="00E2598E" w:rsidRPr="00E2598E" w:rsidRDefault="00E2598E" w:rsidP="00E2598E">
      <w:pPr>
        <w:numPr>
          <w:ilvl w:val="1"/>
          <w:numId w:val="16"/>
        </w:numPr>
        <w:tabs>
          <w:tab w:val="left" w:pos="851"/>
        </w:tabs>
        <w:suppressAutoHyphens/>
        <w:spacing w:line="480" w:lineRule="auto"/>
        <w:ind w:left="851" w:hanging="425"/>
        <w:jc w:val="both"/>
        <w:rPr>
          <w:rFonts w:ascii="Arial" w:hAnsi="Arial" w:cs="Arial"/>
          <w:b/>
          <w:bCs/>
          <w:sz w:val="22"/>
          <w:szCs w:val="22"/>
        </w:rPr>
      </w:pPr>
      <w:r w:rsidRPr="00E2598E">
        <w:rPr>
          <w:rFonts w:ascii="Arial" w:hAnsi="Arial" w:cs="Arial"/>
          <w:sz w:val="22"/>
          <w:szCs w:val="22"/>
        </w:rPr>
        <w:t xml:space="preserve">wartość za realizację przedmiotu zamówienia w zakresie zamówienia objętego prawem opcji, które wynosi </w:t>
      </w:r>
      <w:r w:rsidR="002F75C6">
        <w:rPr>
          <w:rFonts w:ascii="Arial" w:hAnsi="Arial" w:cs="Arial"/>
          <w:b/>
          <w:bCs/>
          <w:sz w:val="22"/>
          <w:szCs w:val="22"/>
        </w:rPr>
        <w:t>4</w:t>
      </w:r>
      <w:r w:rsidRPr="00E2598E">
        <w:rPr>
          <w:rFonts w:ascii="Arial" w:hAnsi="Arial" w:cs="Arial"/>
          <w:b/>
          <w:bCs/>
          <w:sz w:val="22"/>
          <w:szCs w:val="22"/>
        </w:rPr>
        <w:t>0% ww. kwoty razem brutto wynosi</w:t>
      </w:r>
      <w:r w:rsidRPr="00E2598E">
        <w:rPr>
          <w:rFonts w:ascii="Arial" w:hAnsi="Arial" w:cs="Arial"/>
          <w:sz w:val="22"/>
          <w:szCs w:val="22"/>
        </w:rPr>
        <w:t xml:space="preserve"> </w:t>
      </w:r>
      <w:r w:rsidRPr="00E2598E">
        <w:rPr>
          <w:rFonts w:ascii="Arial" w:hAnsi="Arial" w:cs="Arial"/>
          <w:b/>
          <w:bCs/>
          <w:sz w:val="22"/>
          <w:szCs w:val="22"/>
        </w:rPr>
        <w:t>…………….….. zł brutto, tj. ……………………..</w:t>
      </w:r>
      <w:r w:rsidR="00E7375B">
        <w:rPr>
          <w:rFonts w:ascii="Arial" w:hAnsi="Arial" w:cs="Arial"/>
          <w:b/>
          <w:bCs/>
          <w:sz w:val="22"/>
          <w:szCs w:val="22"/>
        </w:rPr>
        <w:t xml:space="preserve"> </w:t>
      </w:r>
      <w:r w:rsidRPr="00E2598E">
        <w:rPr>
          <w:rFonts w:ascii="Arial" w:hAnsi="Arial" w:cs="Arial"/>
          <w:b/>
          <w:bCs/>
          <w:sz w:val="22"/>
          <w:szCs w:val="22"/>
        </w:rPr>
        <w:t xml:space="preserve">zł netto plus VAT. </w:t>
      </w:r>
    </w:p>
    <w:p w14:paraId="40F6E3A5" w14:textId="6C793161" w:rsidR="00246E1A" w:rsidRPr="00E2598E" w:rsidRDefault="00246E1A" w:rsidP="00E2598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/>
          <w:bCs/>
          <w:i/>
          <w:sz w:val="16"/>
          <w:szCs w:val="16"/>
        </w:rPr>
      </w:pPr>
      <w:r w:rsidRPr="00F958EA">
        <w:rPr>
          <w:rFonts w:ascii="Arial" w:hAnsi="Arial" w:cs="Arial"/>
          <w:b/>
          <w:sz w:val="16"/>
          <w:szCs w:val="16"/>
        </w:rPr>
        <w:lastRenderedPageBreak/>
        <w:t xml:space="preserve">*Wypełnić </w:t>
      </w:r>
      <w:r w:rsidRPr="00F958EA">
        <w:rPr>
          <w:rFonts w:ascii="Arial" w:hAnsi="Arial" w:cs="Arial"/>
          <w:b/>
          <w:sz w:val="16"/>
          <w:szCs w:val="16"/>
          <w:u w:val="single"/>
        </w:rPr>
        <w:t>TYLKO</w:t>
      </w:r>
      <w:r w:rsidRPr="00F958EA">
        <w:rPr>
          <w:rFonts w:ascii="Arial" w:hAnsi="Arial" w:cs="Arial"/>
          <w:b/>
          <w:i/>
          <w:sz w:val="16"/>
          <w:szCs w:val="16"/>
        </w:rPr>
        <w:t xml:space="preserve">, gdy wybór oferty Wykonawcy </w:t>
      </w:r>
      <w:r w:rsidRPr="00F958EA">
        <w:rPr>
          <w:rFonts w:ascii="Arial" w:hAnsi="Arial" w:cs="Arial"/>
          <w:b/>
          <w:i/>
          <w:sz w:val="16"/>
          <w:szCs w:val="16"/>
          <w:u w:val="single"/>
        </w:rPr>
        <w:t>BĘDZIE</w:t>
      </w:r>
      <w:r w:rsidRPr="00F958EA">
        <w:rPr>
          <w:rFonts w:ascii="Arial" w:hAnsi="Arial" w:cs="Arial"/>
          <w:b/>
          <w:i/>
          <w:sz w:val="16"/>
          <w:szCs w:val="16"/>
        </w:rPr>
        <w:t xml:space="preserve"> prowadził do powstania u Zamawiającego obowiązku podatkowego</w:t>
      </w:r>
      <w:r w:rsidRPr="00F958EA">
        <w:rPr>
          <w:rFonts w:ascii="Arial" w:hAnsi="Arial" w:cs="Arial"/>
          <w:b/>
          <w:i/>
          <w:sz w:val="16"/>
          <w:szCs w:val="16"/>
          <w:u w:val="single"/>
        </w:rPr>
        <w:t xml:space="preserve"> </w:t>
      </w:r>
      <w:r w:rsidRPr="00F958EA">
        <w:rPr>
          <w:rFonts w:ascii="Arial" w:hAnsi="Arial" w:cs="Arial"/>
          <w:b/>
          <w:i/>
          <w:sz w:val="16"/>
          <w:szCs w:val="16"/>
        </w:rPr>
        <w:t>zgodnie z ustawą z dnia 11 marca 2004 r. o podatku od towarów i usług</w:t>
      </w:r>
    </w:p>
    <w:p w14:paraId="2CFECFC4" w14:textId="006848E2" w:rsidR="00246E1A" w:rsidRPr="00E2598E" w:rsidRDefault="00246E1A" w:rsidP="00E2598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F958EA">
        <w:rPr>
          <w:rFonts w:ascii="Arial" w:hAnsi="Arial" w:cs="Arial"/>
          <w:i/>
          <w:sz w:val="16"/>
          <w:szCs w:val="16"/>
        </w:rPr>
        <w:t>Cena oferty - RAZEM NETTO …………… PLN</w:t>
      </w:r>
    </w:p>
    <w:p w14:paraId="467555DD" w14:textId="77777777" w:rsidR="00246E1A" w:rsidRPr="00F958E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F958EA">
        <w:rPr>
          <w:rFonts w:ascii="Arial" w:hAnsi="Arial" w:cs="Arial"/>
          <w:i/>
          <w:sz w:val="16"/>
          <w:szCs w:val="16"/>
        </w:rPr>
        <w:t xml:space="preserve">W tym </w:t>
      </w:r>
      <w:r w:rsidRPr="00F958E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F958E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 </w:t>
      </w:r>
      <w:r w:rsidRPr="00F958EA">
        <w:rPr>
          <w:rFonts w:ascii="Arial" w:hAnsi="Arial" w:cs="Arial"/>
          <w:i/>
          <w:sz w:val="16"/>
          <w:szCs w:val="16"/>
        </w:rPr>
        <w:t>RAZEM NETTO …………… PLN</w:t>
      </w:r>
    </w:p>
    <w:p w14:paraId="1E6BD9F3" w14:textId="77777777" w:rsidR="00246E1A" w:rsidRPr="00F958E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F958EA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F958EA">
        <w:rPr>
          <w:rFonts w:ascii="Arial" w:hAnsi="Arial" w:cs="Arial"/>
          <w:i/>
          <w:sz w:val="16"/>
          <w:szCs w:val="16"/>
        </w:rPr>
        <w:t xml:space="preserve"> – wykaz towarów i usług,</w:t>
      </w:r>
      <w:r w:rsidRPr="00F958E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F958EA">
        <w:rPr>
          <w:rFonts w:ascii="Arial" w:hAnsi="Arial" w:cs="Arial"/>
          <w:i/>
          <w:sz w:val="16"/>
          <w:szCs w:val="16"/>
        </w:rPr>
        <w:t xml:space="preserve"> ze </w:t>
      </w:r>
      <w:r w:rsidRPr="00F958EA">
        <w:rPr>
          <w:rFonts w:ascii="Arial" w:eastAsia="Calibri" w:hAnsi="Arial" w:cs="Arial"/>
          <w:i/>
          <w:sz w:val="16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246E1A" w:rsidRPr="00F958EA" w14:paraId="0A764B30" w14:textId="77777777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510E0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533CC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F958EA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F958EA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0EB75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5B2E1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C579B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F958EA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97E11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246E1A" w:rsidRPr="00F958EA" w14:paraId="5350DD1D" w14:textId="77777777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3153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2287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8C1B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B356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C7AD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2518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46E1A" w:rsidRPr="00F958EA" w14:paraId="23A08228" w14:textId="77777777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81BE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388D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73F4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45DD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EA2F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B7B6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46E1A" w:rsidRPr="00F958EA" w14:paraId="13F4EC95" w14:textId="77777777" w:rsidTr="00811D8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057B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2E6E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1A2F744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624D3CA" w14:textId="77777777" w:rsidR="00246E1A" w:rsidRPr="00F958EA" w:rsidRDefault="00246E1A" w:rsidP="00246E1A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F958EA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0029E8F6" w14:textId="77777777" w:rsidR="00D162F5" w:rsidRPr="00F958EA" w:rsidRDefault="00D162F5" w:rsidP="00D162F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C76E60C" w14:textId="3E025D37" w:rsidR="002F75C6" w:rsidRPr="002F75C6" w:rsidRDefault="0008030B" w:rsidP="002F75C6">
      <w:pPr>
        <w:numPr>
          <w:ilvl w:val="0"/>
          <w:numId w:val="9"/>
        </w:numPr>
        <w:tabs>
          <w:tab w:val="clear" w:pos="502"/>
          <w:tab w:val="num" w:pos="284"/>
        </w:tabs>
        <w:spacing w:before="60" w:after="120"/>
        <w:ind w:left="284" w:hanging="284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F958EA">
        <w:rPr>
          <w:rFonts w:ascii="Arial" w:hAnsi="Arial" w:cs="Arial"/>
          <w:sz w:val="22"/>
          <w:szCs w:val="20"/>
          <w:lang w:eastAsia="x-none"/>
        </w:rPr>
        <w:t xml:space="preserve">Oświadczamy, </w:t>
      </w:r>
      <w:r w:rsidR="002F75C6" w:rsidRPr="00F958EA">
        <w:rPr>
          <w:rFonts w:ascii="Arial" w:hAnsi="Arial" w:cs="Arial"/>
          <w:sz w:val="22"/>
          <w:szCs w:val="20"/>
          <w:lang w:eastAsia="x-none"/>
        </w:rPr>
        <w:t>Oświadczamy, że</w:t>
      </w:r>
      <w:r w:rsidR="002F75C6">
        <w:rPr>
          <w:rFonts w:ascii="Arial" w:hAnsi="Arial" w:cs="Arial"/>
          <w:sz w:val="22"/>
          <w:szCs w:val="20"/>
          <w:lang w:eastAsia="x-none"/>
        </w:rPr>
        <w:t xml:space="preserve"> </w:t>
      </w:r>
      <w:r w:rsidR="002F75C6" w:rsidRPr="00335020">
        <w:rPr>
          <w:rFonts w:ascii="Arial" w:hAnsi="Arial" w:cs="Arial"/>
        </w:rPr>
        <w:t>udzielamy ..............</w:t>
      </w:r>
      <w:r w:rsidR="002F75C6" w:rsidRPr="00335020">
        <w:rPr>
          <w:rFonts w:ascii="Arial" w:hAnsi="Arial" w:cs="Arial"/>
          <w:b/>
        </w:rPr>
        <w:t xml:space="preserve"> – miesięcy gwarancji </w:t>
      </w:r>
      <w:r w:rsidR="002F75C6" w:rsidRPr="00335020">
        <w:rPr>
          <w:rFonts w:ascii="Arial" w:hAnsi="Arial" w:cs="Arial"/>
        </w:rPr>
        <w:t xml:space="preserve">(co najmniej </w:t>
      </w:r>
      <w:r w:rsidR="002F75C6">
        <w:rPr>
          <w:rFonts w:ascii="Arial" w:hAnsi="Arial" w:cs="Arial"/>
        </w:rPr>
        <w:t>24</w:t>
      </w:r>
      <w:r w:rsidR="002F75C6" w:rsidRPr="00335020">
        <w:rPr>
          <w:rFonts w:ascii="Arial" w:hAnsi="Arial" w:cs="Arial"/>
        </w:rPr>
        <w:t xml:space="preserve"> miesi</w:t>
      </w:r>
      <w:r w:rsidR="002F75C6">
        <w:rPr>
          <w:rFonts w:ascii="Arial" w:hAnsi="Arial" w:cs="Arial"/>
        </w:rPr>
        <w:t>ące</w:t>
      </w:r>
      <w:r w:rsidR="002F75C6" w:rsidRPr="00335020">
        <w:rPr>
          <w:rFonts w:ascii="Arial" w:hAnsi="Arial" w:cs="Arial"/>
        </w:rPr>
        <w:t>)</w:t>
      </w:r>
      <w:r w:rsidR="002F75C6" w:rsidRPr="00335020">
        <w:rPr>
          <w:rFonts w:ascii="Arial" w:hAnsi="Arial" w:cs="Arial"/>
          <w:b/>
          <w:sz w:val="22"/>
          <w:szCs w:val="22"/>
        </w:rPr>
        <w:t xml:space="preserve"> </w:t>
      </w:r>
      <w:r w:rsidR="002F75C6" w:rsidRPr="00335020">
        <w:rPr>
          <w:rFonts w:ascii="Arial" w:hAnsi="Arial" w:cs="Arial"/>
          <w:sz w:val="22"/>
          <w:szCs w:val="22"/>
        </w:rPr>
        <w:t xml:space="preserve">na </w:t>
      </w:r>
      <w:r w:rsidR="002F75C6">
        <w:rPr>
          <w:rFonts w:ascii="Arial" w:hAnsi="Arial" w:cs="Arial"/>
          <w:sz w:val="22"/>
          <w:szCs w:val="22"/>
        </w:rPr>
        <w:t xml:space="preserve">przedmiot zamówienia </w:t>
      </w:r>
      <w:r w:rsidR="002F75C6" w:rsidRPr="002F75C6">
        <w:rPr>
          <w:rFonts w:ascii="Arial" w:hAnsi="Arial" w:cs="Arial"/>
          <w:b/>
          <w:bCs/>
          <w:sz w:val="22"/>
          <w:szCs w:val="22"/>
        </w:rPr>
        <w:t>– dot. poz. 9 i 10 Formularza cenowego.</w:t>
      </w:r>
    </w:p>
    <w:p w14:paraId="386423B7" w14:textId="77777777" w:rsidR="002F75C6" w:rsidRPr="00335020" w:rsidRDefault="002F75C6" w:rsidP="002F75C6">
      <w:pPr>
        <w:tabs>
          <w:tab w:val="num" w:pos="284"/>
        </w:tabs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</w:t>
      </w:r>
      <w:r>
        <w:rPr>
          <w:rFonts w:ascii="Arial" w:hAnsi="Arial" w:cs="Arial"/>
          <w:i/>
          <w:iCs/>
        </w:rPr>
        <w:t xml:space="preserve"> </w:t>
      </w:r>
      <w:r w:rsidRPr="00335020">
        <w:rPr>
          <w:rFonts w:ascii="Arial" w:hAnsi="Arial" w:cs="Arial"/>
          <w:i/>
          <w:iCs/>
          <w:sz w:val="22"/>
          <w:szCs w:val="22"/>
        </w:rPr>
        <w:t>w miesiącach stanowi jedno z kryteriów oceny ofert.</w:t>
      </w:r>
    </w:p>
    <w:p w14:paraId="732134CA" w14:textId="0A8B12B9" w:rsidR="0008030B" w:rsidRPr="002F75C6" w:rsidRDefault="002F75C6" w:rsidP="002F75C6">
      <w:pPr>
        <w:tabs>
          <w:tab w:val="num" w:pos="284"/>
        </w:tabs>
        <w:spacing w:before="60" w:after="120"/>
        <w:ind w:left="284"/>
        <w:jc w:val="both"/>
        <w:rPr>
          <w:rFonts w:ascii="Arial" w:hAnsi="Arial" w:cs="Arial"/>
          <w:sz w:val="22"/>
          <w:szCs w:val="20"/>
          <w:lang w:eastAsia="x-none"/>
        </w:rPr>
      </w:pPr>
      <w:r w:rsidRPr="00166816">
        <w:rPr>
          <w:rFonts w:ascii="Arial" w:hAnsi="Arial" w:cs="Arial"/>
          <w:i/>
          <w:sz w:val="18"/>
          <w:szCs w:val="20"/>
          <w:lang w:eastAsia="zh-CN"/>
        </w:rPr>
        <w:t>(W</w:t>
      </w:r>
      <w:r w:rsidRPr="00166816">
        <w:rPr>
          <w:rFonts w:ascii="Arial" w:eastAsia="MS Mincho" w:hAnsi="Arial" w:cs="Arial"/>
          <w:sz w:val="18"/>
          <w:szCs w:val="20"/>
        </w:rPr>
        <w:t xml:space="preserve"> </w:t>
      </w:r>
      <w:r w:rsidRPr="00166816">
        <w:rPr>
          <w:rFonts w:ascii="Arial" w:eastAsia="MS Mincho" w:hAnsi="Arial" w:cs="Arial"/>
          <w:i/>
          <w:sz w:val="18"/>
          <w:szCs w:val="20"/>
        </w:rPr>
        <w:t>przypadku</w:t>
      </w:r>
      <w:r>
        <w:rPr>
          <w:rFonts w:ascii="Arial" w:eastAsia="MS Mincho" w:hAnsi="Arial" w:cs="Arial"/>
          <w:i/>
          <w:sz w:val="18"/>
          <w:szCs w:val="20"/>
        </w:rPr>
        <w:t>,</w:t>
      </w:r>
      <w:r w:rsidRPr="00166816">
        <w:rPr>
          <w:rFonts w:ascii="Arial" w:eastAsia="MS Mincho" w:hAnsi="Arial" w:cs="Arial"/>
          <w:i/>
          <w:sz w:val="18"/>
          <w:szCs w:val="20"/>
        </w:rPr>
        <w:t xml:space="preserve"> gdy Wykonawca nie wskaże jaki oferuje czas gwarancji Zamawiający przyzna mu w ww. kryterium oceny ofert 0 punktów i uzna, że Wykonawca deklaruje czas gwarancji minimalny </w:t>
      </w:r>
      <w:r>
        <w:rPr>
          <w:rFonts w:ascii="Arial" w:eastAsia="MS Mincho" w:hAnsi="Arial" w:cs="Arial"/>
          <w:i/>
          <w:sz w:val="18"/>
          <w:szCs w:val="20"/>
        </w:rPr>
        <w:t>określonym w</w:t>
      </w:r>
      <w:r w:rsidRPr="00166816">
        <w:rPr>
          <w:rFonts w:ascii="Arial" w:eastAsia="MS Mincho" w:hAnsi="Arial" w:cs="Arial"/>
          <w:i/>
          <w:sz w:val="18"/>
          <w:szCs w:val="20"/>
        </w:rPr>
        <w:t xml:space="preserve"> SWZ</w:t>
      </w:r>
      <w:r>
        <w:rPr>
          <w:rFonts w:ascii="Arial" w:eastAsia="MS Mincho" w:hAnsi="Arial" w:cs="Arial"/>
          <w:i/>
          <w:sz w:val="18"/>
          <w:szCs w:val="20"/>
        </w:rPr>
        <w:t>.</w:t>
      </w:r>
    </w:p>
    <w:p w14:paraId="197B3DA8" w14:textId="5DAF0F3D" w:rsidR="00E16E69" w:rsidRDefault="00FE6DC2" w:rsidP="00E2598E">
      <w:pPr>
        <w:numPr>
          <w:ilvl w:val="0"/>
          <w:numId w:val="18"/>
        </w:numPr>
        <w:tabs>
          <w:tab w:val="clear" w:pos="502"/>
          <w:tab w:val="num" w:pos="284"/>
        </w:tabs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14:paraId="27F91C04" w14:textId="36E70874" w:rsidR="00E16E69" w:rsidRPr="00E2598E" w:rsidRDefault="00DD217D" w:rsidP="00E2598E">
      <w:pPr>
        <w:numPr>
          <w:ilvl w:val="0"/>
          <w:numId w:val="18"/>
        </w:numPr>
        <w:tabs>
          <w:tab w:val="clear" w:pos="502"/>
          <w:tab w:val="num" w:pos="284"/>
        </w:tabs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2598E">
        <w:rPr>
          <w:rFonts w:ascii="Arial" w:hAnsi="Arial" w:cs="Arial"/>
          <w:sz w:val="22"/>
          <w:szCs w:val="22"/>
        </w:rPr>
        <w:t>Wykonawca oświadcza, iż skalkulowana przez Wykonawcę wartość cen materiałów lub kosztów związanych z całkowitą realizacją zamówienia objętego niniejszym postępowaniem (w rozumieniu art. 439 ust. 4 p.z.p., z wyłączeniem kosztów wskazanych w art. 436 pkt 4) lit. b) tiret 2,3,4 Pzp) stanowi zgodnie z wyliczeniem Wykonawcy:</w:t>
      </w:r>
    </w:p>
    <w:p w14:paraId="1AB491F5" w14:textId="08567EEB" w:rsidR="006244C5" w:rsidRPr="00F958EA" w:rsidRDefault="00DD217D" w:rsidP="00E2598E">
      <w:pPr>
        <w:numPr>
          <w:ilvl w:val="0"/>
          <w:numId w:val="15"/>
        </w:numPr>
        <w:spacing w:after="120"/>
        <w:ind w:left="714" w:hanging="357"/>
        <w:jc w:val="both"/>
        <w:rPr>
          <w:rFonts w:ascii="Arial" w:hAnsi="Arial" w:cs="Arial"/>
          <w:b/>
          <w:sz w:val="22"/>
          <w:szCs w:val="22"/>
        </w:rPr>
      </w:pPr>
      <w:r w:rsidRPr="00F958EA">
        <w:rPr>
          <w:rFonts w:ascii="Arial" w:hAnsi="Arial" w:cs="Arial"/>
          <w:b/>
          <w:sz w:val="22"/>
          <w:szCs w:val="22"/>
        </w:rPr>
        <w:t>………… %</w:t>
      </w:r>
      <w:r w:rsidR="006244C5" w:rsidRPr="00F958EA">
        <w:rPr>
          <w:rFonts w:ascii="Arial" w:hAnsi="Arial" w:cs="Arial"/>
          <w:b/>
        </w:rPr>
        <w:t xml:space="preserve"> </w:t>
      </w:r>
      <w:r w:rsidR="006244C5" w:rsidRPr="00F958EA">
        <w:rPr>
          <w:rFonts w:ascii="Arial" w:hAnsi="Arial" w:cs="Arial"/>
          <w:b/>
          <w:sz w:val="22"/>
          <w:szCs w:val="22"/>
        </w:rPr>
        <w:t xml:space="preserve">w cenie jednostkowej netto odpowiadająca sumie wszystkich skalkulowanych przez Wykonawcę materiałów lub pozostałych kosztów, która maksymalnie będzie podlegać waloryzacji, o której mowa w § 11 Projektowanych postanowień umowy – Załącznik nr </w:t>
      </w:r>
      <w:r w:rsidR="00E7375B">
        <w:rPr>
          <w:rFonts w:ascii="Arial" w:hAnsi="Arial" w:cs="Arial"/>
          <w:b/>
          <w:sz w:val="22"/>
          <w:szCs w:val="22"/>
        </w:rPr>
        <w:t>5</w:t>
      </w:r>
      <w:r w:rsidR="006244C5" w:rsidRPr="00F958EA">
        <w:rPr>
          <w:rFonts w:ascii="Arial" w:hAnsi="Arial" w:cs="Arial"/>
          <w:b/>
          <w:sz w:val="22"/>
          <w:szCs w:val="22"/>
        </w:rPr>
        <w:t xml:space="preserve"> do SWZ (z wyłączeniem kosztów wskazanych w art. 436 pkt 4) lit. b) tiret 2,3,4 Pzp) dla pozycji nr ………… Formularza asortymentowo-cenowego*</w:t>
      </w:r>
    </w:p>
    <w:p w14:paraId="4A3F5D39" w14:textId="6D554D41" w:rsidR="0008030B" w:rsidRPr="00E7375B" w:rsidRDefault="006244C5" w:rsidP="00E2598E">
      <w:pPr>
        <w:spacing w:after="120"/>
        <w:ind w:left="709"/>
        <w:jc w:val="both"/>
        <w:rPr>
          <w:rFonts w:ascii="Arial" w:hAnsi="Arial" w:cs="Arial"/>
          <w:bCs/>
          <w:i/>
          <w:iCs/>
          <w:sz w:val="20"/>
          <w:szCs w:val="20"/>
        </w:rPr>
      </w:pPr>
      <w:r w:rsidRPr="00E7375B">
        <w:rPr>
          <w:rFonts w:ascii="Arial" w:hAnsi="Arial" w:cs="Arial"/>
          <w:bCs/>
          <w:i/>
          <w:iCs/>
          <w:sz w:val="20"/>
          <w:szCs w:val="20"/>
        </w:rPr>
        <w:t xml:space="preserve"> </w:t>
      </w:r>
      <w:r w:rsidRPr="00E7375B">
        <w:rPr>
          <w:rFonts w:ascii="Arial" w:hAnsi="Arial" w:cs="Arial"/>
          <w:b/>
          <w:i/>
          <w:iCs/>
          <w:sz w:val="20"/>
          <w:szCs w:val="20"/>
        </w:rPr>
        <w:t>*</w:t>
      </w:r>
      <w:r w:rsidRPr="00E7375B">
        <w:rPr>
          <w:rFonts w:ascii="Arial" w:hAnsi="Arial" w:cs="Arial"/>
          <w:bCs/>
          <w:i/>
          <w:iCs/>
          <w:sz w:val="20"/>
          <w:szCs w:val="20"/>
        </w:rPr>
        <w:t xml:space="preserve"> W przypadku różnych wartości procentowych w poszczególnych pozycjach Formularza asortymentowo – cenowego należy analogicznie powtórzyć powyższy zapis.</w:t>
      </w:r>
    </w:p>
    <w:p w14:paraId="34A20C42" w14:textId="77777777" w:rsidR="002F75C6" w:rsidRDefault="002F75C6" w:rsidP="002F75C6">
      <w:pPr>
        <w:numPr>
          <w:ilvl w:val="0"/>
          <w:numId w:val="18"/>
        </w:numPr>
        <w:tabs>
          <w:tab w:val="clear" w:pos="502"/>
          <w:tab w:val="num" w:pos="284"/>
        </w:tabs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14:paraId="47BD0908" w14:textId="77777777" w:rsidR="002F75C6" w:rsidRDefault="002F75C6" w:rsidP="002F75C6">
      <w:pPr>
        <w:numPr>
          <w:ilvl w:val="0"/>
          <w:numId w:val="18"/>
        </w:numPr>
        <w:tabs>
          <w:tab w:val="clear" w:pos="502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Oświadczamy, że zapoznaliśmy się ze Specyfikacją Warunków Zamówienia oraz projektowanymi postanowieniami umowy i nie wnosimy w stosunku do nich żadnych uwag, a w przypadku wyboru naszej oferty podpiszemy umowę zgodnie z tymi projektowanymi postanowieniami umowy.</w:t>
      </w:r>
    </w:p>
    <w:p w14:paraId="3A105591" w14:textId="77777777" w:rsidR="002F75C6" w:rsidRPr="00E2598E" w:rsidRDefault="002F75C6" w:rsidP="002F75C6">
      <w:pPr>
        <w:jc w:val="both"/>
        <w:rPr>
          <w:rFonts w:ascii="Arial" w:hAnsi="Arial" w:cs="Arial"/>
          <w:sz w:val="22"/>
          <w:szCs w:val="22"/>
        </w:rPr>
      </w:pPr>
    </w:p>
    <w:p w14:paraId="1FAF7777" w14:textId="77777777" w:rsidR="002F75C6" w:rsidRDefault="002F75C6" w:rsidP="002F75C6">
      <w:pPr>
        <w:numPr>
          <w:ilvl w:val="0"/>
          <w:numId w:val="18"/>
        </w:numPr>
        <w:tabs>
          <w:tab w:val="clear" w:pos="502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Oświadczamy, że akceptujemy termin realizacji zamówienia zgodnie z SWZ.</w:t>
      </w:r>
    </w:p>
    <w:p w14:paraId="2986D744" w14:textId="77777777" w:rsidR="002F75C6" w:rsidRDefault="002F75C6" w:rsidP="002F75C6">
      <w:pPr>
        <w:pStyle w:val="Akapitzlist"/>
        <w:tabs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</w:p>
    <w:p w14:paraId="34FD06AC" w14:textId="77777777" w:rsidR="002F75C6" w:rsidRPr="00923A26" w:rsidRDefault="002F75C6" w:rsidP="002F75C6">
      <w:pPr>
        <w:numPr>
          <w:ilvl w:val="0"/>
          <w:numId w:val="18"/>
        </w:numPr>
        <w:tabs>
          <w:tab w:val="clear" w:pos="502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923A26">
        <w:rPr>
          <w:rFonts w:ascii="Arial" w:hAnsi="Arial" w:cs="Arial"/>
          <w:sz w:val="22"/>
          <w:szCs w:val="22"/>
        </w:rPr>
        <w:t>Oświadczamy, że w cenie naszej oferty zostały uwzględnione wszystkie koszty wykonania zamówienia</w:t>
      </w:r>
      <w:r>
        <w:rPr>
          <w:rFonts w:ascii="Arial" w:hAnsi="Arial" w:cs="Arial"/>
          <w:sz w:val="22"/>
          <w:szCs w:val="22"/>
        </w:rPr>
        <w:t>.</w:t>
      </w:r>
    </w:p>
    <w:p w14:paraId="69F5CC73" w14:textId="77777777" w:rsidR="002F75C6" w:rsidRDefault="002F75C6" w:rsidP="002F75C6">
      <w:pPr>
        <w:pStyle w:val="Akapitzlist"/>
        <w:rPr>
          <w:rFonts w:ascii="Arial" w:hAnsi="Arial" w:cs="Arial"/>
          <w:sz w:val="22"/>
          <w:szCs w:val="22"/>
        </w:rPr>
      </w:pPr>
    </w:p>
    <w:p w14:paraId="15B13B0F" w14:textId="77777777" w:rsidR="002F75C6" w:rsidRPr="00E843EE" w:rsidRDefault="002F75C6" w:rsidP="002F75C6">
      <w:pPr>
        <w:numPr>
          <w:ilvl w:val="0"/>
          <w:numId w:val="18"/>
        </w:numPr>
        <w:tabs>
          <w:tab w:val="clear" w:pos="502"/>
          <w:tab w:val="num" w:pos="284"/>
        </w:tabs>
        <w:ind w:left="284" w:hanging="426"/>
        <w:jc w:val="both"/>
        <w:rPr>
          <w:rFonts w:ascii="Arial" w:hAnsi="Arial" w:cs="Arial"/>
          <w:sz w:val="22"/>
          <w:szCs w:val="22"/>
        </w:rPr>
      </w:pPr>
      <w:r w:rsidRPr="00E843EE">
        <w:rPr>
          <w:rFonts w:ascii="Arial" w:hAnsi="Arial" w:cs="Arial"/>
          <w:sz w:val="22"/>
          <w:szCs w:val="22"/>
        </w:rPr>
        <w:t>Oświadczamy, że uzyskaliśmy wszelkie informacje niezbędne do prawidłowego przygotowania i złożenia niniejszej oferty.</w:t>
      </w:r>
    </w:p>
    <w:p w14:paraId="4B337BC6" w14:textId="77777777" w:rsidR="002F75C6" w:rsidRDefault="002F75C6" w:rsidP="002F75C6">
      <w:pPr>
        <w:pStyle w:val="Akapitzlist"/>
        <w:tabs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</w:p>
    <w:p w14:paraId="11204628" w14:textId="77777777" w:rsidR="002F75C6" w:rsidRDefault="002F75C6" w:rsidP="002F75C6">
      <w:pPr>
        <w:numPr>
          <w:ilvl w:val="0"/>
          <w:numId w:val="18"/>
        </w:numPr>
        <w:tabs>
          <w:tab w:val="clear" w:pos="502"/>
          <w:tab w:val="num" w:pos="284"/>
        </w:tabs>
        <w:ind w:left="284" w:hanging="426"/>
        <w:jc w:val="both"/>
        <w:rPr>
          <w:rFonts w:ascii="Arial" w:hAnsi="Arial" w:cs="Arial"/>
          <w:sz w:val="22"/>
          <w:szCs w:val="22"/>
        </w:rPr>
      </w:pPr>
      <w:r w:rsidRPr="00E2598E">
        <w:rPr>
          <w:rFonts w:ascii="Arial" w:hAnsi="Arial" w:cs="Arial"/>
          <w:sz w:val="22"/>
          <w:szCs w:val="22"/>
        </w:rPr>
        <w:t>Oświadczamy, że czujemy się związani ofertą przez okres 30 dni od daty upływu terminu składania ofert.</w:t>
      </w:r>
    </w:p>
    <w:p w14:paraId="4217B805" w14:textId="77777777" w:rsidR="00E2598E" w:rsidRDefault="00E2598E" w:rsidP="00E2598E">
      <w:pPr>
        <w:pStyle w:val="Akapitzlist"/>
        <w:tabs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</w:p>
    <w:p w14:paraId="09EBC014" w14:textId="2775ED73" w:rsidR="00B17EEA" w:rsidRPr="00E2598E" w:rsidRDefault="00B17EEA" w:rsidP="00E2598E">
      <w:pPr>
        <w:numPr>
          <w:ilvl w:val="0"/>
          <w:numId w:val="18"/>
        </w:numPr>
        <w:tabs>
          <w:tab w:val="clear" w:pos="502"/>
          <w:tab w:val="num" w:pos="284"/>
        </w:tabs>
        <w:ind w:left="284" w:hanging="426"/>
        <w:jc w:val="both"/>
        <w:rPr>
          <w:rFonts w:ascii="Arial" w:hAnsi="Arial" w:cs="Arial"/>
          <w:sz w:val="22"/>
          <w:szCs w:val="22"/>
        </w:rPr>
      </w:pPr>
      <w:r w:rsidRPr="00E2598E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Pr="00E2598E">
        <w:rPr>
          <w:rFonts w:ascii="Arial" w:hAnsi="Arial" w:cs="Arial"/>
          <w:b/>
          <w:sz w:val="22"/>
          <w:szCs w:val="22"/>
          <w:lang w:eastAsia="ar-SA"/>
        </w:rPr>
        <w:t>samodzielnie/ z udziałem podwykonawców*</w:t>
      </w:r>
      <w:r w:rsidRPr="00E2598E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4347058" w14:textId="77777777" w:rsidR="00B17EEA" w:rsidRPr="00F958EA" w:rsidRDefault="00B17EEA" w:rsidP="00B17EEA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14:paraId="5AC6B8D5" w14:textId="77777777" w:rsidR="00B17EEA" w:rsidRPr="00F958EA" w:rsidRDefault="00B17EEA" w:rsidP="00E2598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14:paraId="14ADAD8E" w14:textId="77777777" w:rsidR="00B17EEA" w:rsidRPr="00F958EA" w:rsidRDefault="00B17EEA" w:rsidP="00E2598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 w:rsidR="00257E7F"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</w:t>
      </w:r>
    </w:p>
    <w:p w14:paraId="65E7E2D2" w14:textId="10BCB8F2" w:rsidR="00B17EEA" w:rsidRPr="00F958EA" w:rsidRDefault="00B17EEA" w:rsidP="00E2598E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(opis czynności zlecanych podwykonawcy oraz wskazanie firm podwykonawców)</w:t>
      </w:r>
    </w:p>
    <w:p w14:paraId="648959E5" w14:textId="330FCEB7" w:rsidR="00257E7F" w:rsidRPr="00E2598E" w:rsidRDefault="00B17EEA" w:rsidP="00E2598E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  <w:r w:rsidRPr="00F958EA">
        <w:rPr>
          <w:rFonts w:ascii="Arial" w:hAnsi="Arial" w:cs="Arial"/>
          <w:i/>
          <w:sz w:val="22"/>
          <w:szCs w:val="22"/>
          <w:lang w:eastAsia="ar-SA"/>
        </w:rPr>
        <w:t xml:space="preserve">(stosowanie do art. </w:t>
      </w:r>
      <w:r w:rsidRPr="00E2598E">
        <w:rPr>
          <w:rFonts w:ascii="Arial" w:hAnsi="Arial" w:cs="Arial"/>
          <w:i/>
          <w:sz w:val="20"/>
          <w:szCs w:val="22"/>
          <w:lang w:eastAsia="ar-SA"/>
        </w:rPr>
        <w:t>462 ust. 2</w:t>
      </w:r>
      <w:r w:rsidRPr="00F958EA">
        <w:rPr>
          <w:rFonts w:ascii="Arial" w:hAnsi="Arial" w:cs="Arial"/>
          <w:i/>
          <w:sz w:val="20"/>
          <w:szCs w:val="22"/>
          <w:lang w:eastAsia="ar-SA"/>
        </w:rPr>
        <w:t xml:space="preserve"> </w:t>
      </w:r>
      <w:r w:rsidRPr="00F958EA">
        <w:rPr>
          <w:rFonts w:ascii="Arial" w:hAnsi="Arial" w:cs="Arial"/>
          <w:i/>
          <w:sz w:val="22"/>
          <w:szCs w:val="22"/>
          <w:lang w:eastAsia="ar-SA"/>
        </w:rPr>
        <w:t>ustawy Pzp, jeżeli wykonawca zamierza powierzyć podwykonawcom wykonanie części zamówienia, zobowiązany jest do podania firm podwykonawców)</w:t>
      </w:r>
    </w:p>
    <w:p w14:paraId="044A97DD" w14:textId="77777777" w:rsidR="00B17EEA" w:rsidRPr="00F958EA" w:rsidRDefault="00B17EEA" w:rsidP="00E2598E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……………………………………………………………………………………………………….</w:t>
      </w:r>
      <w:r w:rsidR="00257E7F"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</w:t>
      </w:r>
      <w:r w:rsidRPr="00F958EA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5E488462" w14:textId="0F260960" w:rsidR="00B17EEA" w:rsidRPr="00F958EA" w:rsidRDefault="00B17EEA" w:rsidP="00E2598E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 xml:space="preserve">   (nazwa (firma) podwykonawcy).</w:t>
      </w:r>
    </w:p>
    <w:p w14:paraId="1B759492" w14:textId="22A91DC1" w:rsidR="00C0496C" w:rsidRPr="00E2598E" w:rsidRDefault="00B17EEA" w:rsidP="00E2598E">
      <w:pPr>
        <w:numPr>
          <w:ilvl w:val="0"/>
          <w:numId w:val="18"/>
        </w:numPr>
        <w:tabs>
          <w:tab w:val="clear" w:pos="502"/>
          <w:tab w:val="num" w:pos="284"/>
        </w:tabs>
        <w:suppressAutoHyphens/>
        <w:spacing w:before="60" w:after="60"/>
        <w:ind w:left="284" w:hanging="426"/>
        <w:jc w:val="both"/>
        <w:rPr>
          <w:rFonts w:ascii="Arial" w:hAnsi="Arial" w:cs="Arial"/>
          <w:sz w:val="22"/>
          <w:szCs w:val="20"/>
          <w:lang w:eastAsia="ar-SA"/>
        </w:rPr>
      </w:pPr>
      <w:r w:rsidRPr="00F958EA">
        <w:rPr>
          <w:rFonts w:ascii="Arial" w:hAnsi="Arial" w:cs="Arial"/>
          <w:sz w:val="22"/>
          <w:szCs w:val="20"/>
          <w:lang w:eastAsia="ar-SA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670EBA24" w14:textId="4CE73BD8" w:rsidR="00B17EEA" w:rsidRPr="00E2598E" w:rsidRDefault="00B17EEA" w:rsidP="00E2598E">
      <w:pPr>
        <w:spacing w:before="60" w:after="60"/>
        <w:ind w:left="284"/>
        <w:jc w:val="both"/>
        <w:rPr>
          <w:rFonts w:ascii="Arial" w:hAnsi="Arial" w:cs="Arial"/>
          <w:sz w:val="20"/>
          <w:szCs w:val="20"/>
          <w:lang w:eastAsia="ar-SA"/>
        </w:rPr>
      </w:pPr>
      <w:r w:rsidRPr="00F958EA">
        <w:rPr>
          <w:rFonts w:ascii="Arial" w:hAnsi="Arial" w:cs="Arial"/>
          <w:sz w:val="20"/>
          <w:szCs w:val="20"/>
          <w:lang w:eastAsia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F958EA">
        <w:rPr>
          <w:rFonts w:ascii="Arial" w:hAnsi="Arial" w:cs="Arial"/>
          <w:b/>
          <w:sz w:val="20"/>
          <w:szCs w:val="20"/>
          <w:lang w:eastAsia="ar-SA"/>
        </w:rPr>
        <w:t>np. przez jego wykreślenie).</w:t>
      </w:r>
    </w:p>
    <w:p w14:paraId="3B07F39C" w14:textId="391A931C" w:rsidR="00246E1A" w:rsidRPr="00F958EA" w:rsidRDefault="00246E1A" w:rsidP="00E2598E">
      <w:pPr>
        <w:widowControl w:val="0"/>
        <w:numPr>
          <w:ilvl w:val="0"/>
          <w:numId w:val="18"/>
        </w:numPr>
        <w:tabs>
          <w:tab w:val="clear" w:pos="502"/>
          <w:tab w:val="num" w:pos="284"/>
        </w:tabs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Integralną częścią oferty są:</w:t>
      </w:r>
    </w:p>
    <w:p w14:paraId="3B197D2A" w14:textId="77777777" w:rsidR="00246E1A" w:rsidRPr="00F958EA" w:rsidRDefault="00246E1A" w:rsidP="00246E1A">
      <w:pPr>
        <w:numPr>
          <w:ilvl w:val="6"/>
          <w:numId w:val="8"/>
        </w:numPr>
        <w:tabs>
          <w:tab w:val="clear" w:pos="1701"/>
          <w:tab w:val="left" w:pos="1134"/>
          <w:tab w:val="num" w:pos="2520"/>
        </w:tabs>
        <w:suppressAutoHyphens/>
        <w:ind w:left="1134" w:hanging="360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……………………………………….</w:t>
      </w:r>
    </w:p>
    <w:p w14:paraId="5BE397C3" w14:textId="77777777" w:rsidR="00246E1A" w:rsidRPr="00F958EA" w:rsidRDefault="00246E1A" w:rsidP="00246E1A">
      <w:pPr>
        <w:numPr>
          <w:ilvl w:val="6"/>
          <w:numId w:val="8"/>
        </w:numPr>
        <w:tabs>
          <w:tab w:val="clear" w:pos="1701"/>
          <w:tab w:val="left" w:pos="1134"/>
          <w:tab w:val="num" w:pos="2520"/>
        </w:tabs>
        <w:suppressAutoHyphens/>
        <w:ind w:left="1134" w:hanging="360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……………………………………….</w:t>
      </w:r>
    </w:p>
    <w:p w14:paraId="4541F612" w14:textId="77777777" w:rsidR="00246E1A" w:rsidRPr="00F958EA" w:rsidRDefault="00246E1A" w:rsidP="00246E1A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F3542" w:rsidRPr="00F958EA" w14:paraId="07C08186" w14:textId="77777777" w:rsidTr="00780195">
        <w:tc>
          <w:tcPr>
            <w:tcW w:w="2660" w:type="dxa"/>
          </w:tcPr>
          <w:p w14:paraId="6AE24447" w14:textId="77777777" w:rsidR="008F3542" w:rsidRPr="00F958EA" w:rsidRDefault="008F3542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</w:rPr>
            </w:pPr>
          </w:p>
          <w:p w14:paraId="294F5DF4" w14:textId="6A0F194D" w:rsidR="008F3542" w:rsidRPr="00F958EA" w:rsidRDefault="008F3542" w:rsidP="00780195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</w:p>
        </w:tc>
        <w:tc>
          <w:tcPr>
            <w:tcW w:w="6662" w:type="dxa"/>
          </w:tcPr>
          <w:p w14:paraId="719881B9" w14:textId="77777777" w:rsidR="00E2598E" w:rsidRDefault="00E2598E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</w:rPr>
            </w:pPr>
          </w:p>
          <w:p w14:paraId="0C3841CF" w14:textId="77777777" w:rsidR="00E2598E" w:rsidRPr="00F958EA" w:rsidRDefault="00E2598E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</w:rPr>
            </w:pPr>
          </w:p>
          <w:p w14:paraId="39D0BDFD" w14:textId="77777777" w:rsidR="008F3542" w:rsidRPr="00F958EA" w:rsidRDefault="008F3542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vertAlign w:val="superscript"/>
              </w:rPr>
            </w:pPr>
            <w:r w:rsidRPr="00F958EA">
              <w:rPr>
                <w:rFonts w:ascii="Arial" w:hAnsi="Arial" w:cs="Arial"/>
                <w:i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18156496" w14:textId="1DFA97B0" w:rsidR="008F3542" w:rsidRPr="00E2598E" w:rsidRDefault="00E2598E" w:rsidP="00780195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/>
                <w:sz w:val="18"/>
                <w:szCs w:val="18"/>
              </w:rPr>
            </w:pPr>
            <w:r w:rsidRPr="00E2598E">
              <w:rPr>
                <w:rFonts w:ascii="Arial" w:hAnsi="Arial" w:cs="Arial"/>
                <w:i/>
                <w:sz w:val="18"/>
                <w:szCs w:val="18"/>
              </w:rPr>
              <w:t xml:space="preserve">            Podpis </w:t>
            </w:r>
            <w:r w:rsidR="008F3542" w:rsidRPr="00E2598E">
              <w:rPr>
                <w:rFonts w:ascii="Arial" w:hAnsi="Arial" w:cs="Arial"/>
                <w:i/>
                <w:sz w:val="18"/>
                <w:szCs w:val="18"/>
              </w:rPr>
              <w:t xml:space="preserve">osoby / osób uprawnionych do reprezentacji </w:t>
            </w:r>
            <w:r w:rsidRPr="00E2598E">
              <w:rPr>
                <w:rFonts w:ascii="Arial" w:hAnsi="Arial" w:cs="Arial"/>
                <w:i/>
                <w:sz w:val="18"/>
                <w:szCs w:val="18"/>
              </w:rPr>
              <w:t>Wykonawcy</w:t>
            </w:r>
          </w:p>
        </w:tc>
      </w:tr>
    </w:tbl>
    <w:p w14:paraId="3729903E" w14:textId="77777777" w:rsidR="00E7375B" w:rsidRDefault="00E7375B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6A588916" w14:textId="77777777" w:rsidR="002F75C6" w:rsidRDefault="002F75C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6AEB6B22" w14:textId="77777777" w:rsidR="002F75C6" w:rsidRDefault="002F75C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32EA7910" w14:textId="77777777" w:rsidR="002F75C6" w:rsidRDefault="002F75C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0D9D71AF" w14:textId="77777777" w:rsidR="002F75C6" w:rsidRDefault="002F75C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79C50967" w14:textId="77777777" w:rsidR="002F75C6" w:rsidRDefault="002F75C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760A17FD" w14:textId="77777777" w:rsidR="002F75C6" w:rsidRDefault="002F75C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1FCD38DE" w14:textId="7F4562CA" w:rsidR="00E7375B" w:rsidRPr="00F958EA" w:rsidRDefault="00E7375B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  <w:r w:rsidRPr="00F958EA">
        <w:rPr>
          <w:rFonts w:ascii="Arial" w:eastAsia="MS Mincho" w:hAnsi="Arial" w:cs="Arial"/>
          <w:color w:val="auto"/>
          <w:sz w:val="20"/>
          <w:szCs w:val="22"/>
        </w:rPr>
        <w:t>* niepotrzebne skreślić;</w:t>
      </w:r>
    </w:p>
    <w:p w14:paraId="1F0B6CAD" w14:textId="77777777" w:rsidR="00E7375B" w:rsidRPr="00F958EA" w:rsidRDefault="00E7375B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  <w:r w:rsidRPr="00F958EA">
        <w:rPr>
          <w:rFonts w:ascii="Arial" w:eastAsia="MS Mincho" w:hAnsi="Arial" w:cs="Arial"/>
          <w:color w:val="auto"/>
          <w:sz w:val="20"/>
          <w:szCs w:val="22"/>
        </w:rPr>
        <w:t>** wypełnić jeżeli dotyczy</w:t>
      </w:r>
    </w:p>
    <w:p w14:paraId="1689AE58" w14:textId="77777777" w:rsidR="00E7375B" w:rsidRPr="00F958EA" w:rsidRDefault="00E7375B" w:rsidP="00E7375B">
      <w:pPr>
        <w:pStyle w:val="Tekstpodstawowywcity"/>
        <w:ind w:left="0" w:firstLine="0"/>
        <w:rPr>
          <w:rFonts w:ascii="Arial" w:eastAsia="MS Mincho" w:hAnsi="Arial" w:cs="Arial"/>
          <w:sz w:val="20"/>
          <w:szCs w:val="22"/>
        </w:rPr>
      </w:pPr>
    </w:p>
    <w:p w14:paraId="3AF2297B" w14:textId="77777777" w:rsidR="00E7375B" w:rsidRPr="00F958EA" w:rsidRDefault="00E7375B" w:rsidP="00E7375B">
      <w:pPr>
        <w:pStyle w:val="Tekstprzypisudolnego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Cs/>
          <w:sz w:val="18"/>
          <w:szCs w:val="18"/>
          <w:lang w:eastAsia="en-GB"/>
        </w:rPr>
        <w:t>***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72E2068" w14:textId="77777777" w:rsidR="00E7375B" w:rsidRPr="00F958EA" w:rsidRDefault="00E7375B" w:rsidP="00E7375B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3F9E35FC" w14:textId="77777777" w:rsidR="00E7375B" w:rsidRPr="00F958EA" w:rsidRDefault="00E7375B" w:rsidP="00E7375B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3389D64B" w14:textId="77777777" w:rsidR="00E7375B" w:rsidRPr="00F958EA" w:rsidRDefault="00E7375B" w:rsidP="00E7375B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958EA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9EEDB9B" w14:textId="77777777" w:rsidR="00E7375B" w:rsidRPr="00F958EA" w:rsidRDefault="00E7375B" w:rsidP="00E7375B">
      <w:pPr>
        <w:jc w:val="both"/>
        <w:rPr>
          <w:rFonts w:ascii="Arial" w:hAnsi="Arial" w:cs="Arial"/>
          <w:sz w:val="22"/>
          <w:szCs w:val="22"/>
        </w:rPr>
      </w:pPr>
    </w:p>
    <w:p w14:paraId="7F35998A" w14:textId="77777777" w:rsidR="008F3542" w:rsidRPr="00F958EA" w:rsidRDefault="008F3542" w:rsidP="00C0496C">
      <w:pPr>
        <w:jc w:val="both"/>
        <w:rPr>
          <w:rFonts w:ascii="Arial" w:hAnsi="Arial" w:cs="Arial"/>
          <w:sz w:val="22"/>
          <w:szCs w:val="22"/>
        </w:rPr>
      </w:pPr>
    </w:p>
    <w:sectPr w:rsidR="008F3542" w:rsidRPr="00F958EA" w:rsidSect="002F75C6">
      <w:headerReference w:type="default" r:id="rId7"/>
      <w:pgSz w:w="11906" w:h="16838"/>
      <w:pgMar w:top="823" w:right="1418" w:bottom="1276" w:left="1418" w:header="708" w:footer="874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69ECB" w14:textId="77777777" w:rsidR="00F4504E" w:rsidRDefault="00F4504E">
      <w:r>
        <w:separator/>
      </w:r>
    </w:p>
  </w:endnote>
  <w:endnote w:type="continuationSeparator" w:id="0">
    <w:p w14:paraId="1BBE44D4" w14:textId="77777777" w:rsidR="00F4504E" w:rsidRDefault="00F45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D7FC3" w14:textId="77777777" w:rsidR="00F4504E" w:rsidRDefault="00F4504E">
      <w:r>
        <w:separator/>
      </w:r>
    </w:p>
  </w:footnote>
  <w:footnote w:type="continuationSeparator" w:id="0">
    <w:p w14:paraId="4FA1D64B" w14:textId="77777777" w:rsidR="00F4504E" w:rsidRDefault="00F45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F0216" w14:textId="77777777" w:rsidR="00EB5ECB" w:rsidRDefault="00EB5ECB">
    <w:pPr>
      <w:pStyle w:val="Nagwek"/>
      <w:rPr>
        <w:rFonts w:ascii="Calibri" w:hAnsi="Calibri" w:cs="Calibri"/>
        <w:sz w:val="20"/>
        <w:szCs w:val="20"/>
      </w:rPr>
    </w:pPr>
  </w:p>
  <w:p w14:paraId="32AFFA6F" w14:textId="200F6DC9" w:rsidR="005467E5" w:rsidRPr="00E7375B" w:rsidRDefault="005467E5">
    <w:pPr>
      <w:pStyle w:val="Nagwek"/>
      <w:rPr>
        <w:rFonts w:ascii="Arial" w:hAnsi="Arial" w:cs="Arial"/>
        <w:sz w:val="18"/>
        <w:szCs w:val="18"/>
      </w:rPr>
    </w:pPr>
    <w:r w:rsidRPr="00E7375B">
      <w:rPr>
        <w:rFonts w:ascii="Arial" w:hAnsi="Arial" w:cs="Arial"/>
        <w:sz w:val="18"/>
        <w:szCs w:val="18"/>
      </w:rPr>
      <w:t>Znak Sprawy:</w:t>
    </w:r>
    <w:r w:rsidR="0054747D" w:rsidRPr="00E7375B">
      <w:rPr>
        <w:rFonts w:ascii="Arial" w:hAnsi="Arial" w:cs="Arial"/>
        <w:sz w:val="18"/>
        <w:szCs w:val="18"/>
      </w:rPr>
      <w:t xml:space="preserve"> ZP</w:t>
    </w:r>
    <w:r w:rsidR="00EB5ECB" w:rsidRPr="00E7375B">
      <w:rPr>
        <w:rFonts w:ascii="Arial" w:hAnsi="Arial" w:cs="Arial"/>
        <w:sz w:val="18"/>
        <w:szCs w:val="18"/>
      </w:rPr>
      <w:t>3</w:t>
    </w:r>
    <w:r w:rsidR="002F75C6">
      <w:rPr>
        <w:rFonts w:ascii="Arial" w:hAnsi="Arial" w:cs="Arial"/>
        <w:sz w:val="18"/>
        <w:szCs w:val="18"/>
      </w:rPr>
      <w:t>8389/26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4742FE8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296A1F"/>
    <w:multiLevelType w:val="multilevel"/>
    <w:tmpl w:val="51D0002E"/>
    <w:lvl w:ilvl="0">
      <w:start w:val="1"/>
      <w:numFmt w:val="decimal"/>
      <w:lvlText w:val="%1."/>
      <w:legacy w:legacy="1" w:legacySpace="0" w:legacyIndent="209"/>
      <w:lvlJc w:val="left"/>
      <w:pPr>
        <w:ind w:left="0" w:firstLine="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3D4FC9"/>
    <w:multiLevelType w:val="multilevel"/>
    <w:tmpl w:val="0F7AFC8C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1C0C350B"/>
    <w:multiLevelType w:val="hybridMultilevel"/>
    <w:tmpl w:val="D1705EA8"/>
    <w:lvl w:ilvl="0" w:tplc="BFD28A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0542F"/>
    <w:multiLevelType w:val="hybridMultilevel"/>
    <w:tmpl w:val="03A63CE4"/>
    <w:lvl w:ilvl="0" w:tplc="610C6F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  <w:lang w:val="pl-PL"/>
      </w:rPr>
    </w:lvl>
    <w:lvl w:ilvl="1" w:tplc="543AB09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55B42F04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083757B"/>
    <w:multiLevelType w:val="hybridMultilevel"/>
    <w:tmpl w:val="7B26D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0E358B"/>
    <w:multiLevelType w:val="multilevel"/>
    <w:tmpl w:val="0F7AFC8C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370B5C9D"/>
    <w:multiLevelType w:val="hybridMultilevel"/>
    <w:tmpl w:val="66DEF338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147FDA"/>
    <w:multiLevelType w:val="hybridMultilevel"/>
    <w:tmpl w:val="48C2CCFA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6373E1F"/>
    <w:multiLevelType w:val="hybridMultilevel"/>
    <w:tmpl w:val="0E427F82"/>
    <w:lvl w:ilvl="0" w:tplc="011ABDA6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584B0F6E"/>
    <w:multiLevelType w:val="multilevel"/>
    <w:tmpl w:val="0F7AFC8C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5E1C3174"/>
    <w:multiLevelType w:val="hybridMultilevel"/>
    <w:tmpl w:val="C54C8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8F40AC"/>
    <w:multiLevelType w:val="hybridMultilevel"/>
    <w:tmpl w:val="56E6115A"/>
    <w:lvl w:ilvl="0" w:tplc="D2D8235E">
      <w:start w:val="1"/>
      <w:numFmt w:val="lowerLetter"/>
      <w:lvlText w:val="%1)"/>
      <w:lvlJc w:val="left"/>
      <w:pPr>
        <w:ind w:left="96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81" w:hanging="360"/>
      </w:pPr>
    </w:lvl>
    <w:lvl w:ilvl="2" w:tplc="0415001B" w:tentative="1">
      <w:start w:val="1"/>
      <w:numFmt w:val="lowerRoman"/>
      <w:lvlText w:val="%3."/>
      <w:lvlJc w:val="right"/>
      <w:pPr>
        <w:ind w:left="2401" w:hanging="180"/>
      </w:pPr>
    </w:lvl>
    <w:lvl w:ilvl="3" w:tplc="0415000F" w:tentative="1">
      <w:start w:val="1"/>
      <w:numFmt w:val="decimal"/>
      <w:lvlText w:val="%4."/>
      <w:lvlJc w:val="left"/>
      <w:pPr>
        <w:ind w:left="3121" w:hanging="360"/>
      </w:pPr>
    </w:lvl>
    <w:lvl w:ilvl="4" w:tplc="04150019" w:tentative="1">
      <w:start w:val="1"/>
      <w:numFmt w:val="lowerLetter"/>
      <w:lvlText w:val="%5."/>
      <w:lvlJc w:val="left"/>
      <w:pPr>
        <w:ind w:left="3841" w:hanging="360"/>
      </w:pPr>
    </w:lvl>
    <w:lvl w:ilvl="5" w:tplc="0415001B" w:tentative="1">
      <w:start w:val="1"/>
      <w:numFmt w:val="lowerRoman"/>
      <w:lvlText w:val="%6."/>
      <w:lvlJc w:val="right"/>
      <w:pPr>
        <w:ind w:left="4561" w:hanging="180"/>
      </w:pPr>
    </w:lvl>
    <w:lvl w:ilvl="6" w:tplc="0415000F" w:tentative="1">
      <w:start w:val="1"/>
      <w:numFmt w:val="decimal"/>
      <w:lvlText w:val="%7."/>
      <w:lvlJc w:val="left"/>
      <w:pPr>
        <w:ind w:left="5281" w:hanging="360"/>
      </w:pPr>
    </w:lvl>
    <w:lvl w:ilvl="7" w:tplc="04150019" w:tentative="1">
      <w:start w:val="1"/>
      <w:numFmt w:val="lowerLetter"/>
      <w:lvlText w:val="%8."/>
      <w:lvlJc w:val="left"/>
      <w:pPr>
        <w:ind w:left="6001" w:hanging="360"/>
      </w:pPr>
    </w:lvl>
    <w:lvl w:ilvl="8" w:tplc="0415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6" w15:restartNumberingAfterBreak="0">
    <w:nsid w:val="61A54F2C"/>
    <w:multiLevelType w:val="singleLevel"/>
    <w:tmpl w:val="CF2C4F54"/>
    <w:lvl w:ilvl="0">
      <w:start w:val="1"/>
      <w:numFmt w:val="decimal"/>
      <w:lvlText w:val="%1."/>
      <w:legacy w:legacy="1" w:legacySpace="0" w:legacyIndent="194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7" w15:restartNumberingAfterBreak="0">
    <w:nsid w:val="6F7F324B"/>
    <w:multiLevelType w:val="hybridMultilevel"/>
    <w:tmpl w:val="51326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42056"/>
    <w:multiLevelType w:val="hybridMultilevel"/>
    <w:tmpl w:val="D4FAF4EE"/>
    <w:lvl w:ilvl="0" w:tplc="B4DAAA2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B425E4E"/>
    <w:multiLevelType w:val="hybridMultilevel"/>
    <w:tmpl w:val="3912CEEC"/>
    <w:lvl w:ilvl="0" w:tplc="584A9F7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D4788338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992251695">
    <w:abstractNumId w:val="19"/>
  </w:num>
  <w:num w:numId="2" w16cid:durableId="605962742">
    <w:abstractNumId w:val="11"/>
  </w:num>
  <w:num w:numId="3" w16cid:durableId="1078555462">
    <w:abstractNumId w:val="10"/>
  </w:num>
  <w:num w:numId="4" w16cid:durableId="422260760">
    <w:abstractNumId w:val="16"/>
    <w:lvlOverride w:ilvl="0">
      <w:startOverride w:val="1"/>
    </w:lvlOverride>
  </w:num>
  <w:num w:numId="5" w16cid:durableId="1221398903">
    <w:abstractNumId w:val="3"/>
    <w:lvlOverride w:ilvl="0">
      <w:startOverride w:val="1"/>
    </w:lvlOverride>
  </w:num>
  <w:num w:numId="6" w16cid:durableId="1015767926">
    <w:abstractNumId w:val="18"/>
  </w:num>
  <w:num w:numId="7" w16cid:durableId="1765802151">
    <w:abstractNumId w:val="12"/>
  </w:num>
  <w:num w:numId="8" w16cid:durableId="1193611237">
    <w:abstractNumId w:val="1"/>
  </w:num>
  <w:num w:numId="9" w16cid:durableId="1828788335">
    <w:abstractNumId w:val="2"/>
  </w:num>
  <w:num w:numId="10" w16cid:durableId="234248179">
    <w:abstractNumId w:val="17"/>
  </w:num>
  <w:num w:numId="11" w16cid:durableId="14849329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47929677">
    <w:abstractNumId w:val="15"/>
  </w:num>
  <w:num w:numId="13" w16cid:durableId="2092584016">
    <w:abstractNumId w:val="0"/>
  </w:num>
  <w:num w:numId="14" w16cid:durableId="1652826164">
    <w:abstractNumId w:val="4"/>
  </w:num>
  <w:num w:numId="15" w16cid:durableId="698700894">
    <w:abstractNumId w:val="6"/>
  </w:num>
  <w:num w:numId="16" w16cid:durableId="6033474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31106769">
    <w:abstractNumId w:val="8"/>
  </w:num>
  <w:num w:numId="18" w16cid:durableId="454368848">
    <w:abstractNumId w:val="5"/>
  </w:num>
  <w:num w:numId="19" w16cid:durableId="1128012570">
    <w:abstractNumId w:val="13"/>
  </w:num>
  <w:num w:numId="20" w16cid:durableId="353502592">
    <w:abstractNumId w:val="9"/>
  </w:num>
  <w:num w:numId="21" w16cid:durableId="708409103">
    <w:abstractNumId w:val="14"/>
  </w:num>
  <w:num w:numId="22" w16cid:durableId="18164856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7EA"/>
    <w:rsid w:val="00017342"/>
    <w:rsid w:val="0001746D"/>
    <w:rsid w:val="00022693"/>
    <w:rsid w:val="00023574"/>
    <w:rsid w:val="00032A22"/>
    <w:rsid w:val="00036B5F"/>
    <w:rsid w:val="00053929"/>
    <w:rsid w:val="00077329"/>
    <w:rsid w:val="0008030B"/>
    <w:rsid w:val="000809D4"/>
    <w:rsid w:val="0008200E"/>
    <w:rsid w:val="000A423F"/>
    <w:rsid w:val="000E3906"/>
    <w:rsid w:val="000F6A49"/>
    <w:rsid w:val="00146648"/>
    <w:rsid w:val="00154EFF"/>
    <w:rsid w:val="001718AA"/>
    <w:rsid w:val="00177E19"/>
    <w:rsid w:val="00190539"/>
    <w:rsid w:val="001B697E"/>
    <w:rsid w:val="001C6D90"/>
    <w:rsid w:val="002317FA"/>
    <w:rsid w:val="00246E1A"/>
    <w:rsid w:val="002479C4"/>
    <w:rsid w:val="00257E7F"/>
    <w:rsid w:val="00260EF6"/>
    <w:rsid w:val="002900C5"/>
    <w:rsid w:val="002A3FF9"/>
    <w:rsid w:val="002A5049"/>
    <w:rsid w:val="002B018D"/>
    <w:rsid w:val="002F75C6"/>
    <w:rsid w:val="00326A3C"/>
    <w:rsid w:val="003414FE"/>
    <w:rsid w:val="003563BC"/>
    <w:rsid w:val="00380EE6"/>
    <w:rsid w:val="00390B43"/>
    <w:rsid w:val="003C1AFF"/>
    <w:rsid w:val="003E3D84"/>
    <w:rsid w:val="003F529D"/>
    <w:rsid w:val="003F6497"/>
    <w:rsid w:val="004007D5"/>
    <w:rsid w:val="004444A2"/>
    <w:rsid w:val="00444F53"/>
    <w:rsid w:val="00470FFF"/>
    <w:rsid w:val="004734E7"/>
    <w:rsid w:val="00480BE1"/>
    <w:rsid w:val="004867E8"/>
    <w:rsid w:val="00490546"/>
    <w:rsid w:val="004E5483"/>
    <w:rsid w:val="0051307F"/>
    <w:rsid w:val="005467E5"/>
    <w:rsid w:val="0054747D"/>
    <w:rsid w:val="00557A61"/>
    <w:rsid w:val="0056176C"/>
    <w:rsid w:val="00580B8B"/>
    <w:rsid w:val="00586ECD"/>
    <w:rsid w:val="00590D92"/>
    <w:rsid w:val="00594322"/>
    <w:rsid w:val="00595A51"/>
    <w:rsid w:val="005F07D0"/>
    <w:rsid w:val="00602073"/>
    <w:rsid w:val="00603380"/>
    <w:rsid w:val="00603BC5"/>
    <w:rsid w:val="006244C5"/>
    <w:rsid w:val="0062710A"/>
    <w:rsid w:val="00637038"/>
    <w:rsid w:val="0064485E"/>
    <w:rsid w:val="006450C8"/>
    <w:rsid w:val="006B4388"/>
    <w:rsid w:val="006C1534"/>
    <w:rsid w:val="006C198B"/>
    <w:rsid w:val="006C3195"/>
    <w:rsid w:val="006C65D2"/>
    <w:rsid w:val="006D402C"/>
    <w:rsid w:val="006E64D6"/>
    <w:rsid w:val="006F2386"/>
    <w:rsid w:val="006F5F49"/>
    <w:rsid w:val="00717795"/>
    <w:rsid w:val="007268F6"/>
    <w:rsid w:val="00737CA4"/>
    <w:rsid w:val="00751EB6"/>
    <w:rsid w:val="007654C1"/>
    <w:rsid w:val="00780195"/>
    <w:rsid w:val="007A2932"/>
    <w:rsid w:val="007D3546"/>
    <w:rsid w:val="007E3DF1"/>
    <w:rsid w:val="007E7BD6"/>
    <w:rsid w:val="00811D8D"/>
    <w:rsid w:val="008247EA"/>
    <w:rsid w:val="0085491A"/>
    <w:rsid w:val="00862DB2"/>
    <w:rsid w:val="008661E9"/>
    <w:rsid w:val="008915A1"/>
    <w:rsid w:val="008921D2"/>
    <w:rsid w:val="0089444D"/>
    <w:rsid w:val="0089724F"/>
    <w:rsid w:val="008972D9"/>
    <w:rsid w:val="008E7F79"/>
    <w:rsid w:val="008F3542"/>
    <w:rsid w:val="008F6153"/>
    <w:rsid w:val="008F6489"/>
    <w:rsid w:val="00910797"/>
    <w:rsid w:val="00916FE6"/>
    <w:rsid w:val="00947921"/>
    <w:rsid w:val="009573C2"/>
    <w:rsid w:val="009873A3"/>
    <w:rsid w:val="00991C3C"/>
    <w:rsid w:val="0099565A"/>
    <w:rsid w:val="009A2728"/>
    <w:rsid w:val="009A2959"/>
    <w:rsid w:val="009A3ECD"/>
    <w:rsid w:val="009B79F7"/>
    <w:rsid w:val="009C5C99"/>
    <w:rsid w:val="009E6B6E"/>
    <w:rsid w:val="009F467F"/>
    <w:rsid w:val="009F4FE6"/>
    <w:rsid w:val="00A02A16"/>
    <w:rsid w:val="00A20527"/>
    <w:rsid w:val="00A240F8"/>
    <w:rsid w:val="00A3285B"/>
    <w:rsid w:val="00A37256"/>
    <w:rsid w:val="00A428B5"/>
    <w:rsid w:val="00A65916"/>
    <w:rsid w:val="00A81451"/>
    <w:rsid w:val="00AC120E"/>
    <w:rsid w:val="00AC4D39"/>
    <w:rsid w:val="00AF03AF"/>
    <w:rsid w:val="00B00259"/>
    <w:rsid w:val="00B0034F"/>
    <w:rsid w:val="00B17EEA"/>
    <w:rsid w:val="00B27F72"/>
    <w:rsid w:val="00B6675C"/>
    <w:rsid w:val="00B7247B"/>
    <w:rsid w:val="00B8294D"/>
    <w:rsid w:val="00BA10C2"/>
    <w:rsid w:val="00BE5124"/>
    <w:rsid w:val="00C0496C"/>
    <w:rsid w:val="00C22C76"/>
    <w:rsid w:val="00C24E1B"/>
    <w:rsid w:val="00C53708"/>
    <w:rsid w:val="00C64436"/>
    <w:rsid w:val="00C6776A"/>
    <w:rsid w:val="00C77965"/>
    <w:rsid w:val="00C8091E"/>
    <w:rsid w:val="00C8537E"/>
    <w:rsid w:val="00CA3F58"/>
    <w:rsid w:val="00CA7852"/>
    <w:rsid w:val="00CE5613"/>
    <w:rsid w:val="00D03212"/>
    <w:rsid w:val="00D162F5"/>
    <w:rsid w:val="00D20F7B"/>
    <w:rsid w:val="00D4651E"/>
    <w:rsid w:val="00D575C0"/>
    <w:rsid w:val="00D60C9D"/>
    <w:rsid w:val="00D60DBC"/>
    <w:rsid w:val="00D8439B"/>
    <w:rsid w:val="00DB36B5"/>
    <w:rsid w:val="00DD217D"/>
    <w:rsid w:val="00E026F9"/>
    <w:rsid w:val="00E16E69"/>
    <w:rsid w:val="00E17970"/>
    <w:rsid w:val="00E24EB6"/>
    <w:rsid w:val="00E2598E"/>
    <w:rsid w:val="00E30469"/>
    <w:rsid w:val="00E35E6C"/>
    <w:rsid w:val="00E42F7B"/>
    <w:rsid w:val="00E56569"/>
    <w:rsid w:val="00E61817"/>
    <w:rsid w:val="00E65733"/>
    <w:rsid w:val="00E7375B"/>
    <w:rsid w:val="00EB5ECB"/>
    <w:rsid w:val="00EC273E"/>
    <w:rsid w:val="00EF47A3"/>
    <w:rsid w:val="00F04FBA"/>
    <w:rsid w:val="00F1036F"/>
    <w:rsid w:val="00F41C8F"/>
    <w:rsid w:val="00F44E43"/>
    <w:rsid w:val="00F4504E"/>
    <w:rsid w:val="00F52391"/>
    <w:rsid w:val="00F60F80"/>
    <w:rsid w:val="00F63211"/>
    <w:rsid w:val="00F92A20"/>
    <w:rsid w:val="00F958EA"/>
    <w:rsid w:val="00FA2549"/>
    <w:rsid w:val="00FA2A18"/>
    <w:rsid w:val="00FD08EC"/>
    <w:rsid w:val="00FD1EB5"/>
    <w:rsid w:val="00FE6DC2"/>
    <w:rsid w:val="00FF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814575"/>
  <w15:chartTrackingRefBased/>
  <w15:docId w15:val="{60DB6F35-894D-4C40-A67F-5C9F211B9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semiHidden/>
    <w:rPr>
      <w:rFonts w:ascii="Courier New" w:hAnsi="Courier New" w:cs="Courier New"/>
      <w:sz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semiHidden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widowControl w:val="0"/>
      <w:suppressAutoHyphens/>
      <w:ind w:left="737" w:hanging="397"/>
    </w:pPr>
    <w:rPr>
      <w:color w:val="000080"/>
      <w:sz w:val="26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B4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semiHidden/>
    <w:pPr>
      <w:spacing w:after="120"/>
    </w:pPr>
  </w:style>
  <w:style w:type="character" w:customStyle="1" w:styleId="Nagwek6Znak">
    <w:name w:val="Nagłówek 6 Znak"/>
    <w:rPr>
      <w:b/>
      <w:bCs/>
      <w:sz w:val="22"/>
      <w:szCs w:val="22"/>
    </w:rPr>
  </w:style>
  <w:style w:type="character" w:customStyle="1" w:styleId="TekstpodstawowywcityZnak">
    <w:name w:val="Tekst podstawowy wcięty Znak"/>
    <w:rPr>
      <w:color w:val="000080"/>
      <w:sz w:val="26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dymkaZnak">
    <w:name w:val="Tekst dymka Znak"/>
    <w:link w:val="Tekstdymka"/>
    <w:uiPriority w:val="99"/>
    <w:semiHidden/>
    <w:rsid w:val="00390B43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260EF6"/>
    <w:pPr>
      <w:spacing w:before="60" w:after="60"/>
      <w:ind w:left="851" w:hanging="295"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E16E69"/>
    <w:pPr>
      <w:ind w:left="708"/>
    </w:pPr>
  </w:style>
  <w:style w:type="paragraph" w:styleId="Tekstprzypisudolnego">
    <w:name w:val="footnote text"/>
    <w:basedOn w:val="Normalny"/>
    <w:link w:val="TekstprzypisudolnegoZnak"/>
    <w:unhideWhenUsed/>
    <w:rsid w:val="00246E1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46E1A"/>
  </w:style>
  <w:style w:type="character" w:customStyle="1" w:styleId="NagwekZnak">
    <w:name w:val="Nagłówek Znak"/>
    <w:link w:val="Nagwek"/>
    <w:semiHidden/>
    <w:rsid w:val="00F958E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3</Pages>
  <Words>1159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@t_siwz_wym_dok#+nr_zal</vt:lpstr>
    </vt:vector>
  </TitlesOfParts>
  <Company>UAM</Company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@t_siwz_wym_dok#+nr_zal</dc:title>
  <dc:subject/>
  <dc:creator>arlcze</dc:creator>
  <cp:keywords/>
  <cp:lastModifiedBy>Aleksandra Korcz</cp:lastModifiedBy>
  <cp:revision>10</cp:revision>
  <cp:lastPrinted>2021-10-15T11:06:00Z</cp:lastPrinted>
  <dcterms:created xsi:type="dcterms:W3CDTF">2026-01-14T11:57:00Z</dcterms:created>
  <dcterms:modified xsi:type="dcterms:W3CDTF">2026-07-28T08:58:00Z</dcterms:modified>
</cp:coreProperties>
</file>