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84B00" w14:textId="2AB378DE" w:rsidR="00093F0F" w:rsidRPr="00EC10EE" w:rsidRDefault="00093F0F" w:rsidP="00093F0F">
      <w:pPr>
        <w:pStyle w:val="Nagwek"/>
        <w:rPr>
          <w:rFonts w:ascii="Arial" w:hAnsi="Arial" w:cs="Arial"/>
        </w:rPr>
      </w:pPr>
      <w:bookmarkStart w:id="0" w:name="_Hlk60301409"/>
      <w:r w:rsidRPr="00EC10EE">
        <w:rPr>
          <w:rFonts w:ascii="Arial" w:hAnsi="Arial" w:cs="Arial"/>
          <w:sz w:val="20"/>
          <w:szCs w:val="20"/>
        </w:rPr>
        <w:t xml:space="preserve">Znak sprawy </w:t>
      </w:r>
      <w:r>
        <w:rPr>
          <w:rFonts w:ascii="Arial" w:hAnsi="Arial" w:cs="Arial"/>
          <w:sz w:val="20"/>
          <w:szCs w:val="20"/>
        </w:rPr>
        <w:t>ZP/4</w:t>
      </w:r>
      <w:r w:rsidR="00805DFC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/2026</w:t>
      </w:r>
    </w:p>
    <w:p w14:paraId="262FDFD9" w14:textId="11823697" w:rsidR="00025386" w:rsidRPr="00EC10EE" w:rsidRDefault="00093F0F" w:rsidP="00093F0F">
      <w:pPr>
        <w:pStyle w:val="Nagwek4"/>
        <w:tabs>
          <w:tab w:val="left" w:pos="1031"/>
          <w:tab w:val="right" w:pos="9072"/>
        </w:tabs>
        <w:spacing w:after="480" w:line="276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ab/>
      </w:r>
      <w:r w:rsidR="00657A47"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D62F6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C4C03D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B3E2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57C527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7428BE" w14:textId="77A18304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A4376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3C7B5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63488429" w14:textId="77777777" w:rsidTr="0087706D">
        <w:tc>
          <w:tcPr>
            <w:tcW w:w="550" w:type="dxa"/>
            <w:vAlign w:val="center"/>
          </w:tcPr>
          <w:p w14:paraId="4A558F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4F685C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vAlign w:val="center"/>
          </w:tcPr>
          <w:p w14:paraId="71B5B7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E0C2E2D" w14:textId="77777777" w:rsidTr="0087706D">
        <w:tc>
          <w:tcPr>
            <w:tcW w:w="550" w:type="dxa"/>
            <w:vAlign w:val="center"/>
          </w:tcPr>
          <w:p w14:paraId="700312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DE31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2723A8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39A5459" w14:textId="77777777" w:rsidTr="0087706D">
        <w:tc>
          <w:tcPr>
            <w:tcW w:w="550" w:type="dxa"/>
            <w:vAlign w:val="center"/>
          </w:tcPr>
          <w:p w14:paraId="545448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</w:tcPr>
          <w:p w14:paraId="407F22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684E6C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A2900E" w14:textId="46348EBA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2019r. Prawo zamówień publicznych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4BDEF946" w14:textId="77777777" w:rsidR="00805DFC" w:rsidRDefault="00805DFC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05DFC">
        <w:rPr>
          <w:rFonts w:ascii="Arial" w:hAnsi="Arial" w:cs="Arial"/>
          <w:b/>
          <w:bCs/>
          <w:sz w:val="24"/>
          <w:szCs w:val="24"/>
        </w:rPr>
        <w:t>Usługa w zakresie odbioru, transportu oraz unieszkodliwiania odpadów medycznych</w:t>
      </w:r>
    </w:p>
    <w:p w14:paraId="1ED92020" w14:textId="61061D5D" w:rsidR="00EC10EE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ZP/</w:t>
      </w:r>
      <w:r w:rsidR="0015522E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r w:rsidR="00805DFC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096458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</w:p>
    <w:p w14:paraId="75D94260" w14:textId="77777777" w:rsidR="00096458" w:rsidRPr="00AF4E90" w:rsidRDefault="00096458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AB21EBB" w14:textId="1928266B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55EF414" w14:textId="77777777" w:rsidTr="0087706D">
        <w:tc>
          <w:tcPr>
            <w:tcW w:w="617" w:type="dxa"/>
            <w:vAlign w:val="center"/>
          </w:tcPr>
          <w:p w14:paraId="6E519A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4BAB1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7DE496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5206730" w14:textId="77777777" w:rsidTr="0087706D">
        <w:tc>
          <w:tcPr>
            <w:tcW w:w="617" w:type="dxa"/>
            <w:vAlign w:val="center"/>
          </w:tcPr>
          <w:p w14:paraId="66C689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</w:tcPr>
          <w:p w14:paraId="699D30C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E6433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9E68A77" w14:textId="77777777" w:rsidTr="0087706D">
        <w:tc>
          <w:tcPr>
            <w:tcW w:w="617" w:type="dxa"/>
            <w:vAlign w:val="center"/>
          </w:tcPr>
          <w:p w14:paraId="7723A4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</w:tcPr>
          <w:p w14:paraId="2D7383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38329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0E5CA4E" w14:textId="77777777" w:rsidR="00E27ABB" w:rsidRPr="00053927" w:rsidRDefault="00E27ABB" w:rsidP="0029476C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A68F338" w14:textId="77777777" w:rsidTr="008833CF">
        <w:trPr>
          <w:trHeight w:val="519"/>
        </w:trPr>
        <w:tc>
          <w:tcPr>
            <w:tcW w:w="4361" w:type="dxa"/>
          </w:tcPr>
          <w:p w14:paraId="0A8EBF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14A999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45F4124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F6F42F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7477D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CB93A2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F9AE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6026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F696F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15A7F" w14:textId="77777777" w:rsidR="005D68FF" w:rsidRDefault="005D68FF" w:rsidP="00025386">
      <w:pPr>
        <w:spacing w:after="0" w:line="240" w:lineRule="auto"/>
      </w:pPr>
      <w:r>
        <w:separator/>
      </w:r>
    </w:p>
  </w:endnote>
  <w:endnote w:type="continuationSeparator" w:id="0">
    <w:p w14:paraId="12B86726" w14:textId="77777777" w:rsidR="005D68FF" w:rsidRDefault="005D68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4BE6E" w14:textId="5691E81D" w:rsidR="00025386" w:rsidRDefault="000A27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76A1A8" wp14:editId="0F47F51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A9CF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DA3524" w14:textId="0D6CDAB0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355BE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21B0" w14:textId="77777777" w:rsidR="005D68FF" w:rsidRDefault="005D68FF" w:rsidP="00025386">
      <w:pPr>
        <w:spacing w:after="0" w:line="240" w:lineRule="auto"/>
      </w:pPr>
      <w:r>
        <w:separator/>
      </w:r>
    </w:p>
  </w:footnote>
  <w:footnote w:type="continuationSeparator" w:id="0">
    <w:p w14:paraId="2EADDD62" w14:textId="77777777" w:rsidR="005D68FF" w:rsidRDefault="005D68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F9F86" w14:textId="1E2BA5BF" w:rsidR="00093F0F" w:rsidRDefault="00093F0F">
    <w:pPr>
      <w:pStyle w:val="Nagwek"/>
    </w:pPr>
  </w:p>
  <w:p w14:paraId="668A8F43" w14:textId="77777777" w:rsidR="00093F0F" w:rsidRDefault="00093F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1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8FF"/>
    <w:rsid w:val="00022979"/>
    <w:rsid w:val="00025386"/>
    <w:rsid w:val="000423B9"/>
    <w:rsid w:val="00053927"/>
    <w:rsid w:val="00084786"/>
    <w:rsid w:val="00093F0F"/>
    <w:rsid w:val="00096458"/>
    <w:rsid w:val="00096DB3"/>
    <w:rsid w:val="000A27C7"/>
    <w:rsid w:val="000C5A34"/>
    <w:rsid w:val="0015522E"/>
    <w:rsid w:val="0016158F"/>
    <w:rsid w:val="001C2314"/>
    <w:rsid w:val="001D62F6"/>
    <w:rsid w:val="001F468A"/>
    <w:rsid w:val="00213980"/>
    <w:rsid w:val="0024648D"/>
    <w:rsid w:val="0029476C"/>
    <w:rsid w:val="00304659"/>
    <w:rsid w:val="003A486D"/>
    <w:rsid w:val="004374F2"/>
    <w:rsid w:val="00460705"/>
    <w:rsid w:val="0047032D"/>
    <w:rsid w:val="00485239"/>
    <w:rsid w:val="004A0686"/>
    <w:rsid w:val="004E27D7"/>
    <w:rsid w:val="0055145C"/>
    <w:rsid w:val="005624D8"/>
    <w:rsid w:val="005D68FF"/>
    <w:rsid w:val="00620476"/>
    <w:rsid w:val="00657A47"/>
    <w:rsid w:val="00745A44"/>
    <w:rsid w:val="007666D6"/>
    <w:rsid w:val="007A2C38"/>
    <w:rsid w:val="007D7B22"/>
    <w:rsid w:val="00805DFC"/>
    <w:rsid w:val="00824D73"/>
    <w:rsid w:val="00830970"/>
    <w:rsid w:val="00836433"/>
    <w:rsid w:val="00873059"/>
    <w:rsid w:val="0087706D"/>
    <w:rsid w:val="008833CF"/>
    <w:rsid w:val="008B797E"/>
    <w:rsid w:val="008D442B"/>
    <w:rsid w:val="008F2498"/>
    <w:rsid w:val="0093388F"/>
    <w:rsid w:val="00A41A11"/>
    <w:rsid w:val="00A56A6F"/>
    <w:rsid w:val="00A87380"/>
    <w:rsid w:val="00AF4E90"/>
    <w:rsid w:val="00AF7375"/>
    <w:rsid w:val="00B309BA"/>
    <w:rsid w:val="00B641BE"/>
    <w:rsid w:val="00B6669D"/>
    <w:rsid w:val="00B77707"/>
    <w:rsid w:val="00BE3BCE"/>
    <w:rsid w:val="00CB29AC"/>
    <w:rsid w:val="00D1110D"/>
    <w:rsid w:val="00D55FC4"/>
    <w:rsid w:val="00D9320D"/>
    <w:rsid w:val="00DC4842"/>
    <w:rsid w:val="00DC587A"/>
    <w:rsid w:val="00DC652A"/>
    <w:rsid w:val="00DD45F2"/>
    <w:rsid w:val="00DE3B21"/>
    <w:rsid w:val="00DE73DD"/>
    <w:rsid w:val="00E27ABB"/>
    <w:rsid w:val="00E43599"/>
    <w:rsid w:val="00E67109"/>
    <w:rsid w:val="00E86D3B"/>
    <w:rsid w:val="00EC10EE"/>
    <w:rsid w:val="00EF3368"/>
    <w:rsid w:val="00F334B4"/>
    <w:rsid w:val="00FA4376"/>
    <w:rsid w:val="00FB2542"/>
    <w:rsid w:val="00FB7BA7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A3F92"/>
  <w15:chartTrackingRefBased/>
  <w15:docId w15:val="{A75B41A0-751C-4C17-B2CB-842F8860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Karolina Kosek</cp:lastModifiedBy>
  <cp:revision>3</cp:revision>
  <cp:lastPrinted>2026-02-17T10:12:00Z</cp:lastPrinted>
  <dcterms:created xsi:type="dcterms:W3CDTF">2026-07-17T13:15:00Z</dcterms:created>
  <dcterms:modified xsi:type="dcterms:W3CDTF">2026-07-17T13:16:00Z</dcterms:modified>
</cp:coreProperties>
</file>