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437AD68F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C25A76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56FE897A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44E6881C" w14:textId="77777777" w:rsidR="00C25A76" w:rsidRDefault="00C25A76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lang w:eastAsia="pl-PL"/>
        </w:rPr>
      </w:pPr>
      <w:r w:rsidRPr="00C25A76">
        <w:rPr>
          <w:rFonts w:ascii="Arial" w:eastAsia="Times New Roman" w:hAnsi="Arial" w:cs="Arial"/>
          <w:b/>
          <w:lang w:eastAsia="pl-PL"/>
        </w:rPr>
        <w:t>Usługa w zakresie odbioru, transportu oraz unieszkodliwiania odpadów medycznych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1825C088" w14:textId="1D96B302" w:rsidR="00BC121E" w:rsidRPr="00FE5E5C" w:rsidRDefault="00FE5E5C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="00836BA1"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C25A76">
        <w:rPr>
          <w:rFonts w:ascii="Arial" w:eastAsia="Times New Roman" w:hAnsi="Arial" w:cs="Arial"/>
          <w:b/>
          <w:lang w:eastAsia="pl-PL"/>
        </w:rPr>
        <w:t>42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836BA1" w:rsidRPr="00D569B3">
        <w:rPr>
          <w:rFonts w:ascii="Arial" w:eastAsia="Times New Roman" w:hAnsi="Arial" w:cs="Arial"/>
          <w:b/>
          <w:lang w:eastAsia="pl-PL"/>
        </w:rPr>
        <w:t>202</w:t>
      </w:r>
      <w:r w:rsidR="00087C2D">
        <w:rPr>
          <w:rFonts w:ascii="Arial" w:eastAsia="Times New Roman" w:hAnsi="Arial" w:cs="Arial"/>
          <w:b/>
          <w:lang w:eastAsia="pl-PL"/>
        </w:rPr>
        <w:t>6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2BF46E3F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56685B41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395E0687" w:rsidR="009A4CD3" w:rsidRDefault="009A4CD3" w:rsidP="00C25A76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87C2D"/>
    <w:rsid w:val="000A59B3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D46B7"/>
    <w:rsid w:val="002E71FA"/>
    <w:rsid w:val="002F1615"/>
    <w:rsid w:val="003024A8"/>
    <w:rsid w:val="0030744C"/>
    <w:rsid w:val="00307E5F"/>
    <w:rsid w:val="00312A4F"/>
    <w:rsid w:val="00336EEB"/>
    <w:rsid w:val="00360BC3"/>
    <w:rsid w:val="00370F19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622E"/>
    <w:rsid w:val="00601AC9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057D"/>
    <w:rsid w:val="00747C6F"/>
    <w:rsid w:val="00752D51"/>
    <w:rsid w:val="00753DC1"/>
    <w:rsid w:val="00754DC1"/>
    <w:rsid w:val="007757D3"/>
    <w:rsid w:val="00775E2B"/>
    <w:rsid w:val="007823E9"/>
    <w:rsid w:val="007951AD"/>
    <w:rsid w:val="007976A4"/>
    <w:rsid w:val="007D27CF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D6F5D"/>
    <w:rsid w:val="008E296F"/>
    <w:rsid w:val="008E370F"/>
    <w:rsid w:val="00952336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31600"/>
    <w:rsid w:val="00B45ED4"/>
    <w:rsid w:val="00B54FB4"/>
    <w:rsid w:val="00B60B59"/>
    <w:rsid w:val="00BB63FB"/>
    <w:rsid w:val="00BB6BBB"/>
    <w:rsid w:val="00BC121E"/>
    <w:rsid w:val="00BE6092"/>
    <w:rsid w:val="00BF69A4"/>
    <w:rsid w:val="00C25A76"/>
    <w:rsid w:val="00C33407"/>
    <w:rsid w:val="00C37CD2"/>
    <w:rsid w:val="00C46333"/>
    <w:rsid w:val="00C527C7"/>
    <w:rsid w:val="00C606B9"/>
    <w:rsid w:val="00C65401"/>
    <w:rsid w:val="00CB6204"/>
    <w:rsid w:val="00CC0AAC"/>
    <w:rsid w:val="00CC527A"/>
    <w:rsid w:val="00D35474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ED6227"/>
    <w:rsid w:val="00F13766"/>
    <w:rsid w:val="00F46593"/>
    <w:rsid w:val="00F568D6"/>
    <w:rsid w:val="00F70072"/>
    <w:rsid w:val="00F86F10"/>
    <w:rsid w:val="00FB2542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2025-07-11T06:57:00Z</cp:lastPrinted>
  <dcterms:created xsi:type="dcterms:W3CDTF">2026-07-17T11:27:00Z</dcterms:created>
  <dcterms:modified xsi:type="dcterms:W3CDTF">2026-07-17T11:28:00Z</dcterms:modified>
</cp:coreProperties>
</file>