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FA5337" w:rsidP="00176E6E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2772C0" w:rsidRDefault="005E622E" w:rsidP="002772C0">
      <w:pPr>
        <w:jc w:val="both"/>
        <w:rPr>
          <w:rFonts w:ascii="Arial" w:hAnsi="Arial" w:cs="Arial"/>
          <w:b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F52469" w:rsidRPr="00F52469">
        <w:t xml:space="preserve"> </w:t>
      </w:r>
      <w:r w:rsidR="002772C0">
        <w:rPr>
          <w:rFonts w:ascii="Arial" w:hAnsi="Arial" w:cs="Arial"/>
          <w:b/>
        </w:rPr>
        <w:t xml:space="preserve">sprzedaż z dostawą i montażem mebli oraz sprzedaż z dostawą i montażem sprzętu AGD do jednostek organizacyjnych Uniwersytetu im. Adama Mickiewicza w Poznaniu - w Poznaniu i Pile. </w:t>
      </w:r>
    </w:p>
    <w:p w:rsidR="002772C0" w:rsidRDefault="002772C0" w:rsidP="002772C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Postępowanie zostało podzielone na pięć Części</w:t>
      </w:r>
      <w:r>
        <w:rPr>
          <w:rFonts w:ascii="Arial" w:hAnsi="Arial" w:cs="Arial"/>
        </w:rPr>
        <w:t xml:space="preserve">: </w:t>
      </w:r>
    </w:p>
    <w:p w:rsidR="002772C0" w:rsidRDefault="002772C0" w:rsidP="002772C0">
      <w:pPr>
        <w:jc w:val="both"/>
        <w:rPr>
          <w:rFonts w:ascii="Arial" w:hAnsi="Arial" w:cs="Arial"/>
          <w:b/>
          <w:u w:val="single"/>
        </w:rPr>
      </w:pPr>
    </w:p>
    <w:p w:rsidR="002772C0" w:rsidRDefault="002772C0" w:rsidP="002772C0">
      <w:pPr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Część 1:</w:t>
      </w:r>
      <w:r>
        <w:rPr>
          <w:rFonts w:ascii="Arial" w:hAnsi="Arial" w:cs="Arial"/>
        </w:rPr>
        <w:t xml:space="preserve"> dostawa mebli wraz z montażem do pomieszczeń w budynku Collegium </w:t>
      </w:r>
      <w:proofErr w:type="spellStart"/>
      <w:r>
        <w:rPr>
          <w:rFonts w:ascii="Arial" w:hAnsi="Arial" w:cs="Arial"/>
        </w:rPr>
        <w:t>Biologicum</w:t>
      </w:r>
      <w:proofErr w:type="spellEnd"/>
      <w:r>
        <w:rPr>
          <w:rFonts w:ascii="Arial" w:hAnsi="Arial" w:cs="Arial"/>
        </w:rPr>
        <w:t>, Poznań;</w:t>
      </w:r>
    </w:p>
    <w:p w:rsidR="002772C0" w:rsidRDefault="002772C0" w:rsidP="002772C0">
      <w:pPr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Część 2:</w:t>
      </w:r>
      <w:r>
        <w:rPr>
          <w:rFonts w:ascii="Arial" w:hAnsi="Arial" w:cs="Arial"/>
        </w:rPr>
        <w:t xml:space="preserve"> dostawa wraz z montażem szafek metalowych do szatni w budynku Instytutu Nauk Medycznych w Pile;</w:t>
      </w:r>
    </w:p>
    <w:p w:rsidR="002772C0" w:rsidRDefault="002772C0" w:rsidP="002772C0">
      <w:pPr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Część 3:</w:t>
      </w:r>
      <w:r>
        <w:rPr>
          <w:rFonts w:ascii="Arial" w:hAnsi="Arial" w:cs="Arial"/>
        </w:rPr>
        <w:t xml:space="preserve"> dostawa wraz z montażem regałów metalowych, bibliotecznych do pomieszczeń biblioteki w budynku </w:t>
      </w:r>
      <w:proofErr w:type="spellStart"/>
      <w:r>
        <w:rPr>
          <w:rFonts w:ascii="Arial" w:hAnsi="Arial" w:cs="Arial"/>
        </w:rPr>
        <w:t>Coll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Martineum</w:t>
      </w:r>
      <w:proofErr w:type="spellEnd"/>
      <w:r>
        <w:rPr>
          <w:rFonts w:ascii="Arial" w:hAnsi="Arial" w:cs="Arial"/>
        </w:rPr>
        <w:t>, Poznań;</w:t>
      </w:r>
    </w:p>
    <w:p w:rsidR="002772C0" w:rsidRDefault="002772C0" w:rsidP="002772C0">
      <w:pPr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Część 4:</w:t>
      </w:r>
      <w:r>
        <w:rPr>
          <w:rFonts w:ascii="Arial" w:hAnsi="Arial" w:cs="Arial"/>
        </w:rPr>
        <w:t xml:space="preserve"> dostawa mebli wraz z montażem oraz dostawa sprzętu AGD wraz z montażem do jednostek organizacyjnych w Poznaniu.</w:t>
      </w:r>
    </w:p>
    <w:p w:rsidR="002772C0" w:rsidRDefault="002772C0" w:rsidP="002772C0">
      <w:pPr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Część 5:</w:t>
      </w:r>
      <w:r>
        <w:rPr>
          <w:rFonts w:ascii="Arial" w:hAnsi="Arial" w:cs="Arial"/>
        </w:rPr>
        <w:t xml:space="preserve"> dostawa mebli wraz z montażem do pomieszczeń Wydziału  Studiów Edukacyjnych w Poznaniu.</w:t>
      </w:r>
    </w:p>
    <w:p w:rsidR="00BB380B" w:rsidRPr="00BB380B" w:rsidRDefault="00BB380B" w:rsidP="00BB380B">
      <w:pPr>
        <w:jc w:val="center"/>
        <w:rPr>
          <w:rFonts w:ascii="Arial" w:hAnsi="Arial" w:cs="Arial"/>
          <w:b/>
        </w:rPr>
      </w:pPr>
      <w:bookmarkStart w:id="0" w:name="_GoBack"/>
      <w:r w:rsidRPr="00BB380B">
        <w:rPr>
          <w:rFonts w:ascii="Arial" w:hAnsi="Arial" w:cs="Arial"/>
          <w:b/>
        </w:rPr>
        <w:t>Część ……………….</w:t>
      </w:r>
    </w:p>
    <w:p w:rsidR="00435BD7" w:rsidRPr="00BB380B" w:rsidRDefault="00435BD7" w:rsidP="002772C0">
      <w:pPr>
        <w:jc w:val="both"/>
        <w:rPr>
          <w:rFonts w:ascii="Arial" w:hAnsi="Arial" w:cs="Arial"/>
          <w:b/>
          <w:sz w:val="22"/>
        </w:rPr>
      </w:pPr>
    </w:p>
    <w:bookmarkEnd w:id="0"/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52469">
      <w:rPr>
        <w:rFonts w:ascii="Arial" w:hAnsi="Arial" w:cs="Arial"/>
        <w:i/>
      </w:rPr>
      <w:t>P3/</w:t>
    </w:r>
    <w:r w:rsidR="002772C0">
      <w:rPr>
        <w:rFonts w:ascii="Arial" w:hAnsi="Arial" w:cs="Arial"/>
        <w:i/>
      </w:rPr>
      <w:t>8874</w:t>
    </w:r>
    <w:r w:rsidR="00FA5337">
      <w:rPr>
        <w:rFonts w:ascii="Arial" w:hAnsi="Arial" w:cs="Arial"/>
        <w:i/>
      </w:rPr>
      <w:t>/2</w:t>
    </w:r>
    <w:r w:rsidR="00615208">
      <w:rPr>
        <w:rFonts w:ascii="Arial" w:hAnsi="Arial" w:cs="Arial"/>
        <w:i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176E6E"/>
    <w:rsid w:val="00204613"/>
    <w:rsid w:val="00226F7E"/>
    <w:rsid w:val="002772C0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70C67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219E6"/>
    <w:rsid w:val="00533E9F"/>
    <w:rsid w:val="0056132E"/>
    <w:rsid w:val="00583ED5"/>
    <w:rsid w:val="005A5013"/>
    <w:rsid w:val="005C0282"/>
    <w:rsid w:val="005C3627"/>
    <w:rsid w:val="005E622E"/>
    <w:rsid w:val="00615208"/>
    <w:rsid w:val="00637E78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53A0A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1B64"/>
    <w:rsid w:val="00B45ED4"/>
    <w:rsid w:val="00B477FA"/>
    <w:rsid w:val="00B54FB4"/>
    <w:rsid w:val="00BB380B"/>
    <w:rsid w:val="00BD7628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2469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4:docId w14:val="49E59B6E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CC0B12-CB7D-4A84-B2D7-75CC2CE0A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284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34</cp:revision>
  <cp:lastPrinted>2026-05-15T07:10:00Z</cp:lastPrinted>
  <dcterms:created xsi:type="dcterms:W3CDTF">2021-02-09T08:53:00Z</dcterms:created>
  <dcterms:modified xsi:type="dcterms:W3CDTF">2026-08-05T10:58:00Z</dcterms:modified>
</cp:coreProperties>
</file>