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326A9" w14:textId="77777777" w:rsidR="00FC3264" w:rsidRPr="009A2D72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9A2D72">
        <w:rPr>
          <w:rFonts w:ascii="Cambria" w:hAnsi="Cambria" w:cs="Arial"/>
          <w:i w:val="0"/>
          <w:sz w:val="20"/>
        </w:rPr>
        <w:t>Załącznik nr  1</w:t>
      </w:r>
      <w:r w:rsidR="009334C1" w:rsidRPr="009A2D72">
        <w:rPr>
          <w:rFonts w:ascii="Cambria" w:hAnsi="Cambria" w:cs="Arial"/>
          <w:i w:val="0"/>
          <w:sz w:val="20"/>
        </w:rPr>
        <w:t xml:space="preserve"> do S</w:t>
      </w:r>
      <w:r w:rsidR="008A1271" w:rsidRPr="009A2D72">
        <w:rPr>
          <w:rFonts w:ascii="Cambria" w:hAnsi="Cambria" w:cs="Arial"/>
          <w:i w:val="0"/>
          <w:sz w:val="20"/>
        </w:rPr>
        <w:t>WZ</w:t>
      </w:r>
    </w:p>
    <w:p w14:paraId="5D7EF876" w14:textId="77777777" w:rsidR="00952324" w:rsidRPr="009A2D72" w:rsidRDefault="00952324" w:rsidP="00FC3264">
      <w:pPr>
        <w:jc w:val="center"/>
        <w:rPr>
          <w:rFonts w:ascii="Cambria" w:hAnsi="Cambria" w:cs="Arial"/>
          <w:sz w:val="22"/>
          <w:szCs w:val="22"/>
        </w:rPr>
      </w:pPr>
    </w:p>
    <w:p w14:paraId="6B0EA340" w14:textId="77777777" w:rsidR="00952324" w:rsidRPr="009A2D72" w:rsidRDefault="00952324" w:rsidP="00FC3264">
      <w:pPr>
        <w:jc w:val="center"/>
        <w:rPr>
          <w:rFonts w:ascii="Cambria" w:hAnsi="Cambria" w:cs="Arial"/>
          <w:sz w:val="22"/>
          <w:szCs w:val="22"/>
        </w:rPr>
      </w:pPr>
    </w:p>
    <w:p w14:paraId="2B99CD08" w14:textId="77777777" w:rsidR="00A04997" w:rsidRPr="009A2D72" w:rsidRDefault="00A04997" w:rsidP="00FC3264">
      <w:pPr>
        <w:jc w:val="center"/>
        <w:rPr>
          <w:rFonts w:ascii="Cambria" w:hAnsi="Cambria" w:cs="Arial"/>
          <w:sz w:val="22"/>
          <w:szCs w:val="22"/>
        </w:rPr>
      </w:pPr>
    </w:p>
    <w:p w14:paraId="465B6C45" w14:textId="77777777" w:rsidR="00FC3264" w:rsidRPr="009A2D72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/wzór/</w:t>
      </w:r>
    </w:p>
    <w:p w14:paraId="3C556E08" w14:textId="77777777" w:rsidR="00FC3264" w:rsidRPr="009A2D72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9A2D72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346AF004" w14:textId="77777777" w:rsidR="00952324" w:rsidRPr="009A2D72" w:rsidRDefault="0095232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05868B65" w14:textId="77777777" w:rsidR="009334C1" w:rsidRPr="009A2D72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159E4F2D" w14:textId="77777777" w:rsidR="00BC7B9E" w:rsidRPr="009A2D72" w:rsidRDefault="00BC7B9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75502EA3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  <w:vertAlign w:val="superscript"/>
        </w:rPr>
        <w:t>1</w:t>
      </w:r>
      <w:r w:rsidRPr="009A2D72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01A1363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3666D4C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2B7BB628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407E330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DA38D4A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6703C75" w14:textId="77777777" w:rsidR="002935BD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i/>
          <w:sz w:val="22"/>
          <w:szCs w:val="22"/>
          <w:u w:val="single"/>
        </w:rPr>
      </w:pPr>
      <w:r w:rsidRPr="009A2D72">
        <w:rPr>
          <w:rFonts w:ascii="Cambria" w:hAnsi="Cambria" w:cs="Arial"/>
          <w:sz w:val="22"/>
          <w:szCs w:val="22"/>
        </w:rPr>
        <w:t xml:space="preserve">Wykonawca jest </w:t>
      </w:r>
      <w:r w:rsidRPr="009A2D72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9A2D72">
        <w:rPr>
          <w:rFonts w:ascii="Cambria" w:hAnsi="Cambria" w:cs="Arial"/>
          <w:sz w:val="22"/>
          <w:szCs w:val="22"/>
        </w:rPr>
        <w:t xml:space="preserve">*** </w:t>
      </w:r>
      <w:r w:rsidRPr="009A2D72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1ACC0FA0" w14:textId="77777777" w:rsidR="00952324" w:rsidRPr="009A2D72" w:rsidRDefault="00952324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21802CAB" w14:textId="77777777" w:rsidR="009334C1" w:rsidRPr="009A2D72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9A2D72">
        <w:rPr>
          <w:rStyle w:val="Odwoanieprzypisudolnego"/>
          <w:rFonts w:ascii="Cambria" w:hAnsi="Cambria" w:cs="Arial"/>
          <w:i/>
        </w:rPr>
        <w:footnoteRef/>
      </w:r>
      <w:r w:rsidRPr="009A2D72">
        <w:rPr>
          <w:rFonts w:ascii="Cambria" w:hAnsi="Cambria" w:cs="Arial"/>
          <w:i/>
        </w:rPr>
        <w:t xml:space="preserve">w przypadku składania oferty przez </w:t>
      </w:r>
      <w:r w:rsidRPr="009A2D72">
        <w:rPr>
          <w:rFonts w:ascii="Cambria" w:hAnsi="Cambria" w:cs="Arial"/>
          <w:b/>
          <w:i/>
        </w:rPr>
        <w:t>podmioty występujące wspólnie</w:t>
      </w:r>
      <w:r w:rsidRPr="009A2D72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4D3E50CC" w14:textId="77777777" w:rsidR="00E63DCE" w:rsidRPr="009A2D72" w:rsidRDefault="00E63DCE" w:rsidP="009334C1">
      <w:pPr>
        <w:pStyle w:val="Tekstprzypisudolnego"/>
        <w:jc w:val="both"/>
        <w:rPr>
          <w:rFonts w:ascii="Cambria" w:hAnsi="Cambria" w:cs="Arial"/>
          <w:i/>
          <w:color w:val="FF0000"/>
          <w:sz w:val="10"/>
        </w:rPr>
      </w:pPr>
    </w:p>
    <w:p w14:paraId="6AAE702F" w14:textId="77777777" w:rsidR="00A04997" w:rsidRPr="009A2D72" w:rsidRDefault="00A04997" w:rsidP="009334C1">
      <w:pPr>
        <w:pStyle w:val="Tekstprzypisudolnego"/>
        <w:jc w:val="both"/>
        <w:rPr>
          <w:rFonts w:ascii="Cambria" w:hAnsi="Cambria" w:cs="Arial"/>
          <w:i/>
          <w:color w:val="FF0000"/>
          <w:sz w:val="10"/>
        </w:rPr>
      </w:pPr>
    </w:p>
    <w:p w14:paraId="174D602C" w14:textId="1EECB019" w:rsidR="00CF6C3A" w:rsidRPr="009A2D72" w:rsidRDefault="009334C1" w:rsidP="005A2588">
      <w:pPr>
        <w:jc w:val="both"/>
        <w:rPr>
          <w:rFonts w:ascii="Cambria" w:hAnsi="Cambria" w:cs="Arial"/>
          <w:b/>
          <w:bCs/>
          <w:i/>
          <w:iCs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W związku z ogłoszeniem postępowania na</w:t>
      </w:r>
      <w:r w:rsidR="005A2588" w:rsidRPr="009A2D72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EE5F67">
        <w:rPr>
          <w:rFonts w:ascii="Cambria" w:hAnsi="Cambria"/>
          <w:b/>
        </w:rPr>
        <w:t xml:space="preserve">budowę instalacji fotowoltaicznej o mocy 50 </w:t>
      </w:r>
      <w:proofErr w:type="spellStart"/>
      <w:r w:rsidR="00EE5F67">
        <w:rPr>
          <w:rFonts w:ascii="Cambria" w:hAnsi="Cambria"/>
          <w:b/>
        </w:rPr>
        <w:t>kWp</w:t>
      </w:r>
      <w:proofErr w:type="spellEnd"/>
      <w:r w:rsidR="00EE5F67">
        <w:rPr>
          <w:rFonts w:ascii="Cambria" w:hAnsi="Cambria"/>
          <w:b/>
        </w:rPr>
        <w:t xml:space="preserve">, zainstalowanej na Budynku Zespołu Dydaktycznego Wydziału </w:t>
      </w:r>
      <w:proofErr w:type="spellStart"/>
      <w:r w:rsidR="00EE5F67">
        <w:rPr>
          <w:rFonts w:ascii="Cambria" w:hAnsi="Cambria"/>
          <w:b/>
        </w:rPr>
        <w:t>Pedagogiczno</w:t>
      </w:r>
      <w:proofErr w:type="spellEnd"/>
      <w:r w:rsidR="00EE5F67">
        <w:rPr>
          <w:rFonts w:ascii="Cambria" w:hAnsi="Cambria"/>
          <w:b/>
        </w:rPr>
        <w:t xml:space="preserve"> - Artystycznego w Kaliszu</w:t>
      </w:r>
    </w:p>
    <w:p w14:paraId="027454D6" w14:textId="77777777" w:rsidR="005A2588" w:rsidRPr="009A2D72" w:rsidRDefault="005A2588" w:rsidP="00654FB0">
      <w:pPr>
        <w:jc w:val="both"/>
        <w:rPr>
          <w:rFonts w:ascii="Cambria" w:hAnsi="Cambria" w:cs="Arial"/>
          <w:color w:val="FF0000"/>
          <w:sz w:val="22"/>
          <w:szCs w:val="22"/>
        </w:rPr>
      </w:pPr>
    </w:p>
    <w:p w14:paraId="43E74F83" w14:textId="77777777" w:rsidR="00654FB0" w:rsidRPr="009A2D72" w:rsidRDefault="00654FB0" w:rsidP="00E2520C">
      <w:pPr>
        <w:jc w:val="both"/>
        <w:rPr>
          <w:rFonts w:ascii="Cambria" w:hAnsi="Cambria" w:cs="Arial"/>
          <w:color w:val="FF0000"/>
          <w:sz w:val="22"/>
          <w:szCs w:val="22"/>
        </w:rPr>
      </w:pPr>
    </w:p>
    <w:p w14:paraId="1BE23028" w14:textId="77777777" w:rsidR="00441851" w:rsidRPr="009A2D72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9A2D72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9A2D72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9A2D72">
        <w:rPr>
          <w:rFonts w:ascii="Cambria" w:hAnsi="Cambria" w:cs="Arial"/>
          <w:i/>
          <w:sz w:val="22"/>
          <w:szCs w:val="22"/>
        </w:rPr>
        <w:t>(niepotrzebne skreślić)</w:t>
      </w:r>
      <w:r w:rsidRPr="009A2D72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F5E37A9" w14:textId="77777777" w:rsidR="00952324" w:rsidRPr="009A2D72" w:rsidRDefault="00952324" w:rsidP="00952324">
      <w:pPr>
        <w:jc w:val="both"/>
        <w:rPr>
          <w:rFonts w:ascii="Cambria" w:hAnsi="Cambria" w:cs="Arial"/>
          <w:i/>
          <w:sz w:val="20"/>
        </w:rPr>
      </w:pPr>
    </w:p>
    <w:p w14:paraId="6C8A3305" w14:textId="77777777" w:rsidR="00441851" w:rsidRPr="009A2D72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9A2D72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9A2D72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CD444D9" w14:textId="77777777" w:rsidR="00952324" w:rsidRPr="009A2D72" w:rsidRDefault="00952324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6"/>
          <w:szCs w:val="16"/>
          <w:lang w:eastAsia="x-none"/>
        </w:rPr>
      </w:pPr>
    </w:p>
    <w:p w14:paraId="46620063" w14:textId="77777777" w:rsidR="00A04997" w:rsidRPr="009A2D72" w:rsidRDefault="00A04997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6"/>
          <w:szCs w:val="16"/>
          <w:lang w:eastAsia="x-none"/>
        </w:rPr>
      </w:pPr>
    </w:p>
    <w:p w14:paraId="38B5C1B6" w14:textId="77777777" w:rsidR="008D4976" w:rsidRPr="009A2D72" w:rsidRDefault="0085757C" w:rsidP="008D4976">
      <w:pPr>
        <w:numPr>
          <w:ilvl w:val="0"/>
          <w:numId w:val="15"/>
        </w:numPr>
        <w:tabs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9A2D72">
        <w:rPr>
          <w:rFonts w:ascii="Cambria" w:hAnsi="Cambria" w:cs="Arial"/>
          <w:sz w:val="22"/>
          <w:szCs w:val="20"/>
        </w:rPr>
        <w:t>Oferujemy wykonanie przedmiotu zamówienia zgodnie z wymaganiami określonymi w SWZ</w:t>
      </w:r>
      <w:r w:rsidRPr="009A2D72">
        <w:rPr>
          <w:rFonts w:ascii="Cambria" w:hAnsi="Cambria" w:cs="Arial"/>
          <w:bCs/>
          <w:sz w:val="22"/>
          <w:szCs w:val="20"/>
        </w:rPr>
        <w:t xml:space="preserve"> </w:t>
      </w:r>
      <w:r w:rsidRPr="009A2D72">
        <w:rPr>
          <w:rFonts w:ascii="Cambria" w:hAnsi="Cambria" w:cs="Arial"/>
          <w:sz w:val="22"/>
          <w:szCs w:val="20"/>
        </w:rPr>
        <w:t>za cenę</w:t>
      </w:r>
      <w:r w:rsidR="008D4976" w:rsidRPr="009A2D72">
        <w:rPr>
          <w:rFonts w:ascii="Cambria" w:hAnsi="Cambria" w:cs="Arial"/>
          <w:sz w:val="22"/>
          <w:szCs w:val="22"/>
        </w:rPr>
        <w:t xml:space="preserve"> (Tabela nr 1):</w:t>
      </w:r>
      <w:r w:rsidR="008D4976" w:rsidRPr="009A2D72">
        <w:rPr>
          <w:rFonts w:ascii="Cambria" w:hAnsi="Cambria" w:cs="Arial"/>
          <w:b/>
          <w:sz w:val="22"/>
          <w:szCs w:val="22"/>
        </w:rPr>
        <w:t xml:space="preserve"> </w:t>
      </w:r>
    </w:p>
    <w:p w14:paraId="2FD5449A" w14:textId="77777777" w:rsidR="008D4976" w:rsidRPr="009A2D72" w:rsidRDefault="008D4976" w:rsidP="008D4976">
      <w:pPr>
        <w:spacing w:before="60" w:after="60"/>
        <w:ind w:left="284"/>
        <w:jc w:val="both"/>
        <w:rPr>
          <w:rFonts w:ascii="Cambria" w:hAnsi="Cambria" w:cs="Arial"/>
          <w:b/>
          <w:sz w:val="22"/>
          <w:szCs w:val="22"/>
        </w:rPr>
      </w:pPr>
    </w:p>
    <w:p w14:paraId="23B5877D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9A2D72">
        <w:rPr>
          <w:rFonts w:ascii="Cambria" w:hAnsi="Cambria" w:cs="Arial"/>
          <w:b/>
          <w:bCs/>
        </w:rPr>
        <w:t xml:space="preserve">RAZEM BRUTTO </w:t>
      </w:r>
      <w:r w:rsidRPr="009A2D72">
        <w:rPr>
          <w:rFonts w:ascii="Cambria" w:hAnsi="Cambria" w:cs="Arial"/>
          <w:bCs/>
        </w:rPr>
        <w:t>…………………</w:t>
      </w:r>
      <w:r w:rsidRPr="009A2D72">
        <w:rPr>
          <w:rFonts w:ascii="Cambria" w:hAnsi="Cambria" w:cs="Arial"/>
          <w:bCs/>
          <w:lang w:val="pl-PL"/>
        </w:rPr>
        <w:t>……………………………</w:t>
      </w:r>
      <w:r w:rsidRPr="009A2D72">
        <w:rPr>
          <w:rFonts w:ascii="Cambria" w:hAnsi="Cambria" w:cs="Arial"/>
          <w:bCs/>
        </w:rPr>
        <w:t>……</w:t>
      </w:r>
      <w:r w:rsidRPr="009A2D72">
        <w:rPr>
          <w:rFonts w:ascii="Cambria" w:hAnsi="Cambria" w:cs="Arial"/>
          <w:b/>
          <w:bCs/>
        </w:rPr>
        <w:t xml:space="preserve"> PLN</w:t>
      </w:r>
    </w:p>
    <w:p w14:paraId="061B7B17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</w:p>
    <w:p w14:paraId="674DC911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  <w:r w:rsidRPr="009A2D72">
        <w:rPr>
          <w:rFonts w:ascii="Cambria" w:hAnsi="Cambria" w:cs="Arial"/>
          <w:bCs/>
          <w:lang w:val="pl-PL"/>
        </w:rPr>
        <w:t>RAZEM NETTO …………………………………..PLN</w:t>
      </w:r>
    </w:p>
    <w:p w14:paraId="2E27755B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</w:p>
    <w:p w14:paraId="3ACDF847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  <w:r w:rsidRPr="009A2D72">
        <w:rPr>
          <w:rFonts w:ascii="Cambria" w:hAnsi="Cambria" w:cs="Arial"/>
          <w:bCs/>
          <w:lang w:val="pl-PL"/>
        </w:rPr>
        <w:t>Podatek VAT ………….… PLN</w:t>
      </w:r>
    </w:p>
    <w:p w14:paraId="0ABA9BEE" w14:textId="77777777" w:rsidR="00A04997" w:rsidRPr="009A2D72" w:rsidRDefault="00A04997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</w:p>
    <w:p w14:paraId="33FCAEA9" w14:textId="77777777" w:rsidR="00A04997" w:rsidRPr="009A2D72" w:rsidRDefault="00A04997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</w:p>
    <w:p w14:paraId="69A5681F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9A2D72">
        <w:rPr>
          <w:rFonts w:ascii="Cambria" w:hAnsi="Cambria" w:cs="Arial"/>
          <w:bCs/>
          <w:sz w:val="18"/>
          <w:szCs w:val="18"/>
          <w:lang w:val="pl-PL"/>
        </w:rPr>
        <w:t>(Tabela nr 1)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061"/>
        <w:gridCol w:w="2977"/>
      </w:tblGrid>
      <w:tr w:rsidR="008D4976" w:rsidRPr="009A2D72" w14:paraId="623CA4CC" w14:textId="77777777" w:rsidTr="008D4976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8520B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Cs w:val="22"/>
                <w:lang w:val="x-none" w:eastAsia="x-none"/>
              </w:rPr>
            </w:pPr>
            <w:r w:rsidRPr="009A2D72">
              <w:rPr>
                <w:rFonts w:ascii="Cambria" w:hAnsi="Cambria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2F3D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Cs w:val="22"/>
                <w:lang w:val="x-none" w:eastAsia="x-none"/>
              </w:rPr>
            </w:pPr>
            <w:r w:rsidRPr="009A2D72">
              <w:rPr>
                <w:rFonts w:ascii="Cambria" w:hAnsi="Cambria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F653" w14:textId="77777777" w:rsidR="008D4976" w:rsidRPr="009A2D72" w:rsidRDefault="008D4976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Cs w:val="22"/>
                <w:lang w:val="x-none" w:eastAsia="x-none"/>
              </w:rPr>
            </w:pPr>
            <w:r w:rsidRPr="009A2D72">
              <w:rPr>
                <w:rFonts w:ascii="Cambria" w:hAnsi="Cambria" w:cs="Arial"/>
                <w:bCs/>
                <w:szCs w:val="22"/>
                <w:lang w:val="x-none" w:eastAsia="x-none"/>
              </w:rPr>
              <w:t>Cena brutto</w:t>
            </w:r>
          </w:p>
          <w:p w14:paraId="31A6ACB7" w14:textId="77777777" w:rsidR="008D4976" w:rsidRPr="009A2D72" w:rsidRDefault="008D4976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Cs w:val="22"/>
                <w:lang w:val="x-none" w:eastAsia="x-none"/>
              </w:rPr>
            </w:pPr>
            <w:r w:rsidRPr="009A2D72">
              <w:rPr>
                <w:rFonts w:ascii="Cambria" w:hAnsi="Cambria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8D4976" w:rsidRPr="009A2D72" w14:paraId="35D27A43" w14:textId="77777777" w:rsidTr="008D4976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B086A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A2D72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lastRenderedPageBreak/>
              <w:t>1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B056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A2D72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A750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A2D72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8D4976" w:rsidRPr="00EE5F67" w14:paraId="7FD69F29" w14:textId="77777777" w:rsidTr="004A3CED">
        <w:trPr>
          <w:trHeight w:val="226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19C7" w14:textId="77777777" w:rsidR="008D4976" w:rsidRPr="00EE5F67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eastAsia="x-none"/>
              </w:rPr>
            </w:pPr>
            <w:r w:rsidRPr="00EE5F67">
              <w:rPr>
                <w:rFonts w:ascii="Cambria" w:hAnsi="Cambria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7DA6" w14:textId="1C188D08" w:rsidR="00435487" w:rsidRPr="00EE5F67" w:rsidRDefault="00EE5F67" w:rsidP="004A3CED">
            <w:pPr>
              <w:jc w:val="both"/>
              <w:rPr>
                <w:rFonts w:ascii="Cambria" w:hAnsi="Cambria"/>
                <w:bCs/>
                <w:sz w:val="20"/>
                <w:szCs w:val="20"/>
                <w:lang w:val="x-none" w:eastAsia="x-none"/>
              </w:rPr>
            </w:pPr>
            <w:r w:rsidRPr="00EE5F67">
              <w:rPr>
                <w:rFonts w:ascii="Cambria" w:hAnsi="Cambria"/>
                <w:bCs/>
                <w:sz w:val="20"/>
                <w:szCs w:val="20"/>
              </w:rPr>
              <w:t xml:space="preserve">budowa instalacji fotowoltaicznej o mocy 50 </w:t>
            </w:r>
            <w:proofErr w:type="spellStart"/>
            <w:r w:rsidRPr="00EE5F67">
              <w:rPr>
                <w:rFonts w:ascii="Cambria" w:hAnsi="Cambria"/>
                <w:bCs/>
                <w:sz w:val="20"/>
                <w:szCs w:val="20"/>
              </w:rPr>
              <w:t>kWp</w:t>
            </w:r>
            <w:proofErr w:type="spellEnd"/>
            <w:r w:rsidRPr="00EE5F67">
              <w:rPr>
                <w:rFonts w:ascii="Cambria" w:hAnsi="Cambria"/>
                <w:bCs/>
                <w:sz w:val="20"/>
                <w:szCs w:val="20"/>
              </w:rPr>
              <w:t xml:space="preserve">, zainstalowanej na Budynku Zespołu Dydaktycznego Wydziału </w:t>
            </w:r>
            <w:proofErr w:type="spellStart"/>
            <w:r w:rsidRPr="00EE5F67">
              <w:rPr>
                <w:rFonts w:ascii="Cambria" w:hAnsi="Cambria"/>
                <w:bCs/>
                <w:sz w:val="20"/>
                <w:szCs w:val="20"/>
              </w:rPr>
              <w:t>Pedagogiczno</w:t>
            </w:r>
            <w:proofErr w:type="spellEnd"/>
            <w:r w:rsidRPr="00EE5F67">
              <w:rPr>
                <w:rFonts w:ascii="Cambria" w:hAnsi="Cambria"/>
                <w:bCs/>
                <w:sz w:val="20"/>
                <w:szCs w:val="20"/>
              </w:rPr>
              <w:t xml:space="preserve"> - Artystycznego w Kaliszu, tj. zaprojektowanie (opracowanie dokumentacji projektowej) instalacji fotowoltaicznej o mocy 50kW (nie mniejszej niż 49KW i nie większej niż 50kW), w</w:t>
            </w:r>
            <w:r w:rsidRPr="00EE5F67">
              <w:rPr>
                <w:rFonts w:ascii="Cambria" w:eastAsia="Calibri" w:hAnsi="Cambria"/>
                <w:bCs/>
                <w:sz w:val="20"/>
                <w:szCs w:val="20"/>
              </w:rPr>
              <w:t>raz z uzyskaniem odpowiednich opinii i decyzji oraz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41DD" w14:textId="77777777" w:rsidR="008D4976" w:rsidRPr="00EE5F67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4976" w:rsidRPr="009A2D72" w14:paraId="00B4A946" w14:textId="77777777" w:rsidTr="008D4976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4ECF7" w14:textId="77777777" w:rsidR="008D4976" w:rsidRPr="009A2D72" w:rsidRDefault="00435487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eastAsia="x-none"/>
              </w:rPr>
            </w:pPr>
            <w:r w:rsidRPr="009A2D72">
              <w:rPr>
                <w:rFonts w:ascii="Cambria" w:hAnsi="Cambria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3B059" w14:textId="77777777" w:rsidR="008D4976" w:rsidRPr="009A2D72" w:rsidRDefault="008D4976" w:rsidP="004A3CED">
            <w:pPr>
              <w:jc w:val="both"/>
              <w:rPr>
                <w:rFonts w:ascii="Cambria" w:hAnsi="Cambria" w:cs="Arial"/>
                <w:bCs/>
                <w:iCs/>
                <w:sz w:val="18"/>
                <w:szCs w:val="22"/>
                <w:lang w:eastAsia="x-none"/>
              </w:rPr>
            </w:pPr>
            <w:r w:rsidRPr="009A2D72">
              <w:rPr>
                <w:rFonts w:ascii="Cambria" w:hAnsi="Cambria" w:cs="Arial"/>
                <w:sz w:val="18"/>
              </w:rPr>
              <w:t xml:space="preserve">Koszty niezbędnych zabezpieczeń bhp, p. </w:t>
            </w:r>
            <w:proofErr w:type="spellStart"/>
            <w:r w:rsidRPr="009A2D72">
              <w:rPr>
                <w:rFonts w:ascii="Cambria" w:hAnsi="Cambria" w:cs="Arial"/>
                <w:sz w:val="18"/>
              </w:rPr>
              <w:t>poż</w:t>
            </w:r>
            <w:proofErr w:type="spellEnd"/>
            <w:r w:rsidRPr="009A2D72">
              <w:rPr>
                <w:rFonts w:ascii="Cambria" w:hAnsi="Cambria" w:cs="Arial"/>
                <w:sz w:val="18"/>
              </w:rPr>
              <w:t>., rusztowań, ubezpieczenia budowy, koszty wszystkich robót przygotowawczych, koszty utrzymania placu i</w:t>
            </w:r>
            <w:r w:rsidRPr="009A2D72">
              <w:rPr>
                <w:rFonts w:ascii="Cambria" w:hAnsi="Cambria" w:cs="Arial"/>
                <w:b/>
                <w:sz w:val="18"/>
              </w:rPr>
              <w:t xml:space="preserve"> </w:t>
            </w:r>
            <w:r w:rsidRPr="009A2D72">
              <w:rPr>
                <w:rFonts w:ascii="Cambria" w:hAnsi="Cambria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9A2D72">
              <w:rPr>
                <w:rFonts w:ascii="Cambria" w:hAnsi="Cambria" w:cs="Arial"/>
                <w:sz w:val="18"/>
                <w:szCs w:val="18"/>
              </w:rPr>
              <w:t>(</w:t>
            </w:r>
            <w:r w:rsidRPr="009A2D72">
              <w:rPr>
                <w:rFonts w:ascii="Cambria" w:hAnsi="Cambria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2066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4976" w:rsidRPr="009A2D72" w14:paraId="08C3D83B" w14:textId="77777777" w:rsidTr="008D4976">
        <w:trPr>
          <w:trHeight w:val="599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8918" w14:textId="77777777" w:rsidR="008D4976" w:rsidRPr="009A2D72" w:rsidRDefault="008D4976">
            <w:pPr>
              <w:widowControl w:val="0"/>
              <w:suppressAutoHyphens/>
              <w:jc w:val="right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  <w:r w:rsidRPr="009A2D72"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2D11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5C4B1291" w14:textId="77777777" w:rsidR="00952324" w:rsidRPr="009A2D72" w:rsidRDefault="00952324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color w:val="FF0000"/>
          <w:lang w:val="pl-PL"/>
        </w:rPr>
      </w:pPr>
    </w:p>
    <w:p w14:paraId="47143B4A" w14:textId="77777777" w:rsidR="00441851" w:rsidRPr="009A2D72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9A2D72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9A2D72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9A2D72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9A2D72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9A2D72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9A2D72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9A2D72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9A2D72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9A2D72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9A2D72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E334DF6" w14:textId="77777777" w:rsidR="00441851" w:rsidRPr="009A2D72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9A2D72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9A2D72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4142CC88" w14:textId="77777777" w:rsidR="00441851" w:rsidRPr="009A2D72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A2D72">
        <w:rPr>
          <w:rFonts w:ascii="Cambria" w:hAnsi="Cambria" w:cs="Arial"/>
          <w:i/>
          <w:sz w:val="14"/>
          <w:szCs w:val="16"/>
        </w:rPr>
        <w:t xml:space="preserve">W tym </w:t>
      </w:r>
      <w:r w:rsidRPr="009A2D72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9A2D72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9A2D72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9A2D72">
        <w:rPr>
          <w:rFonts w:ascii="Cambria" w:hAnsi="Cambria" w:cs="Arial"/>
          <w:bCs/>
          <w:i/>
          <w:sz w:val="14"/>
          <w:szCs w:val="16"/>
        </w:rPr>
        <w:t>RAZEM NETT</w:t>
      </w:r>
      <w:r w:rsidRPr="009A2D72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9A2D72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3AAD421E" w14:textId="77777777" w:rsidR="00441851" w:rsidRPr="009A2D72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A2D72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9A2D72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9A2D72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9A2D72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9A2D72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9A2D72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9A2D72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9A2D72" w14:paraId="2F504A43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4208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EB2C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9A2D72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9A2D72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CEA7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A413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44AB7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9A2D72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311D8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9A2D72" w14:paraId="03831498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A80F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185E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D4F2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190F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49CA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8F3F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A2D72" w14:paraId="2EAFA0AA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C13E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3FF1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C0E9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ABF9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36B6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DA5A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A2D72" w14:paraId="64CD1A90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357E0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9A2D72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F61A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743974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2B80F73B" w14:textId="77777777" w:rsidR="00441851" w:rsidRPr="009A2D72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9A2D72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D996203" w14:textId="77777777" w:rsidR="0054297B" w:rsidRPr="009A2D72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5051BCD2" w14:textId="77777777" w:rsidR="0054297B" w:rsidRPr="009A2D72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6AC592D0" w14:textId="77777777" w:rsidR="000B6D3E" w:rsidRPr="009A2D72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Oświadczamy, że:</w:t>
      </w:r>
    </w:p>
    <w:p w14:paraId="389E1D30" w14:textId="744F038E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24D29C5F" w14:textId="59FB9B42" w:rsidR="0053505F" w:rsidRPr="009A2D72" w:rsidRDefault="0053505F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akceptujemy warunki gwarancyjne określone w SWZ,</w:t>
      </w:r>
    </w:p>
    <w:p w14:paraId="40510FD0" w14:textId="4365A56F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0A22C985" w14:textId="1A073FC7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739998A1" w14:textId="6803BE3C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</w:rPr>
        <w:t>uważamy się za związanych niniejszą ofertą na czas wskazany w SWZ.</w:t>
      </w:r>
    </w:p>
    <w:p w14:paraId="4FB2AD44" w14:textId="48AA2C4B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6CF6A910" w14:textId="5E1E7670" w:rsidR="00FC3264" w:rsidRPr="009A2D72" w:rsidRDefault="00FC3264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9A2D72">
        <w:rPr>
          <w:rFonts w:ascii="Cambria" w:hAnsi="Cambria" w:cs="Arial"/>
          <w:sz w:val="22"/>
          <w:szCs w:val="22"/>
        </w:rPr>
        <w:t xml:space="preserve"> </w:t>
      </w:r>
      <w:r w:rsidRPr="009A2D72">
        <w:rPr>
          <w:rFonts w:ascii="Cambria" w:hAnsi="Cambria" w:cs="Arial"/>
          <w:sz w:val="22"/>
          <w:szCs w:val="22"/>
        </w:rPr>
        <w:t>przyszłego świadczenia umownego.</w:t>
      </w:r>
    </w:p>
    <w:p w14:paraId="4DC0C612" w14:textId="77777777" w:rsidR="00085F60" w:rsidRPr="009A2D72" w:rsidRDefault="00085F60" w:rsidP="00EC6581">
      <w:pPr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777B72BB" w14:textId="77777777" w:rsidR="0053505F" w:rsidRPr="009A2D72" w:rsidRDefault="0053505F" w:rsidP="00C6274D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9A2D72">
        <w:rPr>
          <w:rFonts w:ascii="Cambria" w:hAnsi="Cambria" w:cs="Arial"/>
          <w:b/>
          <w:sz w:val="22"/>
          <w:szCs w:val="22"/>
        </w:rPr>
        <w:t xml:space="preserve">Oświadczamy, że oferujemy termin płatności faktury: </w:t>
      </w:r>
    </w:p>
    <w:p w14:paraId="55ED7A1A" w14:textId="77777777" w:rsidR="0053505F" w:rsidRPr="009A2D72" w:rsidRDefault="0053505F" w:rsidP="0053505F">
      <w:pPr>
        <w:spacing w:before="6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</w:p>
    <w:p w14:paraId="12720F30" w14:textId="79E344C8" w:rsidR="0053505F" w:rsidRPr="009A2D72" w:rsidRDefault="00C6274D" w:rsidP="0053505F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9A2D72">
        <w:rPr>
          <w:rFonts w:ascii="Cambria" w:hAnsi="Cambria" w:cs="Arial"/>
          <w:b/>
          <w:bCs/>
          <w:sz w:val="22"/>
          <w:lang w:eastAsia="ar-SA"/>
        </w:rPr>
        <w:t xml:space="preserve">do </w:t>
      </w:r>
      <w:r w:rsidR="00BD536D" w:rsidRPr="009A2D72">
        <w:rPr>
          <w:rFonts w:ascii="Cambria" w:hAnsi="Cambria" w:cs="Arial"/>
          <w:b/>
          <w:bCs/>
          <w:sz w:val="22"/>
          <w:lang w:eastAsia="ar-SA"/>
        </w:rPr>
        <w:t>14</w:t>
      </w:r>
      <w:r w:rsidRPr="009A2D72">
        <w:rPr>
          <w:rFonts w:ascii="Cambria" w:hAnsi="Cambria" w:cs="Arial"/>
          <w:b/>
          <w:bCs/>
          <w:sz w:val="22"/>
          <w:lang w:eastAsia="ar-SA"/>
        </w:rPr>
        <w:t xml:space="preserve"> dni   /    </w:t>
      </w:r>
      <w:r w:rsidR="0053505F" w:rsidRPr="009A2D72">
        <w:rPr>
          <w:rFonts w:ascii="Cambria" w:hAnsi="Cambria" w:cs="Arial"/>
          <w:b/>
          <w:bCs/>
          <w:sz w:val="22"/>
          <w:lang w:eastAsia="ar-SA"/>
        </w:rPr>
        <w:t xml:space="preserve">do 21 dni  </w:t>
      </w:r>
      <w:r w:rsidR="00C3168F" w:rsidRPr="009A2D72">
        <w:rPr>
          <w:rFonts w:ascii="Cambria" w:hAnsi="Cambria" w:cs="Arial"/>
          <w:b/>
          <w:bCs/>
          <w:sz w:val="22"/>
          <w:lang w:eastAsia="ar-SA"/>
        </w:rPr>
        <w:t xml:space="preserve"> </w:t>
      </w:r>
      <w:r w:rsidR="0053505F" w:rsidRPr="009A2D72">
        <w:rPr>
          <w:rFonts w:ascii="Cambria" w:hAnsi="Cambria" w:cs="Arial"/>
          <w:b/>
          <w:bCs/>
          <w:sz w:val="22"/>
          <w:lang w:eastAsia="ar-SA"/>
        </w:rPr>
        <w:t xml:space="preserve"> /  </w:t>
      </w:r>
      <w:r w:rsidR="00C3168F" w:rsidRPr="009A2D72">
        <w:rPr>
          <w:rFonts w:ascii="Cambria" w:hAnsi="Cambria" w:cs="Arial"/>
          <w:b/>
          <w:bCs/>
          <w:sz w:val="22"/>
          <w:lang w:eastAsia="ar-SA"/>
        </w:rPr>
        <w:t xml:space="preserve"> </w:t>
      </w:r>
      <w:r w:rsidR="0053505F" w:rsidRPr="009A2D72">
        <w:rPr>
          <w:rFonts w:ascii="Cambria" w:hAnsi="Cambria" w:cs="Arial"/>
          <w:b/>
          <w:bCs/>
          <w:sz w:val="22"/>
          <w:lang w:eastAsia="ar-SA"/>
        </w:rPr>
        <w:t xml:space="preserve"> do </w:t>
      </w:r>
      <w:r w:rsidR="00A07731">
        <w:rPr>
          <w:rFonts w:ascii="Cambria" w:hAnsi="Cambria" w:cs="Arial"/>
          <w:b/>
          <w:bCs/>
          <w:sz w:val="22"/>
          <w:lang w:eastAsia="ar-SA"/>
        </w:rPr>
        <w:t>28</w:t>
      </w:r>
      <w:r w:rsidR="0053505F" w:rsidRPr="009A2D72">
        <w:rPr>
          <w:rFonts w:ascii="Cambria" w:hAnsi="Cambria" w:cs="Arial"/>
          <w:b/>
          <w:bCs/>
          <w:sz w:val="22"/>
          <w:lang w:eastAsia="ar-SA"/>
        </w:rPr>
        <w:t xml:space="preserve"> dni</w:t>
      </w:r>
    </w:p>
    <w:p w14:paraId="3CBD72D0" w14:textId="77777777" w:rsidR="0053505F" w:rsidRPr="009A2D72" w:rsidRDefault="0053505F" w:rsidP="0053505F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9A2D72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4AEA6F40" w14:textId="77777777" w:rsidR="0053505F" w:rsidRPr="009A2D72" w:rsidRDefault="0053505F" w:rsidP="0053505F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1EBAD45A" w14:textId="77777777" w:rsidR="0053505F" w:rsidRPr="009A2D72" w:rsidRDefault="0053505F" w:rsidP="0053505F">
      <w:pPr>
        <w:ind w:left="284" w:hanging="284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9A2D72">
        <w:rPr>
          <w:rFonts w:ascii="Cambria" w:hAnsi="Cambria" w:cs="Arial"/>
          <w:i/>
          <w:sz w:val="20"/>
          <w:szCs w:val="22"/>
        </w:rPr>
        <w:lastRenderedPageBreak/>
        <w:t xml:space="preserve">     </w:t>
      </w:r>
      <w:r w:rsidRPr="009A2D72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9A2D72">
        <w:rPr>
          <w:rFonts w:ascii="Cambria" w:eastAsia="MS Mincho" w:hAnsi="Cambria" w:cs="Arial"/>
          <w:sz w:val="18"/>
          <w:szCs w:val="22"/>
        </w:rPr>
        <w:t xml:space="preserve"> </w:t>
      </w:r>
      <w:r w:rsidRPr="009A2D72">
        <w:rPr>
          <w:rFonts w:ascii="Cambria" w:eastAsia="MS Mincho" w:hAnsi="Cambria" w:cs="Arial"/>
          <w:i/>
          <w:sz w:val="18"/>
          <w:szCs w:val="22"/>
        </w:rPr>
        <w:t xml:space="preserve">przypadku gdy Wykonawca nie wskaże jaki oferuje termin płatności faktury Zamawiający przyzna mu w ww. kryterium oceny ofert 0 punktów i uzna, że Wykonawca deklaruje termin płatności minimalny wskazany w rozdz.20 pkt 20.2 SWZ – tj. </w:t>
      </w:r>
      <w:r w:rsidR="00C3168F" w:rsidRPr="009A2D72">
        <w:rPr>
          <w:rFonts w:ascii="Cambria" w:eastAsia="MS Mincho" w:hAnsi="Cambria" w:cs="Arial"/>
          <w:i/>
          <w:sz w:val="18"/>
          <w:szCs w:val="22"/>
        </w:rPr>
        <w:t>14</w:t>
      </w:r>
      <w:r w:rsidRPr="009A2D72">
        <w:rPr>
          <w:rFonts w:ascii="Cambria" w:eastAsia="MS Mincho" w:hAnsi="Cambria" w:cs="Arial"/>
          <w:i/>
          <w:sz w:val="18"/>
          <w:szCs w:val="22"/>
        </w:rPr>
        <w:t xml:space="preserve"> dni</w:t>
      </w:r>
      <w:r w:rsidRPr="009A2D72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00713BF8" w14:textId="77777777" w:rsidR="0053505F" w:rsidRPr="009A2D72" w:rsidRDefault="0053505F" w:rsidP="0053505F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  <w:r w:rsidRPr="009A2D72">
        <w:rPr>
          <w:rFonts w:ascii="Cambria" w:hAnsi="Cambria" w:cs="Arial"/>
          <w:iCs/>
          <w:sz w:val="20"/>
          <w:szCs w:val="20"/>
        </w:rPr>
        <w:t xml:space="preserve">     Termin płatności faktury stanowi jedno z kryteriów oceny ofert.</w:t>
      </w:r>
    </w:p>
    <w:p w14:paraId="13164036" w14:textId="77777777" w:rsidR="00952324" w:rsidRPr="009A2D72" w:rsidRDefault="00952324" w:rsidP="0053505F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</w:p>
    <w:p w14:paraId="57AA040D" w14:textId="77777777" w:rsidR="000B6D3E" w:rsidRPr="009A2D72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9A2D72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9A2D72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9A2D72">
        <w:rPr>
          <w:rFonts w:ascii="Cambria" w:hAnsi="Cambria" w:cs="Arial"/>
          <w:b/>
          <w:lang w:eastAsia="ar-SA"/>
        </w:rPr>
        <w:t>polegam / nie polegam*</w:t>
      </w:r>
      <w:r w:rsidRPr="009A2D72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9A2D72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9A2D72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9A2D72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9A2D72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9A2D72">
        <w:rPr>
          <w:rFonts w:ascii="Cambria" w:hAnsi="Cambria" w:cs="Arial"/>
          <w:b/>
          <w:sz w:val="22"/>
        </w:rPr>
        <w:t>na zdolnościach podmiotów udostępniających zasoby</w:t>
      </w:r>
      <w:r w:rsidRPr="009A2D72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9A2D72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9A2D72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774E551A" w14:textId="77777777" w:rsidR="005E0D61" w:rsidRPr="009A2D72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9A2D72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9A2D72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9A2D72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1323CE4B" w14:textId="77777777" w:rsidR="002935BD" w:rsidRPr="009A2D72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20"/>
          <w:szCs w:val="22"/>
          <w:shd w:val="clear" w:color="auto" w:fill="FFFFFF"/>
        </w:rPr>
      </w:pPr>
      <w:r w:rsidRPr="009A2D72">
        <w:rPr>
          <w:rFonts w:ascii="Cambria" w:hAnsi="Cambria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9A2D72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9A2D72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9A2D72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5FADD2DC" w14:textId="77777777" w:rsidR="002935BD" w:rsidRPr="009A2D72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2A7F23EE" w14:textId="77777777" w:rsidR="000B6D3E" w:rsidRPr="009A2D72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9A2D72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9A2D72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9A2D72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6A922B6A" w14:textId="77777777" w:rsidR="000B6D3E" w:rsidRPr="009A2D72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4986611" w14:textId="6CC7D102" w:rsidR="000B6D3E" w:rsidRPr="009A2D72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</w:t>
      </w:r>
    </w:p>
    <w:p w14:paraId="65904482" w14:textId="77777777" w:rsidR="000B6D3E" w:rsidRPr="009A2D72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9A2D72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6AA1211E" w14:textId="77777777" w:rsidR="00C3168F" w:rsidRPr="009A2D72" w:rsidRDefault="00C3168F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42805956" w14:textId="77777777" w:rsidR="000B6D3E" w:rsidRPr="009A2D72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9A2D72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A2D72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9A2D72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0EFFF20" w14:textId="77777777" w:rsidR="000B6D3E" w:rsidRPr="009A2D72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21B4206" w14:textId="77777777" w:rsidR="000B6D3E" w:rsidRPr="009A2D72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9A2D72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0AC09A07" w14:textId="77777777" w:rsidR="00244F14" w:rsidRPr="009A2D72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19E1BAB7" w14:textId="77777777" w:rsidR="00340E37" w:rsidRPr="009A2D72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 xml:space="preserve">7. </w:t>
      </w:r>
      <w:r w:rsidR="00340E37" w:rsidRPr="009A2D72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9A2D72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9A2D72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3C4AC7E" w14:textId="77777777" w:rsidR="002935BD" w:rsidRPr="009A2D72" w:rsidRDefault="002935BD" w:rsidP="002935BD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2B19FF1E" w14:textId="77777777" w:rsidR="00340E37" w:rsidRPr="009A2D72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9A2D72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9A2D72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818CA6" w14:textId="77777777" w:rsidR="005B317E" w:rsidRPr="009A2D72" w:rsidRDefault="005B317E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71FDADE5" w14:textId="77777777" w:rsidR="005B317E" w:rsidRPr="009A2D72" w:rsidRDefault="005B317E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2C05121E" w14:textId="77777777" w:rsidR="00340E37" w:rsidRPr="009A2D72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9A2D72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994E057" w14:textId="77777777" w:rsidR="00340E37" w:rsidRPr="009A2D72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3F6F4279" w14:textId="77777777" w:rsidR="00FC3264" w:rsidRPr="009A2D72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Integralną częścią oferty są:</w:t>
      </w:r>
    </w:p>
    <w:p w14:paraId="2A55DFC5" w14:textId="77777777" w:rsidR="00FC3264" w:rsidRPr="009A2D72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B764ACE" w14:textId="77777777" w:rsidR="00FC3264" w:rsidRPr="009A2D72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4208A31" w14:textId="77777777" w:rsidR="00FC3264" w:rsidRPr="009A2D72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2F624CF9" w14:textId="48AEA491" w:rsidR="009765FC" w:rsidRPr="009A2D72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9A2D72">
        <w:rPr>
          <w:rFonts w:ascii="Cambria" w:hAnsi="Cambria" w:cs="Arial"/>
          <w:color w:val="auto"/>
          <w:sz w:val="22"/>
          <w:szCs w:val="22"/>
        </w:rPr>
        <w:t xml:space="preserve">............................ dnia ....................... </w:t>
      </w:r>
      <w:r w:rsidR="00AD7939" w:rsidRPr="009A2D72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9A2D72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7939" w:rsidRPr="009A2D72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9A2D72">
        <w:rPr>
          <w:rFonts w:ascii="Cambria" w:hAnsi="Cambria" w:cs="Arial"/>
          <w:color w:val="auto"/>
          <w:sz w:val="22"/>
          <w:szCs w:val="22"/>
        </w:rPr>
        <w:t xml:space="preserve">                        </w:t>
      </w:r>
    </w:p>
    <w:p w14:paraId="692FB7C2" w14:textId="77777777" w:rsidR="009765FC" w:rsidRPr="009A2D72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6A97C5E" w14:textId="77777777" w:rsidR="008D4976" w:rsidRPr="009A2D72" w:rsidRDefault="008D497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92BDA8F" w14:textId="77777777" w:rsidR="00FC3264" w:rsidRPr="009A2D72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9A2D72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126C7572" w14:textId="77777777" w:rsidR="00C10ED3" w:rsidRPr="009A2D72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9A2D72">
        <w:rPr>
          <w:rFonts w:ascii="Cambria" w:hAnsi="Cambria" w:cs="Arial"/>
          <w:sz w:val="18"/>
          <w:szCs w:val="18"/>
        </w:rPr>
        <w:t>* niewłaściwe skreślić</w:t>
      </w:r>
    </w:p>
    <w:p w14:paraId="65E2538E" w14:textId="77777777" w:rsidR="00C10ED3" w:rsidRPr="009A2D72" w:rsidRDefault="00C10ED3" w:rsidP="00C10ED3">
      <w:pPr>
        <w:rPr>
          <w:rFonts w:ascii="Cambria" w:hAnsi="Cambria" w:cs="Arial"/>
          <w:sz w:val="18"/>
          <w:szCs w:val="18"/>
        </w:rPr>
      </w:pPr>
      <w:r w:rsidRPr="009A2D72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9A2D72">
        <w:rPr>
          <w:rFonts w:ascii="Cambria" w:hAnsi="Cambria" w:cs="Arial"/>
          <w:sz w:val="18"/>
          <w:szCs w:val="18"/>
        </w:rPr>
        <w:t>wypełnić jeżeli dotyczy</w:t>
      </w:r>
    </w:p>
    <w:p w14:paraId="36AC50D1" w14:textId="77777777" w:rsidR="001313E7" w:rsidRPr="009A2D72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9A2D72">
        <w:rPr>
          <w:rFonts w:ascii="Cambria" w:hAnsi="Cambria" w:cs="Arial"/>
          <w:sz w:val="18"/>
          <w:szCs w:val="18"/>
        </w:rPr>
        <w:t xml:space="preserve">*** 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BA540CA" w14:textId="77777777" w:rsidR="001313E7" w:rsidRPr="009A2D72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B33735" w14:textId="77777777" w:rsidR="001313E7" w:rsidRPr="009A2D72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3F59E470" w14:textId="77777777" w:rsidR="001313E7" w:rsidRPr="009A2D72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A2D72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9A2D72" w:rsidSect="00A04997">
      <w:headerReference w:type="default" r:id="rId8"/>
      <w:pgSz w:w="11906" w:h="16838"/>
      <w:pgMar w:top="709" w:right="1152" w:bottom="1560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A1C76" w14:textId="77777777" w:rsidR="002D0029" w:rsidRDefault="002D0029">
      <w:r>
        <w:separator/>
      </w:r>
    </w:p>
  </w:endnote>
  <w:endnote w:type="continuationSeparator" w:id="0">
    <w:p w14:paraId="5967662B" w14:textId="77777777" w:rsidR="002D0029" w:rsidRDefault="002D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B590B" w14:textId="77777777" w:rsidR="002D0029" w:rsidRDefault="002D0029">
      <w:r>
        <w:separator/>
      </w:r>
    </w:p>
  </w:footnote>
  <w:footnote w:type="continuationSeparator" w:id="0">
    <w:p w14:paraId="56C60B87" w14:textId="77777777" w:rsidR="002D0029" w:rsidRDefault="002D0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08A22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DE01E14" w14:textId="5A1B065D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882974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9A2D72">
      <w:rPr>
        <w:rFonts w:ascii="Arial" w:hAnsi="Arial" w:cs="Arial"/>
        <w:i/>
        <w:sz w:val="20"/>
        <w:szCs w:val="20"/>
      </w:rPr>
      <w:t>8</w:t>
    </w:r>
    <w:r w:rsidR="00EE5F67">
      <w:rPr>
        <w:rFonts w:ascii="Arial" w:hAnsi="Arial" w:cs="Arial"/>
        <w:i/>
        <w:sz w:val="20"/>
        <w:szCs w:val="20"/>
      </w:rPr>
      <w:t>667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C15EF2"/>
    <w:multiLevelType w:val="hybridMultilevel"/>
    <w:tmpl w:val="6E58A85C"/>
    <w:lvl w:ilvl="0" w:tplc="A81E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6"/>
  </w:num>
  <w:num w:numId="8">
    <w:abstractNumId w:val="27"/>
  </w:num>
  <w:num w:numId="9">
    <w:abstractNumId w:val="18"/>
  </w:num>
  <w:num w:numId="10">
    <w:abstractNumId w:val="29"/>
  </w:num>
  <w:num w:numId="11">
    <w:abstractNumId w:val="10"/>
  </w:num>
  <w:num w:numId="12">
    <w:abstractNumId w:val="0"/>
  </w:num>
  <w:num w:numId="13">
    <w:abstractNumId w:val="15"/>
  </w:num>
  <w:num w:numId="14">
    <w:abstractNumId w:val="2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3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1"/>
  </w:num>
  <w:num w:numId="28">
    <w:abstractNumId w:val="4"/>
  </w:num>
  <w:num w:numId="2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1"/>
  </w:num>
  <w:num w:numId="34">
    <w:abstractNumId w:val="23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546B"/>
    <w:rsid w:val="00007DA4"/>
    <w:rsid w:val="000148B3"/>
    <w:rsid w:val="00025E5B"/>
    <w:rsid w:val="00026A0A"/>
    <w:rsid w:val="000330E7"/>
    <w:rsid w:val="00033DDB"/>
    <w:rsid w:val="000342C8"/>
    <w:rsid w:val="000356BB"/>
    <w:rsid w:val="00037336"/>
    <w:rsid w:val="0003788C"/>
    <w:rsid w:val="00040F82"/>
    <w:rsid w:val="00041B46"/>
    <w:rsid w:val="00042286"/>
    <w:rsid w:val="00043F72"/>
    <w:rsid w:val="00050DDC"/>
    <w:rsid w:val="00053DF6"/>
    <w:rsid w:val="00054126"/>
    <w:rsid w:val="00054406"/>
    <w:rsid w:val="0005631B"/>
    <w:rsid w:val="00063C08"/>
    <w:rsid w:val="00070C34"/>
    <w:rsid w:val="000720B0"/>
    <w:rsid w:val="000755B3"/>
    <w:rsid w:val="00075A63"/>
    <w:rsid w:val="000763F5"/>
    <w:rsid w:val="00077E13"/>
    <w:rsid w:val="00083C11"/>
    <w:rsid w:val="00085F60"/>
    <w:rsid w:val="00086A55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17B47"/>
    <w:rsid w:val="0012329A"/>
    <w:rsid w:val="001313E7"/>
    <w:rsid w:val="00134069"/>
    <w:rsid w:val="00135E72"/>
    <w:rsid w:val="001374C8"/>
    <w:rsid w:val="001432EE"/>
    <w:rsid w:val="00144C26"/>
    <w:rsid w:val="0015512D"/>
    <w:rsid w:val="0016099A"/>
    <w:rsid w:val="001610F7"/>
    <w:rsid w:val="0016385B"/>
    <w:rsid w:val="0017179E"/>
    <w:rsid w:val="00172873"/>
    <w:rsid w:val="00175869"/>
    <w:rsid w:val="001774B7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370"/>
    <w:rsid w:val="001F4BC7"/>
    <w:rsid w:val="00201790"/>
    <w:rsid w:val="002018DE"/>
    <w:rsid w:val="00205067"/>
    <w:rsid w:val="00205C56"/>
    <w:rsid w:val="00207F0C"/>
    <w:rsid w:val="00224F5E"/>
    <w:rsid w:val="002316CD"/>
    <w:rsid w:val="00240A3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1889"/>
    <w:rsid w:val="002935BD"/>
    <w:rsid w:val="00293B79"/>
    <w:rsid w:val="002973FB"/>
    <w:rsid w:val="002A1819"/>
    <w:rsid w:val="002A555E"/>
    <w:rsid w:val="002B226E"/>
    <w:rsid w:val="002B34B9"/>
    <w:rsid w:val="002B3950"/>
    <w:rsid w:val="002B4C64"/>
    <w:rsid w:val="002C35D2"/>
    <w:rsid w:val="002C5635"/>
    <w:rsid w:val="002C5A66"/>
    <w:rsid w:val="002D0029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2AC7"/>
    <w:rsid w:val="00303FBE"/>
    <w:rsid w:val="003046A1"/>
    <w:rsid w:val="00304F2D"/>
    <w:rsid w:val="003052A8"/>
    <w:rsid w:val="0031029A"/>
    <w:rsid w:val="003120B5"/>
    <w:rsid w:val="00312271"/>
    <w:rsid w:val="00315651"/>
    <w:rsid w:val="0031708A"/>
    <w:rsid w:val="00317D5E"/>
    <w:rsid w:val="00321922"/>
    <w:rsid w:val="00331CBE"/>
    <w:rsid w:val="00335020"/>
    <w:rsid w:val="00335EAE"/>
    <w:rsid w:val="003371BE"/>
    <w:rsid w:val="00340E13"/>
    <w:rsid w:val="00340E37"/>
    <w:rsid w:val="00342F2B"/>
    <w:rsid w:val="0034437F"/>
    <w:rsid w:val="00345913"/>
    <w:rsid w:val="003461B4"/>
    <w:rsid w:val="00353D50"/>
    <w:rsid w:val="00361427"/>
    <w:rsid w:val="003647D1"/>
    <w:rsid w:val="00367263"/>
    <w:rsid w:val="00370B02"/>
    <w:rsid w:val="0037100A"/>
    <w:rsid w:val="00372395"/>
    <w:rsid w:val="003764AE"/>
    <w:rsid w:val="00376EE0"/>
    <w:rsid w:val="00380C58"/>
    <w:rsid w:val="00386A94"/>
    <w:rsid w:val="00387258"/>
    <w:rsid w:val="00387C40"/>
    <w:rsid w:val="003930E0"/>
    <w:rsid w:val="0039419C"/>
    <w:rsid w:val="003A3017"/>
    <w:rsid w:val="003B1D67"/>
    <w:rsid w:val="003B2E5B"/>
    <w:rsid w:val="003B3EB1"/>
    <w:rsid w:val="003B7F23"/>
    <w:rsid w:val="003C1889"/>
    <w:rsid w:val="003C2311"/>
    <w:rsid w:val="003C319A"/>
    <w:rsid w:val="003C6CAB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35487"/>
    <w:rsid w:val="00435778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95B5C"/>
    <w:rsid w:val="004A2329"/>
    <w:rsid w:val="004A2959"/>
    <w:rsid w:val="004A3CED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4634"/>
    <w:rsid w:val="004D6D13"/>
    <w:rsid w:val="004E3D3D"/>
    <w:rsid w:val="004E44C5"/>
    <w:rsid w:val="004E60ED"/>
    <w:rsid w:val="004F1E7D"/>
    <w:rsid w:val="004F26B8"/>
    <w:rsid w:val="004F5889"/>
    <w:rsid w:val="004F6760"/>
    <w:rsid w:val="00511FB1"/>
    <w:rsid w:val="00514E3F"/>
    <w:rsid w:val="00515078"/>
    <w:rsid w:val="00517B20"/>
    <w:rsid w:val="005206D8"/>
    <w:rsid w:val="00521D7B"/>
    <w:rsid w:val="005231F8"/>
    <w:rsid w:val="005249D0"/>
    <w:rsid w:val="005250C2"/>
    <w:rsid w:val="00525B71"/>
    <w:rsid w:val="00527EF4"/>
    <w:rsid w:val="0053505F"/>
    <w:rsid w:val="005400AE"/>
    <w:rsid w:val="0054297B"/>
    <w:rsid w:val="00542C67"/>
    <w:rsid w:val="00544F8D"/>
    <w:rsid w:val="00550128"/>
    <w:rsid w:val="00550DAF"/>
    <w:rsid w:val="00551B95"/>
    <w:rsid w:val="00552CBE"/>
    <w:rsid w:val="00556548"/>
    <w:rsid w:val="005677A4"/>
    <w:rsid w:val="0057042A"/>
    <w:rsid w:val="00576CF6"/>
    <w:rsid w:val="005819A1"/>
    <w:rsid w:val="00581DC8"/>
    <w:rsid w:val="005845B4"/>
    <w:rsid w:val="00585325"/>
    <w:rsid w:val="00585FF8"/>
    <w:rsid w:val="005936AF"/>
    <w:rsid w:val="005938E3"/>
    <w:rsid w:val="005939FF"/>
    <w:rsid w:val="00593E99"/>
    <w:rsid w:val="00594F0E"/>
    <w:rsid w:val="00595385"/>
    <w:rsid w:val="005A2588"/>
    <w:rsid w:val="005A4CF4"/>
    <w:rsid w:val="005A67E5"/>
    <w:rsid w:val="005B273E"/>
    <w:rsid w:val="005B317E"/>
    <w:rsid w:val="005B5BBB"/>
    <w:rsid w:val="005B609E"/>
    <w:rsid w:val="005B6732"/>
    <w:rsid w:val="005C6001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4705B"/>
    <w:rsid w:val="00654ED8"/>
    <w:rsid w:val="00654FB0"/>
    <w:rsid w:val="00663A9A"/>
    <w:rsid w:val="00665EED"/>
    <w:rsid w:val="00670FE2"/>
    <w:rsid w:val="00674268"/>
    <w:rsid w:val="0067507E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203B"/>
    <w:rsid w:val="006D28B6"/>
    <w:rsid w:val="006E27C9"/>
    <w:rsid w:val="006E46DB"/>
    <w:rsid w:val="006E77F2"/>
    <w:rsid w:val="006F6530"/>
    <w:rsid w:val="00701C9C"/>
    <w:rsid w:val="00711430"/>
    <w:rsid w:val="00721AB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04A"/>
    <w:rsid w:val="007558C1"/>
    <w:rsid w:val="00755F4D"/>
    <w:rsid w:val="007579C9"/>
    <w:rsid w:val="00760868"/>
    <w:rsid w:val="00761645"/>
    <w:rsid w:val="00765AB8"/>
    <w:rsid w:val="00765BDE"/>
    <w:rsid w:val="00770FC4"/>
    <w:rsid w:val="0077129A"/>
    <w:rsid w:val="0077547D"/>
    <w:rsid w:val="00780827"/>
    <w:rsid w:val="00785052"/>
    <w:rsid w:val="00786404"/>
    <w:rsid w:val="0078687E"/>
    <w:rsid w:val="00790ED2"/>
    <w:rsid w:val="007934EA"/>
    <w:rsid w:val="00793E80"/>
    <w:rsid w:val="00794048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4F9"/>
    <w:rsid w:val="00806D77"/>
    <w:rsid w:val="008123DB"/>
    <w:rsid w:val="00813644"/>
    <w:rsid w:val="00814FF3"/>
    <w:rsid w:val="008160B8"/>
    <w:rsid w:val="008259E2"/>
    <w:rsid w:val="00826484"/>
    <w:rsid w:val="00836369"/>
    <w:rsid w:val="00847D0A"/>
    <w:rsid w:val="0085757C"/>
    <w:rsid w:val="00862EFA"/>
    <w:rsid w:val="008634D4"/>
    <w:rsid w:val="008702B8"/>
    <w:rsid w:val="0087048F"/>
    <w:rsid w:val="00874358"/>
    <w:rsid w:val="008744E4"/>
    <w:rsid w:val="0087589F"/>
    <w:rsid w:val="00876989"/>
    <w:rsid w:val="00876B0A"/>
    <w:rsid w:val="00882974"/>
    <w:rsid w:val="00884390"/>
    <w:rsid w:val="00884ADB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4976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32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387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2D72"/>
    <w:rsid w:val="009A4C6A"/>
    <w:rsid w:val="009A7569"/>
    <w:rsid w:val="009A7C7E"/>
    <w:rsid w:val="009B0DB1"/>
    <w:rsid w:val="009B68D2"/>
    <w:rsid w:val="009C18E0"/>
    <w:rsid w:val="009D0C46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4997"/>
    <w:rsid w:val="00A073D6"/>
    <w:rsid w:val="00A07731"/>
    <w:rsid w:val="00A078D4"/>
    <w:rsid w:val="00A07DB9"/>
    <w:rsid w:val="00A12981"/>
    <w:rsid w:val="00A135E5"/>
    <w:rsid w:val="00A15CA2"/>
    <w:rsid w:val="00A21D85"/>
    <w:rsid w:val="00A2720F"/>
    <w:rsid w:val="00A34FA8"/>
    <w:rsid w:val="00A363A7"/>
    <w:rsid w:val="00A36E71"/>
    <w:rsid w:val="00A36E9C"/>
    <w:rsid w:val="00A40F00"/>
    <w:rsid w:val="00A460C3"/>
    <w:rsid w:val="00A47300"/>
    <w:rsid w:val="00A50864"/>
    <w:rsid w:val="00A514A6"/>
    <w:rsid w:val="00A5351C"/>
    <w:rsid w:val="00A538F3"/>
    <w:rsid w:val="00A57CDA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2F93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5CC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D7939"/>
    <w:rsid w:val="00AE19E3"/>
    <w:rsid w:val="00AE5C50"/>
    <w:rsid w:val="00AF197C"/>
    <w:rsid w:val="00B01B96"/>
    <w:rsid w:val="00B02557"/>
    <w:rsid w:val="00B04A5F"/>
    <w:rsid w:val="00B176DC"/>
    <w:rsid w:val="00B20C95"/>
    <w:rsid w:val="00B24F20"/>
    <w:rsid w:val="00B2540D"/>
    <w:rsid w:val="00B33047"/>
    <w:rsid w:val="00B43679"/>
    <w:rsid w:val="00B46581"/>
    <w:rsid w:val="00B479B9"/>
    <w:rsid w:val="00B5089F"/>
    <w:rsid w:val="00B56A2F"/>
    <w:rsid w:val="00B61AC4"/>
    <w:rsid w:val="00B61FC8"/>
    <w:rsid w:val="00B633B4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76248"/>
    <w:rsid w:val="00B81A9B"/>
    <w:rsid w:val="00B84BA0"/>
    <w:rsid w:val="00B85697"/>
    <w:rsid w:val="00B967E0"/>
    <w:rsid w:val="00B97AC3"/>
    <w:rsid w:val="00BA529B"/>
    <w:rsid w:val="00BA62EB"/>
    <w:rsid w:val="00BA72CA"/>
    <w:rsid w:val="00BA7795"/>
    <w:rsid w:val="00BB359D"/>
    <w:rsid w:val="00BB3895"/>
    <w:rsid w:val="00BB7313"/>
    <w:rsid w:val="00BC08AB"/>
    <w:rsid w:val="00BC7B9E"/>
    <w:rsid w:val="00BD09AF"/>
    <w:rsid w:val="00BD1B9F"/>
    <w:rsid w:val="00BD2EF1"/>
    <w:rsid w:val="00BD5023"/>
    <w:rsid w:val="00BD536D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BF7401"/>
    <w:rsid w:val="00C04013"/>
    <w:rsid w:val="00C10ED3"/>
    <w:rsid w:val="00C11DD0"/>
    <w:rsid w:val="00C122E0"/>
    <w:rsid w:val="00C1549C"/>
    <w:rsid w:val="00C15C54"/>
    <w:rsid w:val="00C1705A"/>
    <w:rsid w:val="00C20E29"/>
    <w:rsid w:val="00C215CD"/>
    <w:rsid w:val="00C26503"/>
    <w:rsid w:val="00C3055C"/>
    <w:rsid w:val="00C3168F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74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CF6C3A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055F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32EF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166"/>
    <w:rsid w:val="00DF1D8D"/>
    <w:rsid w:val="00DF6FDE"/>
    <w:rsid w:val="00DF7ABD"/>
    <w:rsid w:val="00E051D8"/>
    <w:rsid w:val="00E17850"/>
    <w:rsid w:val="00E21C04"/>
    <w:rsid w:val="00E21F2A"/>
    <w:rsid w:val="00E22CDA"/>
    <w:rsid w:val="00E2520C"/>
    <w:rsid w:val="00E265F5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2D81"/>
    <w:rsid w:val="00E745DA"/>
    <w:rsid w:val="00E87236"/>
    <w:rsid w:val="00E90453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E5F67"/>
    <w:rsid w:val="00EF2146"/>
    <w:rsid w:val="00EF420D"/>
    <w:rsid w:val="00EF694E"/>
    <w:rsid w:val="00F01A65"/>
    <w:rsid w:val="00F02B6F"/>
    <w:rsid w:val="00F02C2C"/>
    <w:rsid w:val="00F074B1"/>
    <w:rsid w:val="00F07FAE"/>
    <w:rsid w:val="00F1419A"/>
    <w:rsid w:val="00F14839"/>
    <w:rsid w:val="00F16128"/>
    <w:rsid w:val="00F17EC5"/>
    <w:rsid w:val="00F25D5D"/>
    <w:rsid w:val="00F25F9E"/>
    <w:rsid w:val="00F264E0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77EBB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2C9A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806258"/>
  <w15:chartTrackingRefBased/>
  <w15:docId w15:val="{C1F43BC6-31AB-4704-B407-6D5534E2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9838-29C9-4570-8CC0-CCB60686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1277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6</cp:revision>
  <cp:lastPrinted>2026-08-13T11:44:00Z</cp:lastPrinted>
  <dcterms:created xsi:type="dcterms:W3CDTF">2026-05-28T10:54:00Z</dcterms:created>
  <dcterms:modified xsi:type="dcterms:W3CDTF">2026-08-13T11:44:00Z</dcterms:modified>
</cp:coreProperties>
</file>