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C1BCC">
        <w:rPr>
          <w:rFonts w:ascii="Arial" w:hAnsi="Arial" w:cs="Arial"/>
          <w:bCs/>
          <w:sz w:val="24"/>
        </w:rPr>
        <w:t>12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224CC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24CC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>NARZĘDZI, WYPOSAŻENIA ZAKŁADU LUB URZĄDZEŃ TECHNICZNYCH</w:t>
            </w:r>
            <w:r w:rsidR="00F4229A">
              <w:rPr>
                <w:rFonts w:ascii="Arial" w:hAnsi="Arial" w:cs="Arial"/>
                <w:b/>
                <w:sz w:val="24"/>
                <w:szCs w:val="24"/>
              </w:rPr>
              <w:t xml:space="preserve"> DLA ZADANIA 1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945B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5BC8" w:rsidRPr="00CA5E56" w:rsidTr="004A41C2">
        <w:tc>
          <w:tcPr>
            <w:tcW w:w="2269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425DD9" w:rsidRDefault="00945BC8" w:rsidP="00C224CC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945BC8">
        <w:rPr>
          <w:rFonts w:ascii="Arial" w:hAnsi="Arial" w:cs="Arial"/>
          <w:b/>
          <w:bCs/>
          <w:sz w:val="24"/>
        </w:rPr>
        <w:t>Akademia Kultury Fizycznej  im Bronisława Czecha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wykonawca, dysponuje następującymi narzędziami i</w:t>
      </w:r>
      <w:r w:rsidR="00C224CC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urządzeniami niezbędnymi do wykonania zamówienia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6"/>
        <w:gridCol w:w="739"/>
        <w:gridCol w:w="2843"/>
      </w:tblGrid>
      <w:tr w:rsidR="00D945E9" w:rsidRPr="00A55523" w:rsidTr="00175860">
        <w:tc>
          <w:tcPr>
            <w:tcW w:w="5796" w:type="dxa"/>
            <w:shd w:val="clear" w:color="auto" w:fill="F2F2F2"/>
            <w:vAlign w:val="center"/>
          </w:tcPr>
          <w:p w:rsidR="00C97C81" w:rsidRPr="00A55523" w:rsidRDefault="00C97C81" w:rsidP="00D945E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narzędzi lub urządzeń</w:t>
            </w:r>
            <w:r w:rsidR="00A042F8">
              <w:rPr>
                <w:rFonts w:ascii="Arial" w:hAnsi="Arial" w:cs="Arial"/>
                <w:sz w:val="22"/>
                <w:szCs w:val="22"/>
              </w:rPr>
              <w:t>, rodzaj napędu (</w:t>
            </w:r>
            <w:r w:rsidR="00F4229A">
              <w:rPr>
                <w:rFonts w:ascii="Arial" w:hAnsi="Arial" w:cs="Arial"/>
                <w:sz w:val="22"/>
                <w:szCs w:val="22"/>
              </w:rPr>
              <w:t>jeśli</w:t>
            </w:r>
            <w:r w:rsidR="00A042F8">
              <w:rPr>
                <w:rFonts w:ascii="Arial" w:hAnsi="Arial" w:cs="Arial"/>
                <w:sz w:val="22"/>
                <w:szCs w:val="22"/>
              </w:rPr>
              <w:t xml:space="preserve"> dotyczy)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945E9">
              <w:rPr>
                <w:rFonts w:ascii="Arial" w:hAnsi="Arial" w:cs="Arial"/>
                <w:sz w:val="22"/>
                <w:szCs w:val="22"/>
              </w:rPr>
              <w:t xml:space="preserve">model 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45E9">
              <w:rPr>
                <w:rFonts w:ascii="Arial" w:hAnsi="Arial" w:cs="Arial"/>
                <w:sz w:val="22"/>
                <w:szCs w:val="22"/>
              </w:rPr>
              <w:t>(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jeśli dotyczy) </w:t>
            </w:r>
          </w:p>
        </w:tc>
        <w:tc>
          <w:tcPr>
            <w:tcW w:w="739" w:type="dxa"/>
            <w:shd w:val="clear" w:color="auto" w:fill="F2F2F2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2843" w:type="dxa"/>
            <w:shd w:val="clear" w:color="auto" w:fill="F2F2F2"/>
            <w:vAlign w:val="center"/>
          </w:tcPr>
          <w:p w:rsidR="00C97C81" w:rsidRPr="00C97C81" w:rsidRDefault="00C97C81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Informacja 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podstawie do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dysponowania tymi</w:t>
            </w:r>
          </w:p>
          <w:p w:rsidR="00C97C81" w:rsidRPr="00A55523" w:rsidRDefault="00CF62B8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Z</w:t>
            </w:r>
            <w:r w:rsidR="00C97C81" w:rsidRPr="00C97C81">
              <w:rPr>
                <w:rFonts w:ascii="Arial" w:hAnsi="Arial" w:cs="Arial"/>
                <w:sz w:val="22"/>
                <w:szCs w:val="22"/>
              </w:rPr>
              <w:t>asobami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5655CF" w:rsidRPr="00A55523" w:rsidTr="00175860">
        <w:trPr>
          <w:trHeight w:hRule="exact" w:val="2185"/>
        </w:trPr>
        <w:tc>
          <w:tcPr>
            <w:tcW w:w="5796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Ciągnik ogrodniczy z przyczepą, kosiarką i pługie</w:t>
            </w:r>
            <w:r w:rsidR="00D945E9" w:rsidRPr="00D945E9">
              <w:rPr>
                <w:sz w:val="24"/>
                <w:szCs w:val="24"/>
              </w:rPr>
              <w:t xml:space="preserve">m </w:t>
            </w:r>
            <w:r w:rsidRPr="00D945E9">
              <w:rPr>
                <w:sz w:val="24"/>
                <w:szCs w:val="24"/>
              </w:rPr>
              <w:t xml:space="preserve">do odśnieżania. 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C97C81" w:rsidRPr="00D945E9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EE5D20">
        <w:trPr>
          <w:trHeight w:hRule="exact" w:val="2256"/>
        </w:trPr>
        <w:tc>
          <w:tcPr>
            <w:tcW w:w="5796" w:type="dxa"/>
            <w:shd w:val="clear" w:color="auto" w:fill="auto"/>
            <w:vAlign w:val="center"/>
          </w:tcPr>
          <w:p w:rsidR="005655CF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Odśnieżarka spalinowa.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C97C81" w:rsidRPr="00D945E9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EE5D20">
        <w:trPr>
          <w:trHeight w:hRule="exact" w:val="2420"/>
        </w:trPr>
        <w:tc>
          <w:tcPr>
            <w:tcW w:w="5796" w:type="dxa"/>
            <w:shd w:val="clear" w:color="auto" w:fill="auto"/>
            <w:vAlign w:val="center"/>
          </w:tcPr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3) </w:t>
            </w:r>
            <w:r w:rsidR="00F4229A" w:rsidRPr="00D945E9">
              <w:rPr>
                <w:sz w:val="24"/>
                <w:szCs w:val="24"/>
              </w:rPr>
              <w:t>Miniciągnik ogrodniczy z oprzyrządowaniem.</w:t>
            </w:r>
            <w:r w:rsidR="00D945E9" w:rsidRPr="00D945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EE5D20" w:rsidP="00EE5D20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EE5D20">
        <w:trPr>
          <w:trHeight w:hRule="exact" w:val="2278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EE5D20">
            <w:pPr>
              <w:pStyle w:val="Akapitzlist1"/>
              <w:numPr>
                <w:ilvl w:val="0"/>
                <w:numId w:val="10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Rozrzutnik do nawozów, piasku i soli.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EE5D20" w:rsidRPr="00D945E9" w:rsidRDefault="00EE5D20" w:rsidP="00EE5D20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EE5D20">
        <w:trPr>
          <w:trHeight w:hRule="exact" w:val="2117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EE5D20">
            <w:pPr>
              <w:pStyle w:val="Akapitzlist1"/>
              <w:numPr>
                <w:ilvl w:val="0"/>
                <w:numId w:val="10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Kosiarka samobieżna  z pojemnikiem na trawę.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EE5D20" w:rsidRDefault="00EE5D20" w:rsidP="00EE5D20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EE5D20" w:rsidRDefault="00EE5D20" w:rsidP="00EE5D2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EE5D20" w:rsidRPr="00D945E9" w:rsidRDefault="00EE5D20" w:rsidP="00EE5D20">
            <w:pPr>
              <w:pStyle w:val="Akapitzlist1"/>
              <w:spacing w:after="120"/>
              <w:ind w:hanging="7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8B00ED">
        <w:trPr>
          <w:trHeight w:hRule="exact" w:val="3551"/>
        </w:trPr>
        <w:tc>
          <w:tcPr>
            <w:tcW w:w="5796" w:type="dxa"/>
            <w:shd w:val="clear" w:color="auto" w:fill="auto"/>
            <w:vAlign w:val="center"/>
          </w:tcPr>
          <w:p w:rsidR="00A042F8" w:rsidRPr="008B00ED" w:rsidRDefault="00F4229A" w:rsidP="005379E2">
            <w:pPr>
              <w:pStyle w:val="Akapitzlist"/>
              <w:numPr>
                <w:ilvl w:val="0"/>
                <w:numId w:val="10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b/>
                <w:sz w:val="24"/>
                <w:szCs w:val="24"/>
              </w:rPr>
              <w:t xml:space="preserve">Dwie </w:t>
            </w:r>
            <w:proofErr w:type="spellStart"/>
            <w:r w:rsidRPr="00D945E9">
              <w:rPr>
                <w:b/>
                <w:sz w:val="24"/>
                <w:szCs w:val="24"/>
              </w:rPr>
              <w:t>wykaszarki</w:t>
            </w:r>
            <w:proofErr w:type="spellEnd"/>
            <w:r w:rsidRPr="00D945E9">
              <w:rPr>
                <w:b/>
                <w:sz w:val="24"/>
                <w:szCs w:val="24"/>
              </w:rPr>
              <w:t xml:space="preserve"> mechaniczne z minimalną roboczą średnicą koszenia 400 mm  </w:t>
            </w:r>
          </w:p>
          <w:p w:rsidR="008B00ED" w:rsidRDefault="008B00ED" w:rsidP="008B00E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8B00ED" w:rsidRDefault="008B00ED" w:rsidP="008B00E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8B00ED" w:rsidRPr="00D945E9" w:rsidRDefault="008B00ED" w:rsidP="008B00ED">
            <w:pPr>
              <w:pStyle w:val="Akapitzlist"/>
              <w:spacing w:before="60" w:after="60" w:line="360" w:lineRule="auto"/>
              <w:ind w:hanging="6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2127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EE5D20">
            <w:pPr>
              <w:pStyle w:val="Akapitzlist1"/>
              <w:numPr>
                <w:ilvl w:val="0"/>
                <w:numId w:val="10"/>
              </w:numPr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D945E9">
              <w:rPr>
                <w:sz w:val="24"/>
                <w:szCs w:val="24"/>
              </w:rPr>
              <w:t>Wertykulator</w:t>
            </w:r>
            <w:proofErr w:type="spellEnd"/>
            <w:r w:rsidRPr="00D945E9">
              <w:rPr>
                <w:sz w:val="24"/>
                <w:szCs w:val="24"/>
              </w:rPr>
              <w:t>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D945E9" w:rsidRDefault="002B79F2" w:rsidP="002B79F2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2257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5379E2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lastRenderedPageBreak/>
              <w:t>Walec ogrodniczy duży (jednotonowy).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D945E9" w:rsidRDefault="002B79F2" w:rsidP="002B79F2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3571"/>
        </w:trPr>
        <w:tc>
          <w:tcPr>
            <w:tcW w:w="5796" w:type="dxa"/>
            <w:shd w:val="clear" w:color="auto" w:fill="auto"/>
            <w:vAlign w:val="center"/>
          </w:tcPr>
          <w:p w:rsidR="00A042F8" w:rsidRDefault="00F4229A" w:rsidP="005379E2">
            <w:pPr>
              <w:pStyle w:val="Akapitzlist"/>
              <w:numPr>
                <w:ilvl w:val="0"/>
                <w:numId w:val="14"/>
              </w:num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175860">
              <w:rPr>
                <w:b/>
                <w:sz w:val="24"/>
                <w:szCs w:val="24"/>
              </w:rPr>
              <w:t>nożyce do cięcia żywopłotów mechaniczne o minimalnej długości krawędzi  tnącej 600 mm</w:t>
            </w:r>
            <w:r w:rsidR="00D945E9" w:rsidRPr="00175860">
              <w:rPr>
                <w:b/>
                <w:sz w:val="24"/>
                <w:szCs w:val="24"/>
              </w:rPr>
              <w:t xml:space="preserve">.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175860" w:rsidRDefault="002B79F2" w:rsidP="002B79F2">
            <w:pPr>
              <w:pStyle w:val="Akapitzlist"/>
              <w:spacing w:before="60" w:after="60" w:line="360" w:lineRule="auto"/>
              <w:ind w:hanging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2828"/>
        </w:trPr>
        <w:tc>
          <w:tcPr>
            <w:tcW w:w="5796" w:type="dxa"/>
            <w:shd w:val="clear" w:color="auto" w:fill="auto"/>
            <w:vAlign w:val="center"/>
          </w:tcPr>
          <w:p w:rsidR="00F4229A" w:rsidRPr="00D945E9" w:rsidRDefault="00F4229A" w:rsidP="005379E2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pacing w:val="-1"/>
                <w:sz w:val="24"/>
                <w:szCs w:val="24"/>
              </w:rPr>
              <w:t>Dmuchawa elektryczna do liści.</w:t>
            </w:r>
            <w:r w:rsidR="00D945E9" w:rsidRPr="00D945E9">
              <w:rPr>
                <w:spacing w:val="-1"/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2840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5379E2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Nożyce ręczne do przycinania żywopłotu.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D945E9" w:rsidRDefault="002B79F2" w:rsidP="002B79F2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2697"/>
        </w:trPr>
        <w:tc>
          <w:tcPr>
            <w:tcW w:w="5796" w:type="dxa"/>
            <w:shd w:val="clear" w:color="auto" w:fill="auto"/>
            <w:vAlign w:val="center"/>
          </w:tcPr>
          <w:p w:rsidR="00F4229A" w:rsidRPr="00D945E9" w:rsidRDefault="00F4229A" w:rsidP="005379E2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Sekatory ręczne (duże, małe).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</w:p>
          <w:p w:rsidR="002B79F2" w:rsidRPr="00D945E9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3554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5379E2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lastRenderedPageBreak/>
              <w:t>Opryskiwacz plecakowy.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2B79F2" w:rsidRDefault="002B79F2" w:rsidP="002B79F2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D945E9" w:rsidRDefault="002B79F2" w:rsidP="002B79F2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175860">
        <w:trPr>
          <w:trHeight w:hRule="exact" w:val="1559"/>
        </w:trPr>
        <w:tc>
          <w:tcPr>
            <w:tcW w:w="5796" w:type="dxa"/>
            <w:shd w:val="clear" w:color="auto" w:fill="auto"/>
            <w:vAlign w:val="center"/>
          </w:tcPr>
          <w:p w:rsidR="00F4229A" w:rsidRPr="000E3CB1" w:rsidRDefault="00F4229A" w:rsidP="005379E2">
            <w:pPr>
              <w:pStyle w:val="Akapitzlist1"/>
              <w:numPr>
                <w:ilvl w:val="0"/>
                <w:numId w:val="15"/>
              </w:numPr>
              <w:spacing w:after="120"/>
              <w:jc w:val="both"/>
              <w:rPr>
                <w:sz w:val="24"/>
                <w:szCs w:val="24"/>
              </w:rPr>
            </w:pPr>
            <w:r w:rsidRPr="000E3CB1">
              <w:rPr>
                <w:sz w:val="24"/>
                <w:szCs w:val="24"/>
              </w:rPr>
              <w:t>Węże ogrodnicze do podlewania boisk ze zraszaczami.</w:t>
            </w:r>
            <w:r w:rsidR="00D945E9" w:rsidRPr="000E3CB1">
              <w:rPr>
                <w:sz w:val="24"/>
                <w:szCs w:val="24"/>
              </w:rPr>
              <w:t xml:space="preserve"> </w:t>
            </w:r>
          </w:p>
          <w:p w:rsidR="00F4229A" w:rsidRPr="000E3CB1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175860">
        <w:trPr>
          <w:trHeight w:hRule="exact" w:val="2266"/>
        </w:trPr>
        <w:tc>
          <w:tcPr>
            <w:tcW w:w="5796" w:type="dxa"/>
            <w:shd w:val="clear" w:color="auto" w:fill="auto"/>
            <w:vAlign w:val="center"/>
          </w:tcPr>
          <w:p w:rsidR="00F4229A" w:rsidRPr="000E3CB1" w:rsidRDefault="00F4229A" w:rsidP="005379E2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0E3CB1">
              <w:rPr>
                <w:sz w:val="24"/>
                <w:szCs w:val="24"/>
              </w:rPr>
              <w:t xml:space="preserve">Węże strażackie  52 mm (ok. 200 </w:t>
            </w:r>
            <w:proofErr w:type="spellStart"/>
            <w:r w:rsidRPr="000E3CB1">
              <w:rPr>
                <w:sz w:val="24"/>
                <w:szCs w:val="24"/>
              </w:rPr>
              <w:t>mb</w:t>
            </w:r>
            <w:proofErr w:type="spellEnd"/>
            <w:r w:rsidRPr="000E3CB1">
              <w:rPr>
                <w:sz w:val="24"/>
                <w:szCs w:val="24"/>
              </w:rPr>
              <w:t>) + redukcje do węży + zraszacz polowy (młoteczkowy</w:t>
            </w:r>
            <w:r w:rsidR="00D945E9" w:rsidRPr="000E3CB1">
              <w:rPr>
                <w:sz w:val="24"/>
                <w:szCs w:val="24"/>
              </w:rPr>
              <w:t xml:space="preserve">) 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175860">
        <w:trPr>
          <w:trHeight w:hRule="exact" w:val="1275"/>
        </w:trPr>
        <w:tc>
          <w:tcPr>
            <w:tcW w:w="5796" w:type="dxa"/>
            <w:shd w:val="clear" w:color="auto" w:fill="auto"/>
            <w:vAlign w:val="center"/>
          </w:tcPr>
          <w:p w:rsidR="00F4229A" w:rsidRPr="000E3CB1" w:rsidRDefault="00F4229A" w:rsidP="005379E2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0E3CB1">
              <w:rPr>
                <w:sz w:val="24"/>
                <w:szCs w:val="24"/>
              </w:rPr>
              <w:t>Taczki, łopaty, łopaty do śniegu, miotły, wiadra, grabie oraz inny drobny sprzęt ogrodniczy</w:t>
            </w:r>
            <w:r w:rsidR="00D945E9" w:rsidRPr="000E3C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175860">
        <w:trPr>
          <w:trHeight w:hRule="exact" w:val="1421"/>
        </w:trPr>
        <w:tc>
          <w:tcPr>
            <w:tcW w:w="5796" w:type="dxa"/>
            <w:shd w:val="clear" w:color="auto" w:fill="auto"/>
            <w:vAlign w:val="center"/>
          </w:tcPr>
          <w:p w:rsidR="00F4229A" w:rsidRPr="000E3CB1" w:rsidRDefault="00F4229A" w:rsidP="005379E2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0E3CB1">
              <w:rPr>
                <w:sz w:val="24"/>
                <w:szCs w:val="24"/>
              </w:rPr>
              <w:t>Taśmy do przenoszenia mebli</w:t>
            </w:r>
            <w:r w:rsidR="00D945E9" w:rsidRPr="000E3C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2B79F2">
        <w:trPr>
          <w:trHeight w:hRule="exact" w:val="4392"/>
        </w:trPr>
        <w:tc>
          <w:tcPr>
            <w:tcW w:w="5796" w:type="dxa"/>
            <w:shd w:val="clear" w:color="auto" w:fill="auto"/>
            <w:vAlign w:val="center"/>
          </w:tcPr>
          <w:p w:rsidR="00F4229A" w:rsidRPr="002B79F2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30"/>
                <w:tab w:val="left" w:pos="758"/>
              </w:tabs>
              <w:jc w:val="both"/>
              <w:rPr>
                <w:spacing w:val="-23"/>
                <w:sz w:val="24"/>
                <w:szCs w:val="24"/>
              </w:rPr>
            </w:pPr>
            <w:r w:rsidRPr="00D945E9">
              <w:rPr>
                <w:spacing w:val="-2"/>
                <w:sz w:val="24"/>
                <w:szCs w:val="24"/>
              </w:rPr>
              <w:t>Maszyna do zamiatania i czyszczenia ulic i chodników.</w:t>
            </w:r>
            <w:r w:rsidR="00D945E9" w:rsidRPr="00D945E9">
              <w:rPr>
                <w:spacing w:val="-2"/>
                <w:sz w:val="24"/>
                <w:szCs w:val="24"/>
              </w:rPr>
              <w:t xml:space="preserve"> 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2B79F2" w:rsidRDefault="002B79F2" w:rsidP="002B79F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2B79F2" w:rsidRPr="00D945E9" w:rsidRDefault="002B79F2" w:rsidP="002B79F2">
            <w:pPr>
              <w:pStyle w:val="Akapitzlist1"/>
              <w:shd w:val="clear" w:color="auto" w:fill="FFFFFF"/>
              <w:tabs>
                <w:tab w:val="left" w:pos="730"/>
                <w:tab w:val="left" w:pos="758"/>
              </w:tabs>
              <w:ind w:hanging="720"/>
              <w:jc w:val="both"/>
              <w:rPr>
                <w:spacing w:val="-23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3413"/>
        </w:trPr>
        <w:tc>
          <w:tcPr>
            <w:tcW w:w="5796" w:type="dxa"/>
            <w:shd w:val="clear" w:color="auto" w:fill="auto"/>
            <w:vAlign w:val="center"/>
          </w:tcPr>
          <w:p w:rsidR="00AA46D2" w:rsidRPr="005379E2" w:rsidRDefault="00F4229A" w:rsidP="000E3CB1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ind w:left="0" w:firstLine="352"/>
              <w:rPr>
                <w:sz w:val="24"/>
                <w:szCs w:val="24"/>
              </w:rPr>
            </w:pPr>
            <w:r w:rsidRPr="005379E2">
              <w:rPr>
                <w:sz w:val="24"/>
                <w:szCs w:val="24"/>
              </w:rPr>
              <w:lastRenderedPageBreak/>
              <w:t>Polewaczka ze szczotkami do mycia dróg i bieżni tartanowej stadionu LA.</w:t>
            </w:r>
            <w:r w:rsidR="00D945E9" w:rsidRPr="005379E2">
              <w:rPr>
                <w:sz w:val="24"/>
                <w:szCs w:val="24"/>
              </w:rPr>
              <w:t xml:space="preserve"> </w:t>
            </w:r>
            <w:r w:rsidR="00AA46D2" w:rsidRPr="005379E2"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2837"/>
        </w:trPr>
        <w:tc>
          <w:tcPr>
            <w:tcW w:w="5796" w:type="dxa"/>
            <w:shd w:val="clear" w:color="auto" w:fill="auto"/>
            <w:vAlign w:val="center"/>
          </w:tcPr>
          <w:p w:rsidR="00D945E9" w:rsidRPr="00D945E9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Myjka ciśnieniowa.</w:t>
            </w:r>
          </w:p>
          <w:p w:rsidR="00F4229A" w:rsidRDefault="00F4229A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2976"/>
        </w:trPr>
        <w:tc>
          <w:tcPr>
            <w:tcW w:w="5796" w:type="dxa"/>
            <w:shd w:val="clear" w:color="auto" w:fill="auto"/>
            <w:vAlign w:val="center"/>
          </w:tcPr>
          <w:p w:rsidR="005655CF" w:rsidRPr="005655CF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Piła łańcuchowa na wysięgniku teleskopowym o długości powyżej 3 m.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5655CF" w:rsidRDefault="005655CF" w:rsidP="005655CF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4110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5379E2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Piła łańcuchowa.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  <w:p w:rsidR="00AA46D2" w:rsidRPr="00D945E9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4546"/>
        </w:trPr>
        <w:tc>
          <w:tcPr>
            <w:tcW w:w="5796" w:type="dxa"/>
            <w:shd w:val="clear" w:color="auto" w:fill="auto"/>
            <w:vAlign w:val="center"/>
          </w:tcPr>
          <w:p w:rsidR="00F4229A" w:rsidRDefault="00F4229A" w:rsidP="005379E2">
            <w:pPr>
              <w:pStyle w:val="Akapitzlist"/>
              <w:numPr>
                <w:ilvl w:val="0"/>
                <w:numId w:val="1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b/>
                <w:sz w:val="24"/>
                <w:szCs w:val="24"/>
              </w:rPr>
              <w:lastRenderedPageBreak/>
              <w:t>Samochód dostawczy/transportowy /do 3,5t/ ze skrzynią ładunkową o minimalnej dopuszczalnej ładowności 990 kg</w:t>
            </w:r>
            <w:r w:rsidR="00D945E9" w:rsidRPr="00D945E9">
              <w:rPr>
                <w:b/>
                <w:sz w:val="24"/>
                <w:szCs w:val="24"/>
              </w:rPr>
              <w:t xml:space="preserve"> 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A46D2" w:rsidRPr="00D945E9" w:rsidRDefault="00AA46D2" w:rsidP="00AA46D2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2839"/>
        </w:trPr>
        <w:tc>
          <w:tcPr>
            <w:tcW w:w="5796" w:type="dxa"/>
            <w:shd w:val="clear" w:color="auto" w:fill="auto"/>
            <w:vAlign w:val="center"/>
          </w:tcPr>
          <w:p w:rsidR="00F4229A" w:rsidRPr="00AA46D2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D945E9">
              <w:rPr>
                <w:sz w:val="24"/>
                <w:szCs w:val="24"/>
              </w:rPr>
              <w:t>Areator</w:t>
            </w:r>
            <w:proofErr w:type="spellEnd"/>
            <w:r w:rsidRPr="00D945E9">
              <w:rPr>
                <w:sz w:val="24"/>
                <w:szCs w:val="24"/>
              </w:rPr>
              <w:t xml:space="preserve"> – walec z kolcami do napowietrzania trawy.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</w:p>
          <w:p w:rsidR="00D945E9" w:rsidRPr="00D945E9" w:rsidRDefault="00D945E9" w:rsidP="00D945E9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2553"/>
        </w:trPr>
        <w:tc>
          <w:tcPr>
            <w:tcW w:w="5796" w:type="dxa"/>
            <w:shd w:val="clear" w:color="auto" w:fill="auto"/>
            <w:vAlign w:val="center"/>
          </w:tcPr>
          <w:p w:rsidR="00F4229A" w:rsidRPr="00AA46D2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Siewnik z nożami tnącymi darń.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AA46D2">
        <w:trPr>
          <w:trHeight w:hRule="exact" w:val="3255"/>
        </w:trPr>
        <w:tc>
          <w:tcPr>
            <w:tcW w:w="5796" w:type="dxa"/>
            <w:shd w:val="clear" w:color="auto" w:fill="auto"/>
            <w:vAlign w:val="center"/>
          </w:tcPr>
          <w:p w:rsidR="00F4229A" w:rsidRPr="00D945E9" w:rsidRDefault="00F4229A" w:rsidP="005379E2">
            <w:pPr>
              <w:pStyle w:val="Akapitzlist1"/>
              <w:numPr>
                <w:ilvl w:val="0"/>
                <w:numId w:val="15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Maszyna z broną separacyjna do boiska do piłki plażowej służąca do przesiewania            i równania piasku.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AA46D2" w:rsidRDefault="00AA46D2" w:rsidP="00AA46D2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A46D2" w:rsidRPr="00D945E9" w:rsidRDefault="00AA46D2" w:rsidP="00AA46D2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ind w:hanging="7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F4229A" w:rsidRPr="00D945E9" w:rsidRDefault="00F4229A" w:rsidP="00D945E9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175860" w:rsidRDefault="00175860" w:rsidP="00175860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*zasoby własne, najem, dzierżawa, leasing itp.</w:t>
      </w:r>
    </w:p>
    <w:p w:rsidR="008D07BE" w:rsidRPr="007843A3" w:rsidRDefault="008D07BE" w:rsidP="008D07BE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Wykonawca przed podpisaniem umowy przedstawi wykaz powyższych narzędzi do realizacji przedmiotowego zamówienia, który stanowić będzie załącznik do umowy. </w:t>
      </w:r>
    </w:p>
    <w:p w:rsidR="008D07BE" w:rsidRDefault="008D07BE" w:rsidP="00175860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bookmarkStart w:id="1" w:name="_GoBack"/>
      <w:bookmarkEnd w:id="1"/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0E3CB1">
        <w:tc>
          <w:tcPr>
            <w:tcW w:w="2925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573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945BC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45BC8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B79" w:rsidRDefault="003D7B79">
      <w:r>
        <w:separator/>
      </w:r>
    </w:p>
  </w:endnote>
  <w:endnote w:type="continuationSeparator" w:id="0">
    <w:p w:rsidR="003D7B79" w:rsidRDefault="003D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07BE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07BE">
      <w:rPr>
        <w:rStyle w:val="Numerstrony"/>
        <w:rFonts w:ascii="Arial" w:hAnsi="Arial"/>
        <w:noProof/>
      </w:rPr>
      <w:t>7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7B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B79" w:rsidRDefault="003D7B79">
      <w:r>
        <w:separator/>
      </w:r>
    </w:p>
  </w:footnote>
  <w:footnote w:type="continuationSeparator" w:id="0">
    <w:p w:rsidR="003D7B79" w:rsidRDefault="003D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C8" w:rsidRDefault="0094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45BC8">
      <w:rPr>
        <w:rFonts w:ascii="Arial" w:hAnsi="Arial" w:cs="Arial"/>
      </w:rPr>
      <w:t>K-2.381/20/2026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41A"/>
    <w:multiLevelType w:val="hybridMultilevel"/>
    <w:tmpl w:val="1AC2C5F6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55081"/>
    <w:multiLevelType w:val="hybridMultilevel"/>
    <w:tmpl w:val="55087908"/>
    <w:lvl w:ilvl="0" w:tplc="C836714E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3A27"/>
    <w:multiLevelType w:val="hybridMultilevel"/>
    <w:tmpl w:val="9FD2C59C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D46E7"/>
    <w:multiLevelType w:val="hybridMultilevel"/>
    <w:tmpl w:val="06426728"/>
    <w:lvl w:ilvl="0" w:tplc="2CBA41F2">
      <w:start w:val="14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562D6"/>
    <w:multiLevelType w:val="hybridMultilevel"/>
    <w:tmpl w:val="6E566232"/>
    <w:lvl w:ilvl="0" w:tplc="84486544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A6122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2410F"/>
    <w:multiLevelType w:val="hybridMultilevel"/>
    <w:tmpl w:val="62224A70"/>
    <w:lvl w:ilvl="0" w:tplc="8A4276C2">
      <w:start w:val="15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F5C31"/>
    <w:multiLevelType w:val="hybridMultilevel"/>
    <w:tmpl w:val="2250B574"/>
    <w:lvl w:ilvl="0" w:tplc="13341CEE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3506C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45022"/>
    <w:multiLevelType w:val="hybridMultilevel"/>
    <w:tmpl w:val="E2462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16E30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2"/>
  </w:num>
  <w:num w:numId="4">
    <w:abstractNumId w:val="10"/>
  </w:num>
  <w:num w:numId="5">
    <w:abstractNumId w:val="2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4"/>
  </w:num>
  <w:num w:numId="11">
    <w:abstractNumId w:val="11"/>
  </w:num>
  <w:num w:numId="12">
    <w:abstractNumId w:val="5"/>
  </w:num>
  <w:num w:numId="13">
    <w:abstractNumId w:val="7"/>
  </w:num>
  <w:num w:numId="14">
    <w:abstractNumId w:val="1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79"/>
    <w:rsid w:val="00085A19"/>
    <w:rsid w:val="000C3052"/>
    <w:rsid w:val="000E3CB1"/>
    <w:rsid w:val="00175860"/>
    <w:rsid w:val="001A2FE2"/>
    <w:rsid w:val="001D49D0"/>
    <w:rsid w:val="002650B7"/>
    <w:rsid w:val="002B79F2"/>
    <w:rsid w:val="002C6B8F"/>
    <w:rsid w:val="00312741"/>
    <w:rsid w:val="0031485A"/>
    <w:rsid w:val="00320B74"/>
    <w:rsid w:val="00376E41"/>
    <w:rsid w:val="0039183C"/>
    <w:rsid w:val="003979FA"/>
    <w:rsid w:val="003D633B"/>
    <w:rsid w:val="003D7B79"/>
    <w:rsid w:val="00425DD9"/>
    <w:rsid w:val="0044657C"/>
    <w:rsid w:val="00450E0A"/>
    <w:rsid w:val="004654F8"/>
    <w:rsid w:val="004B06BD"/>
    <w:rsid w:val="005379E2"/>
    <w:rsid w:val="005655CF"/>
    <w:rsid w:val="005C5B73"/>
    <w:rsid w:val="006105E0"/>
    <w:rsid w:val="00653713"/>
    <w:rsid w:val="00664625"/>
    <w:rsid w:val="007066B5"/>
    <w:rsid w:val="00792635"/>
    <w:rsid w:val="007C1BCC"/>
    <w:rsid w:val="00813709"/>
    <w:rsid w:val="008605A5"/>
    <w:rsid w:val="0087138C"/>
    <w:rsid w:val="008B00ED"/>
    <w:rsid w:val="008D07BE"/>
    <w:rsid w:val="008F50C0"/>
    <w:rsid w:val="0094416C"/>
    <w:rsid w:val="00945BC8"/>
    <w:rsid w:val="00A042F8"/>
    <w:rsid w:val="00A43C8C"/>
    <w:rsid w:val="00A55523"/>
    <w:rsid w:val="00A85506"/>
    <w:rsid w:val="00AA46D2"/>
    <w:rsid w:val="00AB03CC"/>
    <w:rsid w:val="00B055F8"/>
    <w:rsid w:val="00B05B24"/>
    <w:rsid w:val="00B37176"/>
    <w:rsid w:val="00BB4056"/>
    <w:rsid w:val="00BC247D"/>
    <w:rsid w:val="00C224CC"/>
    <w:rsid w:val="00C2302C"/>
    <w:rsid w:val="00C359FD"/>
    <w:rsid w:val="00C97C81"/>
    <w:rsid w:val="00CF62B8"/>
    <w:rsid w:val="00D12C83"/>
    <w:rsid w:val="00D25B2A"/>
    <w:rsid w:val="00D945E9"/>
    <w:rsid w:val="00DA01DA"/>
    <w:rsid w:val="00DB79D2"/>
    <w:rsid w:val="00E626D8"/>
    <w:rsid w:val="00E878EB"/>
    <w:rsid w:val="00EA489C"/>
    <w:rsid w:val="00ED20C7"/>
    <w:rsid w:val="00EE5D20"/>
    <w:rsid w:val="00EF0FC8"/>
    <w:rsid w:val="00EF2E90"/>
    <w:rsid w:val="00F07F54"/>
    <w:rsid w:val="00F27764"/>
    <w:rsid w:val="00F4229A"/>
    <w:rsid w:val="00F85E7E"/>
    <w:rsid w:val="00FA50BD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AA1ED37"/>
  <w15:chartTrackingRefBased/>
  <w15:docId w15:val="{D2C8780A-E740-4ADA-B529-4AC312BC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4229A"/>
    <w:pPr>
      <w:ind w:left="720"/>
      <w:contextualSpacing/>
    </w:pPr>
    <w:rPr>
      <w:color w:val="000000"/>
      <w:kern w:val="28"/>
    </w:rPr>
  </w:style>
  <w:style w:type="paragraph" w:styleId="Akapitzlist">
    <w:name w:val="List Paragraph"/>
    <w:basedOn w:val="Normalny"/>
    <w:uiPriority w:val="34"/>
    <w:qFormat/>
    <w:rsid w:val="00F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881AD-8283-46BB-875E-A060C8A78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7</Pages>
  <Words>408</Words>
  <Characters>3995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Tadeusz Józefczyk</dc:creator>
  <cp:keywords/>
  <cp:lastModifiedBy>Tadeusz Józefczyk</cp:lastModifiedBy>
  <cp:revision>13</cp:revision>
  <cp:lastPrinted>2000-12-14T19:24:00Z</cp:lastPrinted>
  <dcterms:created xsi:type="dcterms:W3CDTF">2026-08-14T05:44:00Z</dcterms:created>
  <dcterms:modified xsi:type="dcterms:W3CDTF">2026-08-24T07:41:00Z</dcterms:modified>
</cp:coreProperties>
</file>