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7C103A">
        <w:rPr>
          <w:rFonts w:ascii="Arial" w:hAnsi="Arial" w:cs="Arial"/>
          <w:bCs/>
          <w:sz w:val="24"/>
        </w:rPr>
        <w:t>13</w:t>
      </w:r>
      <w:r w:rsidR="00092601">
        <w:rPr>
          <w:rFonts w:ascii="Arial" w:hAnsi="Arial" w:cs="Arial"/>
          <w:bCs/>
          <w:sz w:val="24"/>
          <w:szCs w:val="24"/>
        </w:rPr>
        <w:t xml:space="preserve"> </w:t>
      </w:r>
      <w:r w:rsidRPr="00ED20C7">
        <w:rPr>
          <w:rFonts w:ascii="Arial" w:hAnsi="Arial" w:cs="Arial"/>
          <w:bCs/>
          <w:sz w:val="24"/>
          <w:szCs w:val="24"/>
        </w:rPr>
        <w:t>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ED20C7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C224CC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224CC">
              <w:rPr>
                <w:rFonts w:ascii="Arial" w:hAnsi="Arial" w:cs="Arial"/>
                <w:b/>
                <w:sz w:val="24"/>
                <w:szCs w:val="24"/>
              </w:rPr>
              <w:t xml:space="preserve">WYKAZ </w:t>
            </w:r>
            <w:r w:rsidR="00C224CC" w:rsidRPr="00C224CC">
              <w:rPr>
                <w:rFonts w:ascii="Arial" w:hAnsi="Arial" w:cs="Arial"/>
                <w:b/>
                <w:sz w:val="24"/>
                <w:szCs w:val="24"/>
              </w:rPr>
              <w:t>NARZĘDZI, WYPOSAŻENIA ZAKŁADU LUB URZĄDZEŃ TECHNICZNYCH</w:t>
            </w:r>
            <w:r w:rsidR="00092601">
              <w:rPr>
                <w:rFonts w:ascii="Arial" w:hAnsi="Arial" w:cs="Arial"/>
                <w:b/>
                <w:sz w:val="24"/>
                <w:szCs w:val="24"/>
              </w:rPr>
              <w:t xml:space="preserve"> DLA ZADANIA 2</w:t>
            </w:r>
          </w:p>
        </w:tc>
      </w:tr>
    </w:tbl>
    <w:p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:rsidTr="00ED20C7">
        <w:tc>
          <w:tcPr>
            <w:tcW w:w="2269" w:type="dxa"/>
            <w:shd w:val="clear" w:color="auto" w:fill="auto"/>
          </w:tcPr>
          <w:p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CA5E56" w:rsidRDefault="00945BC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5BC8">
              <w:rPr>
                <w:rFonts w:ascii="Arial" w:hAnsi="Arial" w:cs="Arial"/>
                <w:bCs/>
                <w:sz w:val="24"/>
                <w:szCs w:val="24"/>
              </w:rPr>
              <w:t>Utrzymanie i zagospodarowanie terenów zielonych Akademii Kultury Fizycznej im. Bronisława Czecha w Krakowie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45BC8" w:rsidRPr="00CA5E56" w:rsidTr="004A41C2">
        <w:tc>
          <w:tcPr>
            <w:tcW w:w="2269" w:type="dxa"/>
            <w:shd w:val="clear" w:color="auto" w:fill="auto"/>
          </w:tcPr>
          <w:p w:rsidR="00945BC8" w:rsidRPr="00CA5E56" w:rsidRDefault="00945BC8" w:rsidP="004A41C2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945BC8" w:rsidRPr="00CA5E56" w:rsidRDefault="00945BC8" w:rsidP="004A41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5BC8">
              <w:rPr>
                <w:rFonts w:ascii="Arial" w:hAnsi="Arial" w:cs="Arial"/>
                <w:bCs/>
                <w:sz w:val="24"/>
                <w:szCs w:val="24"/>
              </w:rPr>
              <w:t>K-2.381/20/2026</w:t>
            </w:r>
          </w:p>
        </w:tc>
      </w:tr>
    </w:tbl>
    <w:p w:rsidR="00425DD9" w:rsidRDefault="00945BC8" w:rsidP="00C224CC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945BC8">
        <w:rPr>
          <w:rFonts w:ascii="Arial" w:hAnsi="Arial" w:cs="Arial"/>
          <w:b/>
          <w:bCs/>
          <w:sz w:val="24"/>
        </w:rPr>
        <w:t>Akademia Kultury Fizycznej  im Bronisława Czecha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C224CC" w:rsidRPr="00C224CC">
        <w:rPr>
          <w:rFonts w:ascii="Arial" w:hAnsi="Arial" w:cs="Arial"/>
          <w:sz w:val="24"/>
        </w:rPr>
        <w:t>wykonawca, dysponuje następującymi narzędziami i</w:t>
      </w:r>
      <w:r w:rsidR="00C224CC">
        <w:rPr>
          <w:rFonts w:ascii="Arial" w:hAnsi="Arial" w:cs="Arial"/>
          <w:sz w:val="24"/>
        </w:rPr>
        <w:t xml:space="preserve"> </w:t>
      </w:r>
      <w:r w:rsidR="00C224CC" w:rsidRPr="00C224CC">
        <w:rPr>
          <w:rFonts w:ascii="Arial" w:hAnsi="Arial" w:cs="Arial"/>
          <w:sz w:val="24"/>
        </w:rPr>
        <w:t>urządzeniami niezbędnymi do wykonania zamówienia</w:t>
      </w:r>
      <w:r w:rsidR="005C5B73" w:rsidRPr="00F27764">
        <w:rPr>
          <w:rFonts w:ascii="Arial" w:hAnsi="Arial" w:cs="Arial"/>
          <w:sz w:val="24"/>
        </w:rPr>
        <w:t>:</w:t>
      </w:r>
    </w:p>
    <w:tbl>
      <w:tblPr>
        <w:tblW w:w="9378" w:type="dxa"/>
        <w:tblInd w:w="-3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6"/>
        <w:gridCol w:w="739"/>
        <w:gridCol w:w="2843"/>
      </w:tblGrid>
      <w:tr w:rsidR="00D945E9" w:rsidRPr="00A55523" w:rsidTr="00572B9C">
        <w:tc>
          <w:tcPr>
            <w:tcW w:w="5796" w:type="dxa"/>
            <w:shd w:val="clear" w:color="auto" w:fill="F2F2F2"/>
            <w:vAlign w:val="center"/>
          </w:tcPr>
          <w:p w:rsidR="00C97C81" w:rsidRPr="00A55523" w:rsidRDefault="00C97C81" w:rsidP="00D945E9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 narzędzi lub urządzeń</w:t>
            </w:r>
            <w:r w:rsidR="00A042F8">
              <w:rPr>
                <w:rFonts w:ascii="Arial" w:hAnsi="Arial" w:cs="Arial"/>
                <w:sz w:val="22"/>
                <w:szCs w:val="22"/>
              </w:rPr>
              <w:t>, rodzaj napędu (</w:t>
            </w:r>
            <w:r w:rsidR="00F4229A">
              <w:rPr>
                <w:rFonts w:ascii="Arial" w:hAnsi="Arial" w:cs="Arial"/>
                <w:sz w:val="22"/>
                <w:szCs w:val="22"/>
              </w:rPr>
              <w:t>jeśli</w:t>
            </w:r>
            <w:r w:rsidR="00A042F8">
              <w:rPr>
                <w:rFonts w:ascii="Arial" w:hAnsi="Arial" w:cs="Arial"/>
                <w:sz w:val="22"/>
                <w:szCs w:val="22"/>
              </w:rPr>
              <w:t xml:space="preserve"> dotyczy)</w:t>
            </w:r>
            <w:r w:rsidR="00F4229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D945E9">
              <w:rPr>
                <w:rFonts w:ascii="Arial" w:hAnsi="Arial" w:cs="Arial"/>
                <w:sz w:val="22"/>
                <w:szCs w:val="22"/>
              </w:rPr>
              <w:t xml:space="preserve">model </w:t>
            </w:r>
            <w:r w:rsidR="00F4229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945E9">
              <w:rPr>
                <w:rFonts w:ascii="Arial" w:hAnsi="Arial" w:cs="Arial"/>
                <w:sz w:val="22"/>
                <w:szCs w:val="22"/>
              </w:rPr>
              <w:t>(</w:t>
            </w:r>
            <w:r w:rsidR="00F4229A">
              <w:rPr>
                <w:rFonts w:ascii="Arial" w:hAnsi="Arial" w:cs="Arial"/>
                <w:sz w:val="22"/>
                <w:szCs w:val="22"/>
              </w:rPr>
              <w:t xml:space="preserve">jeśli dotyczy) </w:t>
            </w:r>
          </w:p>
        </w:tc>
        <w:tc>
          <w:tcPr>
            <w:tcW w:w="739" w:type="dxa"/>
            <w:shd w:val="clear" w:color="auto" w:fill="F2F2F2"/>
            <w:vAlign w:val="center"/>
          </w:tcPr>
          <w:p w:rsidR="00C97C81" w:rsidRPr="00A55523" w:rsidRDefault="00C97C81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Ilość</w:t>
            </w:r>
          </w:p>
        </w:tc>
        <w:tc>
          <w:tcPr>
            <w:tcW w:w="2843" w:type="dxa"/>
            <w:shd w:val="clear" w:color="auto" w:fill="F2F2F2"/>
            <w:vAlign w:val="center"/>
          </w:tcPr>
          <w:p w:rsidR="00C97C81" w:rsidRPr="00C97C81" w:rsidRDefault="00C97C81" w:rsidP="00C97C81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7C81">
              <w:rPr>
                <w:rFonts w:ascii="Arial" w:hAnsi="Arial" w:cs="Arial"/>
                <w:sz w:val="22"/>
                <w:szCs w:val="22"/>
              </w:rPr>
              <w:t>Informacja 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97C81">
              <w:rPr>
                <w:rFonts w:ascii="Arial" w:hAnsi="Arial" w:cs="Arial"/>
                <w:sz w:val="22"/>
                <w:szCs w:val="22"/>
              </w:rPr>
              <w:t>podstawie do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97C81">
              <w:rPr>
                <w:rFonts w:ascii="Arial" w:hAnsi="Arial" w:cs="Arial"/>
                <w:sz w:val="22"/>
                <w:szCs w:val="22"/>
              </w:rPr>
              <w:t>dysponowania tymi</w:t>
            </w:r>
          </w:p>
          <w:p w:rsidR="00C97C81" w:rsidRPr="00A55523" w:rsidRDefault="00CF62B8" w:rsidP="00C97C81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7C81">
              <w:rPr>
                <w:rFonts w:ascii="Arial" w:hAnsi="Arial" w:cs="Arial"/>
                <w:sz w:val="22"/>
                <w:szCs w:val="22"/>
              </w:rPr>
              <w:t>Z</w:t>
            </w:r>
            <w:r w:rsidR="00C97C81" w:rsidRPr="00C97C81">
              <w:rPr>
                <w:rFonts w:ascii="Arial" w:hAnsi="Arial" w:cs="Arial"/>
                <w:sz w:val="22"/>
                <w:szCs w:val="22"/>
              </w:rPr>
              <w:t>asobami</w:t>
            </w:r>
            <w:r>
              <w:rPr>
                <w:rFonts w:ascii="Arial" w:hAnsi="Arial" w:cs="Arial"/>
                <w:sz w:val="22"/>
                <w:szCs w:val="22"/>
              </w:rPr>
              <w:t>*</w:t>
            </w:r>
          </w:p>
        </w:tc>
      </w:tr>
      <w:tr w:rsidR="005655CF" w:rsidRPr="00A55523" w:rsidTr="00572B9C">
        <w:trPr>
          <w:trHeight w:hRule="exact" w:val="2185"/>
        </w:trPr>
        <w:tc>
          <w:tcPr>
            <w:tcW w:w="5796" w:type="dxa"/>
            <w:shd w:val="clear" w:color="auto" w:fill="auto"/>
            <w:vAlign w:val="center"/>
          </w:tcPr>
          <w:p w:rsidR="00092601" w:rsidRDefault="00092601" w:rsidP="00092601">
            <w:pPr>
              <w:pStyle w:val="Akapitzlist1"/>
              <w:numPr>
                <w:ilvl w:val="0"/>
                <w:numId w:val="7"/>
              </w:num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Odśnieżarka spalinowa.</w:t>
            </w:r>
          </w:p>
          <w:p w:rsidR="00092601" w:rsidRDefault="00F05C54" w:rsidP="00A55523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F05C54" w:rsidRDefault="00593154" w:rsidP="00A55523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C97C81" w:rsidRPr="00D945E9" w:rsidRDefault="00593154" w:rsidP="00A55523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C97C81" w:rsidRPr="00A55523" w:rsidRDefault="00C97C81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C97C81" w:rsidRPr="00A55523" w:rsidRDefault="00C97C81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572B9C">
        <w:trPr>
          <w:trHeight w:hRule="exact" w:val="2256"/>
        </w:trPr>
        <w:tc>
          <w:tcPr>
            <w:tcW w:w="5796" w:type="dxa"/>
            <w:shd w:val="clear" w:color="auto" w:fill="auto"/>
            <w:vAlign w:val="center"/>
          </w:tcPr>
          <w:p w:rsidR="00593154" w:rsidRDefault="00593154" w:rsidP="00593154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2) </w:t>
            </w:r>
            <w:r w:rsidR="001C2F8C">
              <w:rPr>
                <w:sz w:val="24"/>
                <w:szCs w:val="24"/>
              </w:rPr>
              <w:t>Rozrzutnik do nawozów, piasku i soli.</w:t>
            </w:r>
            <w:r>
              <w:rPr>
                <w:sz w:val="24"/>
                <w:szCs w:val="24"/>
              </w:rPr>
              <w:t xml:space="preserve"> Producent………………………………………</w:t>
            </w:r>
          </w:p>
          <w:p w:rsidR="00593154" w:rsidRDefault="00593154" w:rsidP="00593154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1C2F8C" w:rsidRDefault="00593154" w:rsidP="00593154">
            <w:pPr>
              <w:pStyle w:val="Akapitzlist1"/>
              <w:spacing w:after="120"/>
              <w:ind w:hanging="79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  <w:p w:rsidR="00C97C81" w:rsidRPr="00D945E9" w:rsidRDefault="00C97C81" w:rsidP="00593154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C97C81" w:rsidRPr="00A55523" w:rsidRDefault="00C97C81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C97C81" w:rsidRPr="00A55523" w:rsidRDefault="00C97C81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572B9C">
        <w:trPr>
          <w:trHeight w:hRule="exact" w:val="2562"/>
        </w:trPr>
        <w:tc>
          <w:tcPr>
            <w:tcW w:w="5796" w:type="dxa"/>
            <w:shd w:val="clear" w:color="auto" w:fill="auto"/>
            <w:vAlign w:val="center"/>
          </w:tcPr>
          <w:p w:rsidR="001C2F8C" w:rsidRDefault="001C2F8C" w:rsidP="00593154">
            <w:pPr>
              <w:pStyle w:val="Akapitzlist1"/>
              <w:numPr>
                <w:ilvl w:val="0"/>
                <w:numId w:val="14"/>
              </w:num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Kosiarka samobieżna  z pojemnikiem na trawę.</w:t>
            </w:r>
          </w:p>
          <w:p w:rsidR="00593154" w:rsidRDefault="00593154" w:rsidP="00593154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593154" w:rsidRDefault="00593154" w:rsidP="00593154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A042F8" w:rsidRPr="00D945E9" w:rsidRDefault="00593154" w:rsidP="00593154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572B9C">
        <w:trPr>
          <w:trHeight w:hRule="exact" w:val="1846"/>
        </w:trPr>
        <w:tc>
          <w:tcPr>
            <w:tcW w:w="5796" w:type="dxa"/>
            <w:shd w:val="clear" w:color="auto" w:fill="auto"/>
            <w:vAlign w:val="center"/>
          </w:tcPr>
          <w:p w:rsidR="001C2F8C" w:rsidRPr="00F05C54" w:rsidRDefault="001C2F8C" w:rsidP="00593154">
            <w:pPr>
              <w:pStyle w:val="Akapitzlist1"/>
              <w:numPr>
                <w:ilvl w:val="0"/>
                <w:numId w:val="14"/>
              </w:numPr>
              <w:spacing w:after="120"/>
              <w:jc w:val="both"/>
              <w:rPr>
                <w:b/>
                <w:sz w:val="24"/>
                <w:szCs w:val="24"/>
              </w:rPr>
            </w:pPr>
            <w:proofErr w:type="spellStart"/>
            <w:r w:rsidRPr="00F05C54">
              <w:rPr>
                <w:b/>
                <w:sz w:val="24"/>
                <w:szCs w:val="24"/>
              </w:rPr>
              <w:t>Wykaszarka</w:t>
            </w:r>
            <w:proofErr w:type="spellEnd"/>
            <w:r w:rsidRPr="00F05C54">
              <w:rPr>
                <w:b/>
                <w:sz w:val="24"/>
                <w:szCs w:val="24"/>
              </w:rPr>
              <w:t xml:space="preserve"> mechaniczna</w:t>
            </w:r>
          </w:p>
          <w:p w:rsidR="00194FE4" w:rsidRPr="00CD7AF0" w:rsidRDefault="00194FE4" w:rsidP="00194FE4">
            <w:pPr>
              <w:spacing w:before="60" w:after="60" w:line="360" w:lineRule="auto"/>
              <w:rPr>
                <w:b/>
                <w:sz w:val="24"/>
                <w:szCs w:val="24"/>
              </w:rPr>
            </w:pPr>
            <w:r w:rsidRPr="00CD7AF0">
              <w:rPr>
                <w:b/>
                <w:sz w:val="24"/>
                <w:szCs w:val="24"/>
              </w:rPr>
              <w:t>Producent………………………………………</w:t>
            </w:r>
          </w:p>
          <w:p w:rsidR="00194FE4" w:rsidRPr="00CD7AF0" w:rsidRDefault="00194FE4" w:rsidP="00194FE4">
            <w:pPr>
              <w:spacing w:before="60" w:after="60" w:line="360" w:lineRule="auto"/>
              <w:rPr>
                <w:b/>
                <w:sz w:val="24"/>
                <w:szCs w:val="24"/>
              </w:rPr>
            </w:pPr>
            <w:r w:rsidRPr="00CD7AF0">
              <w:rPr>
                <w:b/>
                <w:sz w:val="24"/>
                <w:szCs w:val="24"/>
              </w:rPr>
              <w:t>Model………………………………………….</w:t>
            </w:r>
          </w:p>
          <w:p w:rsidR="00194FE4" w:rsidRPr="00CD7AF0" w:rsidRDefault="00194FE4" w:rsidP="00194FE4">
            <w:pPr>
              <w:pStyle w:val="Akapitzlist1"/>
              <w:spacing w:after="120"/>
              <w:ind w:hanging="794"/>
              <w:jc w:val="both"/>
              <w:rPr>
                <w:b/>
                <w:sz w:val="24"/>
                <w:szCs w:val="24"/>
              </w:rPr>
            </w:pPr>
            <w:r w:rsidRPr="00CD7AF0">
              <w:rPr>
                <w:b/>
                <w:sz w:val="24"/>
                <w:szCs w:val="24"/>
              </w:rPr>
              <w:t>Napęd…………………………………………</w:t>
            </w:r>
          </w:p>
          <w:p w:rsidR="00194FE4" w:rsidRDefault="00194FE4" w:rsidP="001C2F8C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</w:p>
          <w:p w:rsidR="00194FE4" w:rsidRDefault="00194FE4" w:rsidP="001C2F8C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</w:p>
          <w:p w:rsidR="00194FE4" w:rsidRDefault="00194FE4" w:rsidP="001C2F8C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</w:p>
          <w:p w:rsidR="00194FE4" w:rsidRDefault="00194FE4" w:rsidP="001C2F8C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</w:p>
          <w:p w:rsidR="00194FE4" w:rsidRDefault="00194FE4" w:rsidP="001C2F8C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</w:p>
          <w:p w:rsidR="00593154" w:rsidRDefault="00593154" w:rsidP="001C2F8C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</w:p>
          <w:p w:rsidR="00593154" w:rsidRDefault="00593154" w:rsidP="001C2F8C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</w:p>
          <w:p w:rsidR="00593154" w:rsidRDefault="00593154" w:rsidP="001C2F8C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</w:p>
          <w:p w:rsidR="00593154" w:rsidRDefault="00593154" w:rsidP="001C2F8C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</w:p>
          <w:p w:rsidR="00593154" w:rsidRDefault="00593154" w:rsidP="001C2F8C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</w:p>
          <w:p w:rsidR="00593154" w:rsidRDefault="00593154" w:rsidP="001C2F8C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</w:p>
          <w:p w:rsidR="00593154" w:rsidRDefault="00593154" w:rsidP="001C2F8C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</w:p>
          <w:p w:rsidR="00593154" w:rsidRPr="00D945E9" w:rsidRDefault="00593154" w:rsidP="001C2F8C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</w:p>
          <w:p w:rsidR="00A042F8" w:rsidRPr="00D945E9" w:rsidRDefault="00A042F8" w:rsidP="00A55523">
            <w:pPr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572B9C">
        <w:trPr>
          <w:trHeight w:hRule="exact" w:val="2270"/>
        </w:trPr>
        <w:tc>
          <w:tcPr>
            <w:tcW w:w="5796" w:type="dxa"/>
            <w:shd w:val="clear" w:color="auto" w:fill="auto"/>
            <w:vAlign w:val="center"/>
          </w:tcPr>
          <w:p w:rsidR="001C2F8C" w:rsidRDefault="001C2F8C" w:rsidP="00593154">
            <w:pPr>
              <w:pStyle w:val="Akapitzlist1"/>
              <w:numPr>
                <w:ilvl w:val="0"/>
                <w:numId w:val="14"/>
              </w:numPr>
              <w:spacing w:after="12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Wertykulator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194FE4" w:rsidRDefault="00194FE4" w:rsidP="00194FE4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194FE4" w:rsidRDefault="00194FE4" w:rsidP="00194FE4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A042F8" w:rsidRPr="00D945E9" w:rsidRDefault="00194FE4" w:rsidP="00194FE4">
            <w:pPr>
              <w:pStyle w:val="Akapitzlist1"/>
              <w:spacing w:after="120"/>
              <w:ind w:hanging="79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572B9C">
        <w:trPr>
          <w:trHeight w:hRule="exact" w:val="2557"/>
        </w:trPr>
        <w:tc>
          <w:tcPr>
            <w:tcW w:w="5796" w:type="dxa"/>
            <w:shd w:val="clear" w:color="auto" w:fill="auto"/>
            <w:vAlign w:val="center"/>
          </w:tcPr>
          <w:p w:rsidR="001C2F8C" w:rsidRDefault="001C2F8C" w:rsidP="00593154">
            <w:pPr>
              <w:pStyle w:val="Akapitzlist1"/>
              <w:numPr>
                <w:ilvl w:val="0"/>
                <w:numId w:val="14"/>
              </w:num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Walec ogrodniczy  (do 1 tony).</w:t>
            </w:r>
          </w:p>
          <w:p w:rsidR="00194FE4" w:rsidRDefault="00194FE4" w:rsidP="00194FE4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194FE4" w:rsidRDefault="00194FE4" w:rsidP="00194FE4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A042F8" w:rsidRPr="00D945E9" w:rsidRDefault="00194FE4" w:rsidP="00194FE4">
            <w:pPr>
              <w:pStyle w:val="Akapitzlist"/>
              <w:spacing w:before="60" w:after="60" w:line="360" w:lineRule="auto"/>
              <w:ind w:hanging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572B9C">
        <w:trPr>
          <w:trHeight w:hRule="exact" w:val="2102"/>
        </w:trPr>
        <w:tc>
          <w:tcPr>
            <w:tcW w:w="5796" w:type="dxa"/>
            <w:shd w:val="clear" w:color="auto" w:fill="auto"/>
            <w:vAlign w:val="center"/>
          </w:tcPr>
          <w:p w:rsidR="001C2F8C" w:rsidRPr="00CD7AF0" w:rsidRDefault="001C2F8C" w:rsidP="00593154">
            <w:pPr>
              <w:pStyle w:val="Akapitzlist1"/>
              <w:numPr>
                <w:ilvl w:val="0"/>
                <w:numId w:val="14"/>
              </w:numPr>
              <w:spacing w:after="120"/>
              <w:jc w:val="both"/>
              <w:rPr>
                <w:b/>
                <w:sz w:val="24"/>
                <w:szCs w:val="24"/>
              </w:rPr>
            </w:pPr>
            <w:r w:rsidRPr="00CD7AF0">
              <w:rPr>
                <w:b/>
                <w:sz w:val="24"/>
                <w:szCs w:val="24"/>
              </w:rPr>
              <w:t>Nożyce do cięcia żywopłotów</w:t>
            </w:r>
          </w:p>
          <w:p w:rsidR="001C2F8C" w:rsidRPr="00CD7AF0" w:rsidRDefault="001C2F8C" w:rsidP="001C2F8C">
            <w:pPr>
              <w:pStyle w:val="Akapitzlist1"/>
              <w:spacing w:after="120"/>
              <w:jc w:val="both"/>
              <w:rPr>
                <w:b/>
                <w:sz w:val="24"/>
                <w:szCs w:val="24"/>
              </w:rPr>
            </w:pPr>
          </w:p>
          <w:p w:rsidR="00D97DFD" w:rsidRPr="00CD7AF0" w:rsidRDefault="00D97DFD" w:rsidP="00D97DFD">
            <w:pPr>
              <w:spacing w:before="60" w:after="60" w:line="360" w:lineRule="auto"/>
              <w:rPr>
                <w:b/>
                <w:sz w:val="24"/>
                <w:szCs w:val="24"/>
              </w:rPr>
            </w:pPr>
            <w:r w:rsidRPr="00CD7AF0">
              <w:rPr>
                <w:b/>
                <w:sz w:val="24"/>
                <w:szCs w:val="24"/>
              </w:rPr>
              <w:t>Producent………………………………………</w:t>
            </w:r>
          </w:p>
          <w:p w:rsidR="00D97DFD" w:rsidRPr="00CD7AF0" w:rsidRDefault="00D97DFD" w:rsidP="00D97DFD">
            <w:pPr>
              <w:spacing w:before="60" w:after="60" w:line="360" w:lineRule="auto"/>
              <w:rPr>
                <w:b/>
                <w:sz w:val="24"/>
                <w:szCs w:val="24"/>
              </w:rPr>
            </w:pPr>
            <w:r w:rsidRPr="00CD7AF0">
              <w:rPr>
                <w:b/>
                <w:sz w:val="24"/>
                <w:szCs w:val="24"/>
              </w:rPr>
              <w:t>Model………………………………………….</w:t>
            </w:r>
          </w:p>
          <w:p w:rsidR="00A042F8" w:rsidRPr="00D945E9" w:rsidRDefault="00D97DFD" w:rsidP="00D97DFD">
            <w:pPr>
              <w:pStyle w:val="Akapitzlist1"/>
              <w:spacing w:after="120"/>
              <w:ind w:hanging="652"/>
              <w:jc w:val="both"/>
              <w:rPr>
                <w:sz w:val="24"/>
                <w:szCs w:val="24"/>
              </w:rPr>
            </w:pPr>
            <w:r w:rsidRPr="00CD7AF0">
              <w:rPr>
                <w:b/>
                <w:sz w:val="24"/>
                <w:szCs w:val="24"/>
              </w:rPr>
              <w:t>Napęd…………………………………………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572B9C">
        <w:trPr>
          <w:trHeight w:hRule="exact" w:val="1976"/>
        </w:trPr>
        <w:tc>
          <w:tcPr>
            <w:tcW w:w="5796" w:type="dxa"/>
            <w:shd w:val="clear" w:color="auto" w:fill="auto"/>
            <w:vAlign w:val="center"/>
          </w:tcPr>
          <w:p w:rsidR="001C2F8C" w:rsidRDefault="001C2F8C" w:rsidP="001C2F8C">
            <w:pPr>
              <w:pStyle w:val="Akapitzlist1"/>
              <w:numPr>
                <w:ilvl w:val="0"/>
                <w:numId w:val="11"/>
              </w:numPr>
              <w:spacing w:after="120"/>
              <w:jc w:val="both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Dmuchawa elektryczna do liści</w:t>
            </w:r>
          </w:p>
          <w:p w:rsidR="00D97DFD" w:rsidRDefault="00D97DFD" w:rsidP="00D97DFD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D97DFD" w:rsidRDefault="00D97DFD" w:rsidP="00D97DFD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A042F8" w:rsidRPr="00D945E9" w:rsidRDefault="00D97DFD" w:rsidP="00D97DFD">
            <w:pPr>
              <w:pStyle w:val="Akapitzlist1"/>
              <w:spacing w:after="120"/>
              <w:ind w:hanging="79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572B9C">
        <w:trPr>
          <w:trHeight w:hRule="exact" w:val="2420"/>
        </w:trPr>
        <w:tc>
          <w:tcPr>
            <w:tcW w:w="5796" w:type="dxa"/>
            <w:shd w:val="clear" w:color="auto" w:fill="auto"/>
            <w:vAlign w:val="center"/>
          </w:tcPr>
          <w:p w:rsidR="001C2F8C" w:rsidRDefault="001C2F8C" w:rsidP="001C2F8C">
            <w:pPr>
              <w:pStyle w:val="Akapitzlist1"/>
              <w:numPr>
                <w:ilvl w:val="0"/>
                <w:numId w:val="11"/>
              </w:num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Sekatory ręczne (duże, małe).</w:t>
            </w:r>
          </w:p>
          <w:p w:rsidR="00D97DFD" w:rsidRDefault="00D97DFD" w:rsidP="00D97DFD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D97DFD" w:rsidRDefault="00D97DFD" w:rsidP="00D97DFD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D97DFD" w:rsidRDefault="00D97DFD" w:rsidP="00D97DFD">
            <w:pPr>
              <w:pStyle w:val="Akapitzlist1"/>
              <w:spacing w:after="120"/>
              <w:ind w:hanging="7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  <w:p w:rsidR="00A042F8" w:rsidRPr="00D945E9" w:rsidRDefault="00A042F8" w:rsidP="001C2F8C">
            <w:pPr>
              <w:pStyle w:val="Akapitzlist"/>
              <w:spacing w:before="60" w:after="60" w:line="360" w:lineRule="auto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A042F8" w:rsidRPr="00A55523" w:rsidRDefault="00A042F8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A042F8" w:rsidRPr="00A55523" w:rsidRDefault="00A042F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572B9C">
        <w:trPr>
          <w:trHeight w:hRule="exact" w:val="2127"/>
        </w:trPr>
        <w:tc>
          <w:tcPr>
            <w:tcW w:w="5796" w:type="dxa"/>
            <w:shd w:val="clear" w:color="auto" w:fill="auto"/>
            <w:vAlign w:val="center"/>
          </w:tcPr>
          <w:p w:rsidR="001C2F8C" w:rsidRDefault="001C2F8C" w:rsidP="001C2F8C">
            <w:pPr>
              <w:pStyle w:val="Akapitzlist1"/>
              <w:numPr>
                <w:ilvl w:val="0"/>
                <w:numId w:val="11"/>
              </w:num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Opryskiwacz plecakowy.</w:t>
            </w:r>
          </w:p>
          <w:p w:rsidR="00CD7AF0" w:rsidRDefault="00CD7AF0" w:rsidP="00CD7AF0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CD7AF0" w:rsidRDefault="00CD7AF0" w:rsidP="00CD7AF0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F4229A" w:rsidRPr="00D945E9" w:rsidRDefault="00CD7AF0" w:rsidP="00CD7AF0">
            <w:pPr>
              <w:pStyle w:val="Akapitzlist1"/>
              <w:spacing w:after="120"/>
              <w:ind w:hanging="7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572B9C">
        <w:trPr>
          <w:trHeight w:hRule="exact" w:val="1279"/>
        </w:trPr>
        <w:tc>
          <w:tcPr>
            <w:tcW w:w="5796" w:type="dxa"/>
            <w:shd w:val="clear" w:color="auto" w:fill="auto"/>
            <w:vAlign w:val="center"/>
          </w:tcPr>
          <w:p w:rsidR="003F6101" w:rsidRPr="008C1DD4" w:rsidRDefault="003F6101" w:rsidP="003F6101">
            <w:pPr>
              <w:pStyle w:val="Akapitzlist1"/>
              <w:numPr>
                <w:ilvl w:val="0"/>
                <w:numId w:val="11"/>
              </w:numPr>
              <w:spacing w:after="120"/>
              <w:jc w:val="both"/>
              <w:rPr>
                <w:sz w:val="24"/>
                <w:szCs w:val="24"/>
              </w:rPr>
            </w:pPr>
            <w:r w:rsidRPr="008C1DD4">
              <w:rPr>
                <w:sz w:val="24"/>
                <w:szCs w:val="24"/>
              </w:rPr>
              <w:t>Węże ogrodnicze do podlewania boisk ze zraszaczami.</w:t>
            </w:r>
          </w:p>
          <w:p w:rsidR="00F4229A" w:rsidRPr="008C1DD4" w:rsidRDefault="00F4229A" w:rsidP="00593154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572B9C">
        <w:trPr>
          <w:trHeight w:hRule="exact" w:val="990"/>
        </w:trPr>
        <w:tc>
          <w:tcPr>
            <w:tcW w:w="5796" w:type="dxa"/>
            <w:shd w:val="clear" w:color="auto" w:fill="auto"/>
            <w:vAlign w:val="center"/>
          </w:tcPr>
          <w:p w:rsidR="003F6101" w:rsidRPr="008C1DD4" w:rsidRDefault="003F6101" w:rsidP="003F6101">
            <w:pPr>
              <w:pStyle w:val="Akapitzlist1"/>
              <w:numPr>
                <w:ilvl w:val="0"/>
                <w:numId w:val="11"/>
              </w:numPr>
              <w:spacing w:after="120"/>
              <w:jc w:val="both"/>
              <w:rPr>
                <w:sz w:val="24"/>
                <w:szCs w:val="24"/>
              </w:rPr>
            </w:pPr>
            <w:r w:rsidRPr="008C1DD4">
              <w:rPr>
                <w:sz w:val="24"/>
                <w:szCs w:val="24"/>
              </w:rPr>
              <w:t xml:space="preserve">Węże strażackie  50 mm ( ok. 150 </w:t>
            </w:r>
            <w:proofErr w:type="spellStart"/>
            <w:r w:rsidRPr="008C1DD4">
              <w:rPr>
                <w:sz w:val="24"/>
                <w:szCs w:val="24"/>
              </w:rPr>
              <w:t>mb</w:t>
            </w:r>
            <w:proofErr w:type="spellEnd"/>
            <w:r w:rsidRPr="008C1DD4">
              <w:rPr>
                <w:sz w:val="24"/>
                <w:szCs w:val="24"/>
              </w:rPr>
              <w:t>) + redukcje do węży.</w:t>
            </w:r>
          </w:p>
          <w:p w:rsidR="00F4229A" w:rsidRPr="008C1DD4" w:rsidRDefault="00F4229A" w:rsidP="00593154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572B9C">
        <w:trPr>
          <w:trHeight w:hRule="exact" w:val="984"/>
        </w:trPr>
        <w:tc>
          <w:tcPr>
            <w:tcW w:w="5796" w:type="dxa"/>
            <w:shd w:val="clear" w:color="auto" w:fill="auto"/>
            <w:vAlign w:val="center"/>
          </w:tcPr>
          <w:p w:rsidR="003F6101" w:rsidRPr="008C1DD4" w:rsidRDefault="003F6101" w:rsidP="003F6101">
            <w:pPr>
              <w:pStyle w:val="Akapitzlist1"/>
              <w:numPr>
                <w:ilvl w:val="0"/>
                <w:numId w:val="11"/>
              </w:numPr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spacing w:val="-15"/>
                <w:sz w:val="24"/>
                <w:szCs w:val="24"/>
              </w:rPr>
            </w:pPr>
            <w:r w:rsidRPr="008C1DD4">
              <w:rPr>
                <w:sz w:val="24"/>
                <w:szCs w:val="24"/>
              </w:rPr>
              <w:t>Taczki, łopaty, łopaty do śniegu, miotły, wiadra, grabie oraz inny drobny sprzęt ogrodniczy.</w:t>
            </w:r>
          </w:p>
          <w:p w:rsidR="00F4229A" w:rsidRPr="008C1DD4" w:rsidRDefault="00F4229A" w:rsidP="00593154">
            <w:pPr>
              <w:pStyle w:val="Akapitzlist1"/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572B9C">
        <w:trPr>
          <w:trHeight w:hRule="exact" w:val="2281"/>
        </w:trPr>
        <w:tc>
          <w:tcPr>
            <w:tcW w:w="5796" w:type="dxa"/>
            <w:shd w:val="clear" w:color="auto" w:fill="auto"/>
            <w:vAlign w:val="center"/>
          </w:tcPr>
          <w:p w:rsidR="003F6101" w:rsidRDefault="003F6101" w:rsidP="003F6101">
            <w:pPr>
              <w:pStyle w:val="Akapitzlist1"/>
              <w:numPr>
                <w:ilvl w:val="0"/>
                <w:numId w:val="12"/>
              </w:numPr>
              <w:shd w:val="clear" w:color="auto" w:fill="FFFFFF"/>
              <w:tabs>
                <w:tab w:val="left" w:pos="758"/>
              </w:tabs>
              <w:spacing w:after="120"/>
              <w:jc w:val="both"/>
              <w:rPr>
                <w:spacing w:val="-15"/>
                <w:sz w:val="24"/>
                <w:szCs w:val="24"/>
              </w:rPr>
            </w:pPr>
            <w:r>
              <w:rPr>
                <w:sz w:val="24"/>
                <w:szCs w:val="24"/>
              </w:rPr>
              <w:t>Piła na wysięgniku teleskopowym</w:t>
            </w:r>
          </w:p>
          <w:p w:rsidR="00CD7AF0" w:rsidRDefault="00CD7AF0" w:rsidP="00CD7AF0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Producent………………………………………</w:t>
            </w:r>
          </w:p>
          <w:p w:rsidR="00CD7AF0" w:rsidRDefault="00CD7AF0" w:rsidP="00CD7AF0">
            <w:pPr>
              <w:spacing w:before="60" w:after="6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Model………………………………………….</w:t>
            </w:r>
          </w:p>
          <w:p w:rsidR="00F4229A" w:rsidRPr="00D945E9" w:rsidRDefault="00CD7AF0" w:rsidP="00CD7AF0">
            <w:pPr>
              <w:pStyle w:val="Akapitzlist1"/>
              <w:spacing w:after="120"/>
              <w:ind w:hanging="7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Napęd…………………………………………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5655CF" w:rsidRPr="00A55523" w:rsidTr="00572B9C">
        <w:trPr>
          <w:trHeight w:hRule="exact" w:val="3547"/>
        </w:trPr>
        <w:tc>
          <w:tcPr>
            <w:tcW w:w="5796" w:type="dxa"/>
            <w:shd w:val="clear" w:color="auto" w:fill="auto"/>
            <w:vAlign w:val="center"/>
          </w:tcPr>
          <w:p w:rsidR="00CD7AF0" w:rsidRPr="00CD7AF0" w:rsidRDefault="00194FE4" w:rsidP="00CD7AF0">
            <w:pPr>
              <w:spacing w:before="60" w:after="60" w:line="360" w:lineRule="auto"/>
              <w:rPr>
                <w:b/>
                <w:sz w:val="24"/>
                <w:szCs w:val="24"/>
              </w:rPr>
            </w:pPr>
            <w:r w:rsidRPr="00CD7AF0">
              <w:rPr>
                <w:b/>
                <w:sz w:val="24"/>
                <w:szCs w:val="24"/>
              </w:rPr>
              <w:t xml:space="preserve">15) </w:t>
            </w:r>
            <w:r w:rsidR="00F05C54" w:rsidRPr="00CD7AF0">
              <w:rPr>
                <w:b/>
                <w:sz w:val="24"/>
                <w:szCs w:val="24"/>
              </w:rPr>
              <w:t xml:space="preserve">Samochód dostawczy/transportowy /do 3,5t/ </w:t>
            </w:r>
            <w:r w:rsidR="00CD7AF0" w:rsidRPr="00CD7AF0">
              <w:rPr>
                <w:b/>
                <w:sz w:val="24"/>
                <w:szCs w:val="24"/>
              </w:rPr>
              <w:t>Producent………………………………………</w:t>
            </w:r>
          </w:p>
          <w:p w:rsidR="00CD7AF0" w:rsidRPr="00CD7AF0" w:rsidRDefault="00CD7AF0" w:rsidP="00CD7AF0">
            <w:pPr>
              <w:spacing w:before="60" w:after="60" w:line="360" w:lineRule="auto"/>
              <w:rPr>
                <w:b/>
                <w:sz w:val="24"/>
                <w:szCs w:val="24"/>
              </w:rPr>
            </w:pPr>
            <w:r w:rsidRPr="00CD7AF0">
              <w:rPr>
                <w:b/>
                <w:sz w:val="24"/>
                <w:szCs w:val="24"/>
              </w:rPr>
              <w:t>Model………………………………………….</w:t>
            </w:r>
          </w:p>
          <w:p w:rsidR="00F4229A" w:rsidRPr="00D945E9" w:rsidRDefault="00CD7AF0" w:rsidP="00CD7AF0">
            <w:pPr>
              <w:pStyle w:val="Akapitzlist"/>
              <w:spacing w:before="60" w:after="60" w:line="360" w:lineRule="auto"/>
              <w:ind w:hanging="720"/>
              <w:rPr>
                <w:sz w:val="24"/>
                <w:szCs w:val="24"/>
              </w:rPr>
            </w:pPr>
            <w:r w:rsidRPr="00CD7AF0">
              <w:rPr>
                <w:b/>
                <w:sz w:val="24"/>
                <w:szCs w:val="24"/>
              </w:rPr>
              <w:t>Napęd…………………………………………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F4229A" w:rsidRPr="00A55523" w:rsidRDefault="00F4229A" w:rsidP="00C97C81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843" w:type="dxa"/>
            <w:shd w:val="clear" w:color="auto" w:fill="auto"/>
            <w:vAlign w:val="center"/>
          </w:tcPr>
          <w:p w:rsidR="00F4229A" w:rsidRPr="00A55523" w:rsidRDefault="00F4229A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bookmarkEnd w:id="0"/>
    </w:tbl>
    <w:p w:rsidR="00ED20C7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p w:rsidR="00572B9C" w:rsidRDefault="00572B9C" w:rsidP="00572B9C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*zasoby własne, najem, dzierżawa, leasing itp.</w:t>
      </w:r>
    </w:p>
    <w:p w:rsidR="00572B9C" w:rsidRDefault="00572B9C" w:rsidP="00572B9C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4"/>
          <w:szCs w:val="24"/>
        </w:rPr>
      </w:pPr>
    </w:p>
    <w:p w:rsidR="00572B9C" w:rsidRDefault="00572B9C" w:rsidP="00572B9C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4"/>
          <w:szCs w:val="24"/>
        </w:rPr>
      </w:pPr>
    </w:p>
    <w:p w:rsidR="00572B9C" w:rsidRDefault="00572B9C" w:rsidP="00572B9C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Wykonawca przed podpisaniem umowy przedstawi wykaz powyższych narzędzi do realizacji przedmiotowego zamówienia, który stanowić będzie załącznik do umowy. </w:t>
      </w:r>
    </w:p>
    <w:p w:rsidR="00572B9C" w:rsidRDefault="00572B9C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p w:rsidR="00572B9C" w:rsidRPr="00BB4056" w:rsidRDefault="00572B9C" w:rsidP="00572B9C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BB4056">
        <w:rPr>
          <w:rFonts w:ascii="Arial" w:hAnsi="Arial" w:cs="Arial"/>
          <w:i/>
          <w:sz w:val="24"/>
          <w:szCs w:val="24"/>
          <w:vertAlign w:val="superscript"/>
        </w:rPr>
        <w:t>.....................................</w:t>
      </w:r>
      <w:r>
        <w:rPr>
          <w:rFonts w:ascii="Arial" w:hAnsi="Arial" w:cs="Arial"/>
          <w:i/>
          <w:sz w:val="24"/>
          <w:szCs w:val="24"/>
          <w:vertAlign w:val="superscript"/>
        </w:rPr>
        <w:tab/>
      </w:r>
      <w:r>
        <w:rPr>
          <w:rFonts w:ascii="Arial" w:hAnsi="Arial" w:cs="Arial"/>
          <w:i/>
          <w:sz w:val="24"/>
          <w:szCs w:val="24"/>
          <w:vertAlign w:val="superscript"/>
        </w:rPr>
        <w:tab/>
      </w:r>
      <w:r>
        <w:rPr>
          <w:rFonts w:ascii="Arial" w:hAnsi="Arial" w:cs="Arial"/>
          <w:i/>
          <w:sz w:val="24"/>
          <w:szCs w:val="24"/>
          <w:vertAlign w:val="superscript"/>
        </w:rPr>
        <w:tab/>
      </w:r>
    </w:p>
    <w:p w:rsidR="00572B9C" w:rsidRDefault="00572B9C" w:rsidP="00572B9C">
      <w:pPr>
        <w:ind w:right="-569"/>
        <w:rPr>
          <w:rFonts w:ascii="Arial" w:hAnsi="Arial" w:cs="Arial"/>
          <w:iCs/>
          <w:sz w:val="18"/>
          <w:szCs w:val="18"/>
        </w:rPr>
      </w:pPr>
      <w:r w:rsidRPr="00BB4056">
        <w:rPr>
          <w:rFonts w:ascii="Arial" w:hAnsi="Arial" w:cs="Arial"/>
          <w:iCs/>
          <w:sz w:val="18"/>
          <w:szCs w:val="18"/>
        </w:rPr>
        <w:t>[data]</w:t>
      </w:r>
    </w:p>
    <w:p w:rsidR="00572B9C" w:rsidRDefault="00572B9C" w:rsidP="00572B9C">
      <w:pPr>
        <w:ind w:right="-569"/>
        <w:rPr>
          <w:rFonts w:ascii="Arial" w:hAnsi="Arial" w:cs="Arial"/>
          <w:iCs/>
          <w:sz w:val="18"/>
          <w:szCs w:val="18"/>
        </w:rPr>
      </w:pPr>
    </w:p>
    <w:p w:rsidR="00572B9C" w:rsidRPr="00BB4056" w:rsidRDefault="00572B9C" w:rsidP="00572B9C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  <w:vertAlign w:val="superscript"/>
        </w:rPr>
      </w:pPr>
      <w:r w:rsidRPr="00BB4056">
        <w:rPr>
          <w:rFonts w:ascii="Arial" w:hAnsi="Arial" w:cs="Arial"/>
          <w:i/>
          <w:sz w:val="24"/>
          <w:szCs w:val="24"/>
          <w:vertAlign w:val="superscript"/>
        </w:rPr>
        <w:t>...............................................................................................................................................</w:t>
      </w:r>
    </w:p>
    <w:p w:rsidR="00572B9C" w:rsidRPr="00BB4056" w:rsidRDefault="00572B9C" w:rsidP="00572B9C">
      <w:pPr>
        <w:ind w:right="-569"/>
        <w:rPr>
          <w:rFonts w:ascii="Arial" w:hAnsi="Arial" w:cs="Arial"/>
          <w:sz w:val="24"/>
          <w:szCs w:val="24"/>
          <w:vertAlign w:val="superscript"/>
        </w:rPr>
      </w:pPr>
      <w:r w:rsidRPr="00BB4056">
        <w:rPr>
          <w:rFonts w:ascii="Arial" w:hAnsi="Arial" w:cs="Arial"/>
          <w:iCs/>
          <w:sz w:val="18"/>
          <w:szCs w:val="18"/>
        </w:rPr>
        <w:t>[kwalifikowany podpis elektroniczny osoby / osób uprawnionych do reprezentacji Wykonawcy]</w:t>
      </w:r>
      <w:bookmarkStart w:id="1" w:name="_GoBack"/>
      <w:bookmarkEnd w:id="1"/>
    </w:p>
    <w:sectPr w:rsidR="00572B9C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B79" w:rsidRDefault="003D7B79">
      <w:r>
        <w:separator/>
      </w:r>
    </w:p>
  </w:endnote>
  <w:endnote w:type="continuationSeparator" w:id="0">
    <w:p w:rsidR="003D7B79" w:rsidRDefault="003D7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72B9C">
      <w:rPr>
        <w:rStyle w:val="Numerstrony"/>
        <w:rFonts w:ascii="Arial" w:hAnsi="Arial"/>
        <w:noProof/>
      </w:rPr>
      <w:t>4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72B9C">
      <w:rPr>
        <w:rStyle w:val="Numerstrony"/>
        <w:rFonts w:ascii="Arial" w:hAnsi="Arial"/>
        <w:noProof/>
      </w:rPr>
      <w:t>4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D7B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B79" w:rsidRDefault="003D7B79">
      <w:r>
        <w:separator/>
      </w:r>
    </w:p>
  </w:footnote>
  <w:footnote w:type="continuationSeparator" w:id="0">
    <w:p w:rsidR="003D7B79" w:rsidRDefault="003D7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BC8" w:rsidRDefault="00945B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945BC8">
      <w:rPr>
        <w:rFonts w:ascii="Arial" w:hAnsi="Arial" w:cs="Arial"/>
      </w:rPr>
      <w:t>K-2.381/20/2026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C641A"/>
    <w:multiLevelType w:val="hybridMultilevel"/>
    <w:tmpl w:val="1AC2C5F6"/>
    <w:lvl w:ilvl="0" w:tplc="7108B8C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83A27"/>
    <w:multiLevelType w:val="hybridMultilevel"/>
    <w:tmpl w:val="623886D4"/>
    <w:lvl w:ilvl="0" w:tplc="143A757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07B7D"/>
    <w:multiLevelType w:val="hybridMultilevel"/>
    <w:tmpl w:val="73B69FFA"/>
    <w:lvl w:ilvl="0" w:tplc="7108B8C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5646E3"/>
    <w:multiLevelType w:val="hybridMultilevel"/>
    <w:tmpl w:val="6436ECCE"/>
    <w:lvl w:ilvl="0" w:tplc="90E2A97A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CB5605"/>
    <w:multiLevelType w:val="hybridMultilevel"/>
    <w:tmpl w:val="A56CAF58"/>
    <w:lvl w:ilvl="0" w:tplc="049412F0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45D8D"/>
    <w:multiLevelType w:val="hybridMultilevel"/>
    <w:tmpl w:val="563EDE30"/>
    <w:lvl w:ilvl="0" w:tplc="BBE4CDB2">
      <w:start w:val="14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F45022"/>
    <w:multiLevelType w:val="hybridMultilevel"/>
    <w:tmpl w:val="E24621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FE156C"/>
    <w:multiLevelType w:val="hybridMultilevel"/>
    <w:tmpl w:val="623886D4"/>
    <w:lvl w:ilvl="0" w:tplc="143A757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1"/>
  </w:num>
  <w:num w:numId="4">
    <w:abstractNumId w:val="7"/>
  </w:num>
  <w:num w:numId="5">
    <w:abstractNumId w:val="1"/>
  </w:num>
  <w:num w:numId="6">
    <w:abstractNumId w:val="1"/>
  </w:num>
  <w:num w:numId="7">
    <w:abstractNumId w:val="1"/>
  </w:num>
  <w:num w:numId="8">
    <w:abstractNumId w:val="0"/>
  </w:num>
  <w:num w:numId="9">
    <w:abstractNumId w:val="2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6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B79"/>
    <w:rsid w:val="00080FFE"/>
    <w:rsid w:val="00085A19"/>
    <w:rsid w:val="00092601"/>
    <w:rsid w:val="000C3052"/>
    <w:rsid w:val="00194FE4"/>
    <w:rsid w:val="001A2FE2"/>
    <w:rsid w:val="001C2F8C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3D7B79"/>
    <w:rsid w:val="003F6101"/>
    <w:rsid w:val="00425DD9"/>
    <w:rsid w:val="0044657C"/>
    <w:rsid w:val="00450E0A"/>
    <w:rsid w:val="004B06BD"/>
    <w:rsid w:val="005655CF"/>
    <w:rsid w:val="00572B9C"/>
    <w:rsid w:val="00593154"/>
    <w:rsid w:val="005C5B73"/>
    <w:rsid w:val="006105E0"/>
    <w:rsid w:val="00653713"/>
    <w:rsid w:val="00664625"/>
    <w:rsid w:val="007066B5"/>
    <w:rsid w:val="00792635"/>
    <w:rsid w:val="007C103A"/>
    <w:rsid w:val="00813709"/>
    <w:rsid w:val="008605A5"/>
    <w:rsid w:val="0087138C"/>
    <w:rsid w:val="008C1DD4"/>
    <w:rsid w:val="008F4934"/>
    <w:rsid w:val="008F50C0"/>
    <w:rsid w:val="0094416C"/>
    <w:rsid w:val="00945BC8"/>
    <w:rsid w:val="00A042F8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24CC"/>
    <w:rsid w:val="00C2302C"/>
    <w:rsid w:val="00C359FD"/>
    <w:rsid w:val="00C97C81"/>
    <w:rsid w:val="00CD7AF0"/>
    <w:rsid w:val="00CF62B8"/>
    <w:rsid w:val="00D12C83"/>
    <w:rsid w:val="00D25B2A"/>
    <w:rsid w:val="00D945E9"/>
    <w:rsid w:val="00D97DFD"/>
    <w:rsid w:val="00DA01DA"/>
    <w:rsid w:val="00DB79D2"/>
    <w:rsid w:val="00E626D8"/>
    <w:rsid w:val="00E878EB"/>
    <w:rsid w:val="00EA489C"/>
    <w:rsid w:val="00ED20C7"/>
    <w:rsid w:val="00EF0FC8"/>
    <w:rsid w:val="00EF2E90"/>
    <w:rsid w:val="00F05C54"/>
    <w:rsid w:val="00F07F54"/>
    <w:rsid w:val="00F27764"/>
    <w:rsid w:val="00F4229A"/>
    <w:rsid w:val="00F85E7E"/>
    <w:rsid w:val="00FA50BD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2AFCB823"/>
  <w15:chartTrackingRefBased/>
  <w15:docId w15:val="{D2C8780A-E740-4ADA-B529-4AC312BC0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315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F4229A"/>
    <w:pPr>
      <w:ind w:left="720"/>
      <w:contextualSpacing/>
    </w:pPr>
    <w:rPr>
      <w:color w:val="000000"/>
      <w:kern w:val="28"/>
    </w:rPr>
  </w:style>
  <w:style w:type="paragraph" w:styleId="Akapitzlist">
    <w:name w:val="List Paragraph"/>
    <w:basedOn w:val="Normalny"/>
    <w:uiPriority w:val="34"/>
    <w:qFormat/>
    <w:rsid w:val="00F422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29177-83F3-4451-9A0F-831E7FA8A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27</TotalTime>
  <Pages>4</Pages>
  <Words>262</Words>
  <Characters>2595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Tadeusz Józefczyk</dc:creator>
  <cp:keywords/>
  <cp:lastModifiedBy>Tadeusz Józefczyk</cp:lastModifiedBy>
  <cp:revision>12</cp:revision>
  <cp:lastPrinted>2000-12-14T19:24:00Z</cp:lastPrinted>
  <dcterms:created xsi:type="dcterms:W3CDTF">2026-08-14T06:00:00Z</dcterms:created>
  <dcterms:modified xsi:type="dcterms:W3CDTF">2026-08-24T07:45:00Z</dcterms:modified>
</cp:coreProperties>
</file>