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DD6241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D6241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DD6241">
        <w:rPr>
          <w:rFonts w:ascii="Arial" w:hAnsi="Arial" w:cs="Arial"/>
          <w:sz w:val="24"/>
          <w:szCs w:val="24"/>
        </w:rPr>
        <w:t>2026-08-24</w:t>
      </w:r>
    </w:p>
    <w:p w:rsidR="00035DEC" w:rsidRPr="00AD45A9" w:rsidRDefault="00DD6241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D6241">
        <w:rPr>
          <w:rFonts w:ascii="Arial" w:hAnsi="Arial" w:cs="Arial"/>
          <w:b/>
          <w:bCs/>
          <w:sz w:val="24"/>
          <w:szCs w:val="24"/>
        </w:rPr>
        <w:t>A</w:t>
      </w:r>
      <w:r w:rsidR="00EF5BD4">
        <w:rPr>
          <w:rFonts w:ascii="Arial" w:hAnsi="Arial" w:cs="Arial"/>
          <w:b/>
          <w:bCs/>
          <w:sz w:val="24"/>
          <w:szCs w:val="24"/>
        </w:rPr>
        <w:t>KF w Krakowie</w:t>
      </w:r>
    </w:p>
    <w:p w:rsidR="00035DEC" w:rsidRPr="00AD45A9" w:rsidRDefault="00DD6241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DD6241">
        <w:rPr>
          <w:rFonts w:ascii="Arial" w:hAnsi="Arial" w:cs="Arial"/>
          <w:sz w:val="24"/>
          <w:szCs w:val="24"/>
        </w:rPr>
        <w:t>al. Jana Pawła II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D6241">
        <w:rPr>
          <w:rFonts w:ascii="Arial" w:hAnsi="Arial" w:cs="Arial"/>
          <w:sz w:val="24"/>
          <w:szCs w:val="24"/>
        </w:rPr>
        <w:t>78</w:t>
      </w:r>
    </w:p>
    <w:p w:rsidR="00035DEC" w:rsidRPr="00AD45A9" w:rsidRDefault="00DD6241" w:rsidP="00035DEC">
      <w:pPr>
        <w:rPr>
          <w:rFonts w:ascii="Arial" w:hAnsi="Arial" w:cs="Arial"/>
          <w:sz w:val="24"/>
          <w:szCs w:val="24"/>
        </w:rPr>
      </w:pPr>
      <w:r w:rsidRPr="00DD6241">
        <w:rPr>
          <w:rFonts w:ascii="Arial" w:hAnsi="Arial" w:cs="Arial"/>
          <w:sz w:val="24"/>
          <w:szCs w:val="24"/>
        </w:rPr>
        <w:t>31-571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D6241">
        <w:rPr>
          <w:rFonts w:ascii="Arial" w:hAnsi="Arial" w:cs="Arial"/>
          <w:sz w:val="24"/>
          <w:szCs w:val="24"/>
        </w:rPr>
        <w:t>Kraków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D624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6241">
              <w:rPr>
                <w:rFonts w:ascii="Arial" w:hAnsi="Arial" w:cs="Arial"/>
                <w:bCs/>
                <w:sz w:val="24"/>
                <w:szCs w:val="24"/>
              </w:rPr>
              <w:t>Utrzymanie i zagospodarowanie terenów zielonych Akademii Kultury Fizycznej im. Bronisława Czecha w Krakowie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D6241" w:rsidRPr="004E4B64" w:rsidTr="00846025">
        <w:tc>
          <w:tcPr>
            <w:tcW w:w="2269" w:type="dxa"/>
            <w:shd w:val="clear" w:color="auto" w:fill="auto"/>
          </w:tcPr>
          <w:p w:rsidR="00DD6241" w:rsidRPr="004E4B64" w:rsidRDefault="00DD6241" w:rsidP="008460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6241" w:rsidRPr="004E4B64" w:rsidRDefault="00DD6241" w:rsidP="008460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6241">
              <w:rPr>
                <w:rFonts w:ascii="Arial" w:hAnsi="Arial" w:cs="Arial"/>
                <w:bCs/>
                <w:sz w:val="24"/>
                <w:szCs w:val="24"/>
              </w:rPr>
              <w:t>K-2.381/20/2026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D6241" w:rsidRPr="00DD6241">
        <w:rPr>
          <w:rFonts w:ascii="Arial" w:hAnsi="Arial" w:cs="Arial"/>
          <w:b/>
          <w:sz w:val="24"/>
          <w:szCs w:val="24"/>
        </w:rPr>
        <w:t>A</w:t>
      </w:r>
      <w:r w:rsidR="00985939">
        <w:rPr>
          <w:rFonts w:ascii="Arial" w:hAnsi="Arial" w:cs="Arial"/>
          <w:b/>
          <w:sz w:val="24"/>
          <w:szCs w:val="24"/>
        </w:rPr>
        <w:t>KF w Krakowie</w:t>
      </w:r>
      <w:bookmarkStart w:id="0" w:name="_GoBack"/>
      <w:bookmarkEnd w:id="0"/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D6241" w:rsidRPr="00DD6241">
        <w:rPr>
          <w:rFonts w:ascii="Arial" w:hAnsi="Arial" w:cs="Arial"/>
          <w:sz w:val="24"/>
          <w:szCs w:val="24"/>
        </w:rPr>
        <w:t>(</w:t>
      </w:r>
      <w:proofErr w:type="spellStart"/>
      <w:r w:rsidR="00DD6241" w:rsidRPr="00DD6241">
        <w:rPr>
          <w:rFonts w:ascii="Arial" w:hAnsi="Arial" w:cs="Arial"/>
          <w:sz w:val="24"/>
          <w:szCs w:val="24"/>
        </w:rPr>
        <w:t>t.j</w:t>
      </w:r>
      <w:proofErr w:type="spellEnd"/>
      <w:r w:rsidR="00DD6241" w:rsidRPr="00DD6241">
        <w:rPr>
          <w:rFonts w:ascii="Arial" w:hAnsi="Arial" w:cs="Arial"/>
          <w:sz w:val="24"/>
          <w:szCs w:val="24"/>
        </w:rPr>
        <w:t>. Dz. U. z 2026 r. poz. 793)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6241" w:rsidRPr="009003D1" w:rsidTr="00846025">
        <w:tc>
          <w:tcPr>
            <w:tcW w:w="9356" w:type="dxa"/>
            <w:shd w:val="clear" w:color="auto" w:fill="auto"/>
          </w:tcPr>
          <w:p w:rsidR="00DD6241" w:rsidRPr="00035DEC" w:rsidRDefault="00DD6241" w:rsidP="0084602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D6241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DD6241" w:rsidRPr="00DD6241" w:rsidRDefault="00DD6241" w:rsidP="0084602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>Zwracam się z prośbą o weryfikację zapisu dotyczącego terminu wizji lokalnej, zawartego w treści zamówienia dot. "Utrzymania i zagospodarowanie terenów zielonych Akademii Kultury Fizycznej im. Bronisława Czecha w Krakowa."</w:t>
            </w:r>
          </w:p>
          <w:p w:rsidR="00DD6241" w:rsidRPr="00035DEC" w:rsidRDefault="00DD6241" w:rsidP="0084602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>W dokumentacji wskazana została data 25.08.2028 r. Przypuszczam, że mogło dojść do pomyłki pisarskiej i właściwym terminem powinien być 25.08.2026 r.</w:t>
            </w:r>
          </w:p>
          <w:p w:rsidR="00DD6241" w:rsidRDefault="00DD6241" w:rsidP="0084602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F5BD4" w:rsidRDefault="00EF5BD4" w:rsidP="0084602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F5BD4" w:rsidRPr="00035DEC" w:rsidRDefault="00EF5BD4" w:rsidP="0084602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informuj iż poprawia oczywistą omyłkę pisarską: </w:t>
            </w:r>
          </w:p>
          <w:p w:rsidR="00EF5BD4" w:rsidRPr="00EF5BD4" w:rsidRDefault="00EF5BD4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EF5BD4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JEST: </w:t>
            </w:r>
          </w:p>
          <w:p w:rsidR="00DD6241" w:rsidRPr="00DD6241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lastRenderedPageBreak/>
              <w:t xml:space="preserve">4.1. Wizja lokalna </w:t>
            </w:r>
          </w:p>
          <w:p w:rsidR="00DD6241" w:rsidRPr="00DD6241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D6241" w:rsidRPr="00DD6241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 xml:space="preserve">Zamawiający, przed złożeniem oferty, wymaga odbycia przez Wykonawcę wizji lokalnej lub sprawdzenia przez Wykonawcę dokumentów niezbędnych do realizacji zamówienia dostępnych na miejscu u Zamawiającego, w terminie i na określonych zasadach: Zamawiający informuje, iż obowiązkowa wizja lokalna  odbędzie się w dniu </w:t>
            </w:r>
            <w:r w:rsidRPr="00EF5BD4">
              <w:rPr>
                <w:rFonts w:ascii="Arial" w:hAnsi="Arial" w:cs="Arial"/>
                <w:b/>
                <w:sz w:val="24"/>
                <w:szCs w:val="24"/>
              </w:rPr>
              <w:t>25.08.2028 roku</w:t>
            </w:r>
            <w:r w:rsidRPr="00DD6241">
              <w:rPr>
                <w:rFonts w:ascii="Arial" w:hAnsi="Arial" w:cs="Arial"/>
                <w:sz w:val="24"/>
                <w:szCs w:val="24"/>
              </w:rPr>
              <w:t>. Zbiórka w holu budynku głównego przy portierni w budynku głównym przy al. Jana Pawła II 80 31-571 Kraków o godzinie 08:30 dla Zadania I</w:t>
            </w:r>
          </w:p>
          <w:p w:rsidR="00DD6241" w:rsidRPr="00DD6241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>Wizja  jest obowiązkowa i  warunkuje złożenia ważnej oferty.</w:t>
            </w:r>
          </w:p>
          <w:p w:rsidR="00DD6241" w:rsidRPr="00DD6241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 xml:space="preserve">Zamawiający informuje, iż obowiązkowa wizja lokalna  odbędzie się w dniu </w:t>
            </w:r>
            <w:r w:rsidRPr="00EF5BD4">
              <w:rPr>
                <w:rFonts w:ascii="Arial" w:hAnsi="Arial" w:cs="Arial"/>
                <w:b/>
                <w:sz w:val="24"/>
                <w:szCs w:val="24"/>
              </w:rPr>
              <w:t>25.08.2028 roku</w:t>
            </w:r>
            <w:r w:rsidRPr="00DD6241">
              <w:rPr>
                <w:rFonts w:ascii="Arial" w:hAnsi="Arial" w:cs="Arial"/>
                <w:sz w:val="24"/>
                <w:szCs w:val="24"/>
              </w:rPr>
              <w:t xml:space="preserve">. Zbiórka budynek AKF ul. Śniadeckich 12b  w  Krakowie o godzinie 11:00 dla Zadania II </w:t>
            </w:r>
          </w:p>
          <w:p w:rsidR="00DD6241" w:rsidRPr="00DD6241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 xml:space="preserve">Wizja  jest obowiązkowa i  warunkuje złożenia ważnej oferty. </w:t>
            </w:r>
          </w:p>
          <w:p w:rsidR="00DD6241" w:rsidRPr="00EF5BD4" w:rsidRDefault="00EF5BD4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EF5BD4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WINNO BYĆ: </w:t>
            </w:r>
          </w:p>
          <w:p w:rsidR="00DD6241" w:rsidRPr="00DD6241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 xml:space="preserve">4.1. Wizja lokalna </w:t>
            </w:r>
          </w:p>
          <w:p w:rsidR="00DD6241" w:rsidRPr="00DD6241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 xml:space="preserve">Zamawiający, przed złożeniem oferty, wymaga odbycia przez Wykonawcę wizji lokalnej lub sprawdzenia przez Wykonawcę dokumentów niezbędnych do realizacji zamówienia dostępnych na miejscu u Zamawiającego, w terminie i na określonych zasadach: Zamawiający informuje, iż obowiązkowa wizja lokalna  odbędzie się w dniu </w:t>
            </w:r>
            <w:r w:rsidRPr="00EF5BD4">
              <w:rPr>
                <w:rFonts w:ascii="Arial" w:hAnsi="Arial" w:cs="Arial"/>
                <w:b/>
                <w:sz w:val="24"/>
                <w:szCs w:val="24"/>
              </w:rPr>
              <w:t>25.08.2026 roku</w:t>
            </w:r>
            <w:r w:rsidRPr="00DD6241">
              <w:rPr>
                <w:rFonts w:ascii="Arial" w:hAnsi="Arial" w:cs="Arial"/>
                <w:sz w:val="24"/>
                <w:szCs w:val="24"/>
              </w:rPr>
              <w:t>. Zbiórka w holu budynku głównego przy portierni w budynku głównym przy al. Jana Pawła II 80 31-571 Kraków o godzinie 08:30 dla Zadania I</w:t>
            </w:r>
          </w:p>
          <w:p w:rsidR="00DD6241" w:rsidRPr="00DD6241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>Wizja  jest obowiązkowa i  warunkuje złożenia ważnej oferty.</w:t>
            </w:r>
          </w:p>
          <w:p w:rsidR="00DD6241" w:rsidRPr="00DD6241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 xml:space="preserve">Zamawiający informuje, iż obowiązkowa wizja lokalna  odbędzie się w dniu </w:t>
            </w:r>
            <w:r w:rsidRPr="00EF5BD4">
              <w:rPr>
                <w:rFonts w:ascii="Arial" w:hAnsi="Arial" w:cs="Arial"/>
                <w:b/>
                <w:sz w:val="24"/>
                <w:szCs w:val="24"/>
              </w:rPr>
              <w:t>25.08.2026 roku</w:t>
            </w:r>
            <w:r w:rsidRPr="00DD6241">
              <w:rPr>
                <w:rFonts w:ascii="Arial" w:hAnsi="Arial" w:cs="Arial"/>
                <w:sz w:val="24"/>
                <w:szCs w:val="24"/>
              </w:rPr>
              <w:t xml:space="preserve">. Zbiórka budynek AKF ul. Śniadeckich 12b  w  Krakowie o godzinie 11:00 dla Zadania II </w:t>
            </w:r>
          </w:p>
          <w:p w:rsidR="00DD6241" w:rsidRPr="00035DEC" w:rsidRDefault="00DD6241" w:rsidP="008460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241">
              <w:rPr>
                <w:rFonts w:ascii="Arial" w:hAnsi="Arial" w:cs="Arial"/>
                <w:sz w:val="24"/>
                <w:szCs w:val="24"/>
              </w:rPr>
              <w:t>Wizja  jest obowiązkowa i  warunkuje złożenia ważnej oferty.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:rsidR="006D4AB3" w:rsidRDefault="00EF5BD4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Kanclerz AKF w Krakowie </w:t>
      </w:r>
    </w:p>
    <w:p w:rsidR="00EF5BD4" w:rsidRPr="009003D1" w:rsidRDefault="00EF5BD4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EF5BD4" w:rsidRPr="009003D1" w:rsidSect="00EF5B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92D" w:rsidRDefault="00D6592D">
      <w:r>
        <w:separator/>
      </w:r>
    </w:p>
  </w:endnote>
  <w:endnote w:type="continuationSeparator" w:id="0">
    <w:p w:rsidR="00D6592D" w:rsidRDefault="00D65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85939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85939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6592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92D" w:rsidRDefault="00D6592D">
      <w:r>
        <w:separator/>
      </w:r>
    </w:p>
  </w:footnote>
  <w:footnote w:type="continuationSeparator" w:id="0">
    <w:p w:rsidR="00D6592D" w:rsidRDefault="00D65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241" w:rsidRDefault="00DD62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241" w:rsidRDefault="00DD62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241" w:rsidRDefault="00DD62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92D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5939"/>
    <w:rsid w:val="00A905AC"/>
    <w:rsid w:val="00B1255C"/>
    <w:rsid w:val="00B32FF9"/>
    <w:rsid w:val="00BA6584"/>
    <w:rsid w:val="00BE7BFD"/>
    <w:rsid w:val="00C370F2"/>
    <w:rsid w:val="00C44EEC"/>
    <w:rsid w:val="00D22FFA"/>
    <w:rsid w:val="00D6592D"/>
    <w:rsid w:val="00D8461B"/>
    <w:rsid w:val="00D9049C"/>
    <w:rsid w:val="00D915F2"/>
    <w:rsid w:val="00DD6241"/>
    <w:rsid w:val="00DF32E8"/>
    <w:rsid w:val="00E21B49"/>
    <w:rsid w:val="00E2789F"/>
    <w:rsid w:val="00E72428"/>
    <w:rsid w:val="00EA14B3"/>
    <w:rsid w:val="00EA416E"/>
    <w:rsid w:val="00EF5BD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AF74752"/>
  <w15:chartTrackingRefBased/>
  <w15:docId w15:val="{2D5550A0-D276-4411-8AE5-C06D72BD4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389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4</cp:revision>
  <cp:lastPrinted>2001-02-10T14:28:00Z</cp:lastPrinted>
  <dcterms:created xsi:type="dcterms:W3CDTF">2026-08-24T09:45:00Z</dcterms:created>
  <dcterms:modified xsi:type="dcterms:W3CDTF">2026-08-24T09:50:00Z</dcterms:modified>
</cp:coreProperties>
</file>