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39" w:rsidRPr="00A46F7E" w:rsidRDefault="005B1282" w:rsidP="00D628E6">
      <w:pPr>
        <w:jc w:val="right"/>
        <w:rPr>
          <w:rFonts w:ascii="Arial" w:hAnsi="Arial" w:cs="Arial"/>
        </w:rPr>
      </w:pPr>
      <w:r w:rsidRPr="005B1282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5B1282">
        <w:rPr>
          <w:rFonts w:ascii="Arial" w:hAnsi="Arial" w:cs="Arial"/>
        </w:rPr>
        <w:t>2026-08-26</w:t>
      </w:r>
    </w:p>
    <w:p w:rsidR="005B1282" w:rsidRPr="005B1282" w:rsidRDefault="005B1282" w:rsidP="00D628E6">
      <w:pPr>
        <w:rPr>
          <w:rFonts w:ascii="Arial" w:hAnsi="Arial" w:cs="Arial"/>
          <w:b/>
          <w:bCs/>
        </w:rPr>
      </w:pPr>
      <w:r w:rsidRPr="005B1282">
        <w:rPr>
          <w:rFonts w:ascii="Arial" w:hAnsi="Arial" w:cs="Arial"/>
          <w:b/>
          <w:bCs/>
        </w:rPr>
        <w:t>Szpital Wojewódzki w Poznaniu</w:t>
      </w:r>
    </w:p>
    <w:p w:rsidR="00903B39" w:rsidRPr="00A46F7E" w:rsidRDefault="005B1282" w:rsidP="00D628E6">
      <w:pPr>
        <w:rPr>
          <w:rFonts w:ascii="Arial" w:hAnsi="Arial" w:cs="Arial"/>
          <w:b/>
          <w:bCs/>
        </w:rPr>
      </w:pPr>
      <w:r w:rsidRPr="005B1282">
        <w:rPr>
          <w:rFonts w:ascii="Arial" w:hAnsi="Arial" w:cs="Arial"/>
          <w:b/>
          <w:bCs/>
        </w:rPr>
        <w:t>Dział Zamówień Publicznych</w:t>
      </w:r>
    </w:p>
    <w:p w:rsidR="00903B39" w:rsidRPr="00A46F7E" w:rsidRDefault="005B1282" w:rsidP="00D628E6">
      <w:pPr>
        <w:rPr>
          <w:rFonts w:ascii="Arial" w:hAnsi="Arial" w:cs="Arial"/>
        </w:rPr>
      </w:pPr>
      <w:r w:rsidRPr="005B1282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5B1282">
        <w:rPr>
          <w:rFonts w:ascii="Arial" w:hAnsi="Arial" w:cs="Arial"/>
        </w:rPr>
        <w:t>7/19</w:t>
      </w:r>
    </w:p>
    <w:p w:rsidR="00903B39" w:rsidRPr="00A46F7E" w:rsidRDefault="005B1282" w:rsidP="00D628E6">
      <w:pPr>
        <w:rPr>
          <w:rFonts w:ascii="Arial" w:hAnsi="Arial" w:cs="Arial"/>
        </w:rPr>
      </w:pPr>
      <w:r w:rsidRPr="005B1282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5B1282">
        <w:rPr>
          <w:rFonts w:ascii="Arial" w:hAnsi="Arial" w:cs="Arial"/>
        </w:rPr>
        <w:t>Poznań</w:t>
      </w:r>
    </w:p>
    <w:p w:rsidR="00D628E6" w:rsidRDefault="00D628E6" w:rsidP="00D628E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D628E6" w:rsidRDefault="00D628E6" w:rsidP="00D628E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903B39" w:rsidRPr="00A46F7E" w:rsidRDefault="00903B39" w:rsidP="00D628E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:rsidR="00903B39" w:rsidRDefault="00903B39" w:rsidP="00D628E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:rsidR="00D628E6" w:rsidRDefault="00D628E6" w:rsidP="00D628E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:rsidR="00D628E6" w:rsidRPr="00A46F7E" w:rsidRDefault="00D628E6" w:rsidP="00D628E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:rsidTr="006E6056">
        <w:tc>
          <w:tcPr>
            <w:tcW w:w="9330" w:type="dxa"/>
            <w:shd w:val="clear" w:color="auto" w:fill="F2F2F2"/>
            <w:hideMark/>
          </w:tcPr>
          <w:p w:rsidR="00903B39" w:rsidRPr="00A46F7E" w:rsidRDefault="00DE42A5" w:rsidP="00D628E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III</w:t>
            </w:r>
            <w:r w:rsidR="00D628E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903B39" w:rsidRPr="00A46F7E" w:rsidRDefault="00903B39" w:rsidP="00D628E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:rsidR="00903B39" w:rsidRPr="00A46F7E" w:rsidRDefault="00903B39" w:rsidP="00D628E6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:rsidTr="006E6056">
        <w:tc>
          <w:tcPr>
            <w:tcW w:w="2268" w:type="dxa"/>
            <w:shd w:val="clear" w:color="auto" w:fill="auto"/>
          </w:tcPr>
          <w:p w:rsidR="00D628E6" w:rsidRDefault="00D628E6" w:rsidP="00D628E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D628E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D628E6" w:rsidRDefault="00D628E6" w:rsidP="00D628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D628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5B1282" w:rsidRPr="005B1282">
              <w:rPr>
                <w:rFonts w:ascii="Arial" w:hAnsi="Arial" w:cs="Arial"/>
              </w:rPr>
              <w:t>przetarg</w:t>
            </w:r>
            <w:r w:rsidR="00D628E6">
              <w:rPr>
                <w:rFonts w:ascii="Arial" w:hAnsi="Arial" w:cs="Arial"/>
              </w:rPr>
              <w:t>u</w:t>
            </w:r>
            <w:r w:rsidR="005B1282" w:rsidRPr="005B1282">
              <w:rPr>
                <w:rFonts w:ascii="Arial" w:hAnsi="Arial" w:cs="Arial"/>
              </w:rPr>
              <w:t xml:space="preserve"> nieograniczon</w:t>
            </w:r>
            <w:r w:rsidR="00D628E6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:rsidTr="006E6056">
        <w:tc>
          <w:tcPr>
            <w:tcW w:w="2268" w:type="dxa"/>
            <w:shd w:val="clear" w:color="auto" w:fill="auto"/>
          </w:tcPr>
          <w:p w:rsidR="00903B39" w:rsidRPr="00A46F7E" w:rsidRDefault="00903B39" w:rsidP="00D628E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A46F7E" w:rsidRDefault="005B1282" w:rsidP="00D628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B1282">
              <w:rPr>
                <w:rFonts w:ascii="Arial" w:hAnsi="Arial" w:cs="Arial"/>
                <w:bCs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5B1282" w:rsidRPr="00A46F7E" w:rsidTr="0044560D">
        <w:tc>
          <w:tcPr>
            <w:tcW w:w="2268" w:type="dxa"/>
            <w:shd w:val="clear" w:color="auto" w:fill="auto"/>
          </w:tcPr>
          <w:p w:rsidR="005B1282" w:rsidRPr="00A46F7E" w:rsidRDefault="005B1282" w:rsidP="00D628E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5B1282" w:rsidRDefault="005B1282" w:rsidP="00D628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B1282">
              <w:rPr>
                <w:rFonts w:ascii="Arial" w:hAnsi="Arial" w:cs="Arial"/>
                <w:bCs/>
              </w:rPr>
              <w:t>SZW/DZP/54/2026</w:t>
            </w:r>
          </w:p>
          <w:p w:rsidR="00D628E6" w:rsidRDefault="00D628E6" w:rsidP="00D628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:rsidR="00D628E6" w:rsidRPr="00A46F7E" w:rsidRDefault="00D628E6" w:rsidP="00D628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F079B" w:rsidRPr="00903B39" w:rsidRDefault="004F079B" w:rsidP="00D628E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5B1282" w:rsidRPr="005B1282">
        <w:rPr>
          <w:rFonts w:cs="Arial"/>
          <w:b/>
          <w:sz w:val="24"/>
        </w:rPr>
        <w:t>Szpital Wojewódzki w Poznaniu</w:t>
      </w:r>
      <w:r w:rsidR="00D628E6">
        <w:rPr>
          <w:rFonts w:cs="Arial"/>
          <w:b/>
          <w:sz w:val="24"/>
        </w:rPr>
        <w:t xml:space="preserve">, </w:t>
      </w:r>
      <w:r w:rsidR="005B1282" w:rsidRPr="005B1282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5B1282" w:rsidRPr="005B1282">
        <w:rPr>
          <w:rFonts w:cs="Arial"/>
          <w:sz w:val="24"/>
        </w:rPr>
        <w:t>(</w:t>
      </w:r>
      <w:proofErr w:type="spellStart"/>
      <w:r w:rsidR="005B1282" w:rsidRPr="005B1282">
        <w:rPr>
          <w:rFonts w:cs="Arial"/>
          <w:sz w:val="24"/>
        </w:rPr>
        <w:t>t.j</w:t>
      </w:r>
      <w:proofErr w:type="spellEnd"/>
      <w:r w:rsidR="005B1282" w:rsidRPr="005B1282">
        <w:rPr>
          <w:rFonts w:cs="Arial"/>
          <w:sz w:val="24"/>
        </w:rPr>
        <w:t>. Dz. U. z 2024 r. poz. 1320 ze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:rsidR="00D628E6" w:rsidRDefault="00D628E6" w:rsidP="00D628E6">
      <w:pPr>
        <w:pStyle w:val="Tekstpodstawowywcity2"/>
        <w:spacing w:line="240" w:lineRule="auto"/>
        <w:ind w:left="284" w:firstLine="0"/>
        <w:rPr>
          <w:rFonts w:cs="Arial"/>
          <w:sz w:val="24"/>
        </w:rPr>
      </w:pPr>
    </w:p>
    <w:p w:rsidR="004F079B" w:rsidRPr="00903B39" w:rsidRDefault="004F079B" w:rsidP="00D628E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5B1282" w:rsidRPr="005B1282">
        <w:rPr>
          <w:rFonts w:cs="Arial"/>
          <w:b/>
          <w:sz w:val="24"/>
        </w:rPr>
        <w:t>2026-08-07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5B1282" w:rsidRPr="005B1282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5B1282" w:rsidRPr="005B1282">
        <w:rPr>
          <w:rFonts w:cs="Arial"/>
          <w:b/>
          <w:sz w:val="24"/>
        </w:rPr>
        <w:t>2026-09-02</w:t>
      </w:r>
      <w:r w:rsidR="008365E9" w:rsidRPr="00903B39">
        <w:rPr>
          <w:rFonts w:cs="Arial"/>
          <w:sz w:val="24"/>
        </w:rPr>
        <w:t xml:space="preserve"> godz. </w:t>
      </w:r>
      <w:r w:rsidR="005B1282" w:rsidRPr="005B1282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:rsidR="004F079B" w:rsidRPr="00903B39" w:rsidRDefault="004F079B" w:rsidP="00D628E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5B1282" w:rsidRPr="005B1282">
        <w:rPr>
          <w:rFonts w:cs="Arial"/>
          <w:b/>
          <w:sz w:val="24"/>
        </w:rPr>
        <w:t>2026-08-07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5B1282" w:rsidRPr="005B1282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5B1282" w:rsidRPr="005B1282">
        <w:rPr>
          <w:rFonts w:cs="Arial"/>
          <w:b/>
          <w:sz w:val="24"/>
        </w:rPr>
        <w:t>2026-09-02</w:t>
      </w:r>
      <w:r w:rsidR="008365E9" w:rsidRPr="00903B39">
        <w:rPr>
          <w:rFonts w:cs="Arial"/>
          <w:sz w:val="24"/>
        </w:rPr>
        <w:t xml:space="preserve"> godz. </w:t>
      </w:r>
      <w:r w:rsidR="005B1282" w:rsidRPr="005B1282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:rsidR="00D628E6" w:rsidRDefault="00D628E6" w:rsidP="00D628E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F16C50" w:rsidRPr="00903B39" w:rsidRDefault="00F16C50" w:rsidP="00D628E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bookmarkStart w:id="0" w:name="_GoBack"/>
      <w:bookmarkEnd w:id="0"/>
      <w:r w:rsidRPr="00903B39">
        <w:rPr>
          <w:rFonts w:ascii="Arial" w:hAnsi="Arial" w:cs="Arial"/>
          <w:sz w:val="24"/>
        </w:rPr>
        <w:t>i otwarcia ofert.</w:t>
      </w:r>
    </w:p>
    <w:p w:rsidR="00D628E6" w:rsidRDefault="00D628E6" w:rsidP="00D628E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:rsidR="00F16C50" w:rsidRPr="00903B39" w:rsidRDefault="00F16C50" w:rsidP="00D628E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7A9" w:rsidRDefault="008E07A9">
      <w:r>
        <w:separator/>
      </w:r>
    </w:p>
  </w:endnote>
  <w:endnote w:type="continuationSeparator" w:id="0">
    <w:p w:rsidR="008E07A9" w:rsidRDefault="008E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82" w:rsidRDefault="005B12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="00DE42A5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="00DE42A5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82" w:rsidRDefault="005B12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7A9" w:rsidRDefault="008E07A9">
      <w:r>
        <w:separator/>
      </w:r>
    </w:p>
  </w:footnote>
  <w:footnote w:type="continuationSeparator" w:id="0">
    <w:p w:rsidR="008E07A9" w:rsidRDefault="008E0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82" w:rsidRDefault="005B12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82" w:rsidRDefault="005B12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82" w:rsidRDefault="005B12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7A9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1282"/>
    <w:rsid w:val="005F4BC0"/>
    <w:rsid w:val="006A0D80"/>
    <w:rsid w:val="006E6056"/>
    <w:rsid w:val="00727D1F"/>
    <w:rsid w:val="00797C4E"/>
    <w:rsid w:val="00816FE0"/>
    <w:rsid w:val="00820E2C"/>
    <w:rsid w:val="008365E9"/>
    <w:rsid w:val="008E07A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28E6"/>
    <w:rsid w:val="00D63C6E"/>
    <w:rsid w:val="00D91931"/>
    <w:rsid w:val="00DE0599"/>
    <w:rsid w:val="00DE42A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AB57200-41EE-4D96-874E-1660A3E6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2026-08-26T10:12:00Z</cp:lastPrinted>
  <dcterms:created xsi:type="dcterms:W3CDTF">2026-08-26T10:10:00Z</dcterms:created>
  <dcterms:modified xsi:type="dcterms:W3CDTF">2026-08-26T10:12:00Z</dcterms:modified>
</cp:coreProperties>
</file>