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730C3" w14:textId="77777777" w:rsidR="00D665F5" w:rsidRPr="007E24A2" w:rsidRDefault="00B918E3" w:rsidP="00D665F5">
      <w:pPr>
        <w:spacing w:after="240"/>
        <w:jc w:val="right"/>
        <w:rPr>
          <w:sz w:val="24"/>
          <w:szCs w:val="24"/>
        </w:rPr>
      </w:pPr>
      <w:r w:rsidRPr="00B918E3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B918E3">
        <w:rPr>
          <w:sz w:val="24"/>
          <w:szCs w:val="24"/>
        </w:rPr>
        <w:t>2026-08-28</w:t>
      </w:r>
    </w:p>
    <w:p w14:paraId="21566B74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0B6506FA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DC96363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1F69A23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C84345E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6D9B32C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BB5B3A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6A79B69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B918E3" w:rsidRPr="00B918E3">
        <w:rPr>
          <w:b/>
          <w:sz w:val="24"/>
          <w:szCs w:val="24"/>
        </w:rPr>
        <w:t>ZP/48/2026</w:t>
      </w:r>
      <w:r w:rsidR="00A80738" w:rsidRPr="007E24A2">
        <w:rPr>
          <w:sz w:val="24"/>
          <w:szCs w:val="24"/>
        </w:rPr>
        <w:tab/>
        <w:t xml:space="preserve"> </w:t>
      </w:r>
    </w:p>
    <w:p w14:paraId="6701CEB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64AFA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B28934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46884E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08E7C7EB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EED42F6" w14:textId="77777777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B918E3" w:rsidRPr="00B918E3">
        <w:rPr>
          <w:sz w:val="24"/>
          <w:szCs w:val="24"/>
        </w:rPr>
        <w:t xml:space="preserve">Tryb podstawowy bez negocjacji - art. 275 pkt. 1 ustawy </w:t>
      </w:r>
      <w:proofErr w:type="spellStart"/>
      <w:r w:rsidR="00B918E3" w:rsidRPr="00B918E3">
        <w:rPr>
          <w:sz w:val="24"/>
          <w:szCs w:val="24"/>
        </w:rPr>
        <w:t>Pzp</w:t>
      </w:r>
      <w:proofErr w:type="spellEnd"/>
      <w:r w:rsidRPr="007E24A2">
        <w:rPr>
          <w:sz w:val="24"/>
          <w:szCs w:val="24"/>
        </w:rPr>
        <w:t xml:space="preserve"> na: </w:t>
      </w:r>
    </w:p>
    <w:p w14:paraId="2F2EA0E0" w14:textId="77777777" w:rsidR="00A80738" w:rsidRPr="007E24A2" w:rsidRDefault="00B918E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B918E3">
        <w:rPr>
          <w:b/>
          <w:szCs w:val="24"/>
        </w:rPr>
        <w:t>Zakup i dostawa rękawic diagnostycznych II</w:t>
      </w:r>
    </w:p>
    <w:p w14:paraId="2ADE6C1F" w14:textId="77777777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Pr="007E24A2">
        <w:rPr>
          <w:sz w:val="24"/>
          <w:szCs w:val="24"/>
        </w:rPr>
        <w:t xml:space="preserve"> </w:t>
      </w:r>
      <w:r w:rsidR="00B918E3" w:rsidRPr="00B918E3">
        <w:rPr>
          <w:sz w:val="24"/>
          <w:szCs w:val="24"/>
        </w:rPr>
        <w:t>(</w:t>
      </w:r>
      <w:proofErr w:type="spellStart"/>
      <w:r w:rsidR="00B918E3" w:rsidRPr="00B918E3">
        <w:rPr>
          <w:sz w:val="24"/>
          <w:szCs w:val="24"/>
        </w:rPr>
        <w:t>t.j</w:t>
      </w:r>
      <w:proofErr w:type="spellEnd"/>
      <w:r w:rsidR="00B918E3" w:rsidRPr="00B918E3">
        <w:rPr>
          <w:sz w:val="24"/>
          <w:szCs w:val="24"/>
        </w:rPr>
        <w:t>. Dz. U. z 2026 r. poz. 793)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31E6A453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B918E3" w:rsidRPr="00B918E3">
        <w:rPr>
          <w:sz w:val="24"/>
          <w:szCs w:val="24"/>
        </w:rPr>
        <w:t>28/08/2026</w:t>
      </w:r>
      <w:r w:rsidR="00FF4AB1" w:rsidRPr="007E24A2">
        <w:rPr>
          <w:sz w:val="24"/>
          <w:szCs w:val="24"/>
        </w:rPr>
        <w:t xml:space="preserve"> o godz. </w:t>
      </w:r>
      <w:r w:rsidR="00B918E3" w:rsidRPr="00B918E3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43DA4A0" w14:textId="77777777" w:rsidTr="003F57CD">
        <w:tc>
          <w:tcPr>
            <w:tcW w:w="993" w:type="dxa"/>
            <w:vAlign w:val="center"/>
          </w:tcPr>
          <w:p w14:paraId="783ACD6E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vAlign w:val="center"/>
          </w:tcPr>
          <w:p w14:paraId="02E7E788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vAlign w:val="center"/>
          </w:tcPr>
          <w:p w14:paraId="15A9F58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B918E3" w:rsidRPr="007E24A2" w14:paraId="160ACDC8" w14:textId="77777777" w:rsidTr="00535F52">
        <w:tc>
          <w:tcPr>
            <w:tcW w:w="993" w:type="dxa"/>
            <w:vAlign w:val="center"/>
          </w:tcPr>
          <w:p w14:paraId="3BE15169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1</w:t>
            </w:r>
          </w:p>
        </w:tc>
        <w:tc>
          <w:tcPr>
            <w:tcW w:w="5244" w:type="dxa"/>
          </w:tcPr>
          <w:p w14:paraId="4DFD0754" w14:textId="77777777" w:rsidR="00B918E3" w:rsidRPr="007E24A2" w:rsidRDefault="00B918E3" w:rsidP="00535F52">
            <w:pPr>
              <w:spacing w:before="80"/>
            </w:pPr>
            <w:r w:rsidRPr="00B918E3">
              <w:t xml:space="preserve">Mercator </w:t>
            </w:r>
            <w:proofErr w:type="spellStart"/>
            <w:r w:rsidRPr="00B918E3">
              <w:t>Medical</w:t>
            </w:r>
            <w:proofErr w:type="spellEnd"/>
            <w:r w:rsidRPr="00B918E3">
              <w:t xml:space="preserve"> S.A.</w:t>
            </w:r>
          </w:p>
          <w:p w14:paraId="7F0F07B7" w14:textId="77777777" w:rsidR="00B918E3" w:rsidRPr="007E24A2" w:rsidRDefault="00B918E3" w:rsidP="00535F52">
            <w:r w:rsidRPr="00B918E3">
              <w:t>ul. Heleny Modrzejewskiej</w:t>
            </w:r>
            <w:r w:rsidRPr="007E24A2">
              <w:t xml:space="preserve"> </w:t>
            </w:r>
            <w:r w:rsidRPr="00B918E3">
              <w:t>30</w:t>
            </w:r>
            <w:r w:rsidRPr="007E24A2">
              <w:t xml:space="preserve"> </w:t>
            </w:r>
          </w:p>
          <w:p w14:paraId="7EA7EE63" w14:textId="77777777" w:rsidR="00B918E3" w:rsidRPr="007E24A2" w:rsidRDefault="00B918E3" w:rsidP="00535F52">
            <w:pPr>
              <w:spacing w:after="80"/>
              <w:jc w:val="both"/>
            </w:pPr>
            <w:r w:rsidRPr="00B918E3">
              <w:t>31-327</w:t>
            </w:r>
            <w:r w:rsidRPr="007E24A2">
              <w:t xml:space="preserve"> </w:t>
            </w:r>
            <w:r w:rsidRPr="00B918E3">
              <w:t>Kraków</w:t>
            </w:r>
          </w:p>
        </w:tc>
        <w:tc>
          <w:tcPr>
            <w:tcW w:w="2835" w:type="dxa"/>
            <w:vAlign w:val="center"/>
          </w:tcPr>
          <w:p w14:paraId="0B71565C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87 048.00 zł</w:t>
            </w:r>
          </w:p>
        </w:tc>
      </w:tr>
      <w:tr w:rsidR="00B918E3" w:rsidRPr="007E24A2" w14:paraId="14A54FA2" w14:textId="77777777" w:rsidTr="00535F52">
        <w:tc>
          <w:tcPr>
            <w:tcW w:w="993" w:type="dxa"/>
            <w:vAlign w:val="center"/>
          </w:tcPr>
          <w:p w14:paraId="37853AA3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2</w:t>
            </w:r>
          </w:p>
        </w:tc>
        <w:tc>
          <w:tcPr>
            <w:tcW w:w="5244" w:type="dxa"/>
          </w:tcPr>
          <w:p w14:paraId="0D2755E9" w14:textId="1B4CA7F3" w:rsidR="00B918E3" w:rsidRPr="007E24A2" w:rsidRDefault="00B918E3" w:rsidP="00535F52">
            <w:pPr>
              <w:spacing w:before="80"/>
            </w:pPr>
            <w:proofErr w:type="spellStart"/>
            <w:r w:rsidRPr="00B918E3">
              <w:t>Abook</w:t>
            </w:r>
            <w:proofErr w:type="spellEnd"/>
            <w:r w:rsidRPr="00B918E3">
              <w:t xml:space="preserve"> Sp. z o.o</w:t>
            </w:r>
            <w:r w:rsidR="009D2442">
              <w:t>.</w:t>
            </w:r>
          </w:p>
          <w:p w14:paraId="39178531" w14:textId="77777777" w:rsidR="00B918E3" w:rsidRPr="007E24A2" w:rsidRDefault="00B918E3" w:rsidP="00535F52">
            <w:r w:rsidRPr="00B918E3">
              <w:t>ul. Brzostowska</w:t>
            </w:r>
            <w:r w:rsidRPr="007E24A2">
              <w:t xml:space="preserve"> </w:t>
            </w:r>
            <w:r w:rsidRPr="00B918E3">
              <w:t>22</w:t>
            </w:r>
            <w:r w:rsidRPr="007E24A2">
              <w:t xml:space="preserve"> </w:t>
            </w:r>
          </w:p>
          <w:p w14:paraId="565D6F75" w14:textId="77777777" w:rsidR="00B918E3" w:rsidRPr="007E24A2" w:rsidRDefault="00B918E3" w:rsidP="00535F52">
            <w:pPr>
              <w:spacing w:after="80"/>
              <w:jc w:val="both"/>
            </w:pPr>
            <w:r w:rsidRPr="00B918E3">
              <w:t>04-985</w:t>
            </w:r>
            <w:r w:rsidRPr="007E24A2">
              <w:t xml:space="preserve"> </w:t>
            </w:r>
            <w:r w:rsidRPr="00B918E3">
              <w:t>Warszawa</w:t>
            </w:r>
          </w:p>
        </w:tc>
        <w:tc>
          <w:tcPr>
            <w:tcW w:w="2835" w:type="dxa"/>
            <w:vAlign w:val="center"/>
          </w:tcPr>
          <w:p w14:paraId="5989C05B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47 520.00 zł</w:t>
            </w:r>
          </w:p>
        </w:tc>
      </w:tr>
      <w:tr w:rsidR="00B918E3" w:rsidRPr="007E24A2" w14:paraId="0F328153" w14:textId="77777777" w:rsidTr="00535F52">
        <w:tc>
          <w:tcPr>
            <w:tcW w:w="993" w:type="dxa"/>
            <w:vAlign w:val="center"/>
          </w:tcPr>
          <w:p w14:paraId="24ECB4E6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3</w:t>
            </w:r>
          </w:p>
        </w:tc>
        <w:tc>
          <w:tcPr>
            <w:tcW w:w="5244" w:type="dxa"/>
          </w:tcPr>
          <w:p w14:paraId="27E49421" w14:textId="77777777" w:rsidR="00B918E3" w:rsidRPr="007E24A2" w:rsidRDefault="00B918E3" w:rsidP="00535F52">
            <w:pPr>
              <w:spacing w:before="80"/>
            </w:pPr>
            <w:r w:rsidRPr="00B918E3">
              <w:t>SKAMEX  Spółka Akcyjna</w:t>
            </w:r>
          </w:p>
          <w:p w14:paraId="07136ECA" w14:textId="77777777" w:rsidR="00B918E3" w:rsidRPr="007E24A2" w:rsidRDefault="00B918E3" w:rsidP="00535F52">
            <w:r w:rsidRPr="00B918E3">
              <w:t>ul. Dr. Stefana Kopcińskiego</w:t>
            </w:r>
            <w:r w:rsidRPr="007E24A2">
              <w:t xml:space="preserve"> </w:t>
            </w:r>
            <w:r w:rsidRPr="00B918E3">
              <w:t>62 D</w:t>
            </w:r>
            <w:r w:rsidRPr="007E24A2">
              <w:t xml:space="preserve"> </w:t>
            </w:r>
          </w:p>
          <w:p w14:paraId="0F8DE2B9" w14:textId="77777777" w:rsidR="00B918E3" w:rsidRPr="007E24A2" w:rsidRDefault="00B918E3" w:rsidP="00535F52">
            <w:pPr>
              <w:spacing w:after="80"/>
              <w:jc w:val="both"/>
            </w:pPr>
            <w:r w:rsidRPr="00B918E3">
              <w:t>90-032</w:t>
            </w:r>
            <w:r w:rsidRPr="007E24A2">
              <w:t xml:space="preserve"> </w:t>
            </w:r>
            <w:r w:rsidRPr="00B918E3">
              <w:t>Łódź</w:t>
            </w:r>
          </w:p>
        </w:tc>
        <w:tc>
          <w:tcPr>
            <w:tcW w:w="2835" w:type="dxa"/>
            <w:vAlign w:val="center"/>
          </w:tcPr>
          <w:p w14:paraId="513F948B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56 160.00 zł</w:t>
            </w:r>
          </w:p>
        </w:tc>
      </w:tr>
      <w:tr w:rsidR="00B918E3" w:rsidRPr="007E24A2" w14:paraId="3B8A3189" w14:textId="77777777" w:rsidTr="00535F52">
        <w:tc>
          <w:tcPr>
            <w:tcW w:w="993" w:type="dxa"/>
            <w:vAlign w:val="center"/>
          </w:tcPr>
          <w:p w14:paraId="1F98050D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4</w:t>
            </w:r>
          </w:p>
        </w:tc>
        <w:tc>
          <w:tcPr>
            <w:tcW w:w="5244" w:type="dxa"/>
          </w:tcPr>
          <w:p w14:paraId="26068A88" w14:textId="77777777" w:rsidR="00B918E3" w:rsidRPr="007E24A2" w:rsidRDefault="00B918E3" w:rsidP="00535F52">
            <w:pPr>
              <w:spacing w:before="80"/>
            </w:pPr>
            <w:r w:rsidRPr="00B918E3">
              <w:t>Zarys International Spółka z ograniczoną odpowiedzialnością</w:t>
            </w:r>
          </w:p>
          <w:p w14:paraId="63FD4FD5" w14:textId="77777777" w:rsidR="00B918E3" w:rsidRPr="007E24A2" w:rsidRDefault="00B918E3" w:rsidP="00535F52">
            <w:r w:rsidRPr="00B918E3">
              <w:t>ul. Ziemska</w:t>
            </w:r>
            <w:r w:rsidRPr="007E24A2">
              <w:t xml:space="preserve"> </w:t>
            </w:r>
            <w:r w:rsidRPr="00B918E3">
              <w:t>44</w:t>
            </w:r>
            <w:r w:rsidRPr="007E24A2">
              <w:t xml:space="preserve"> </w:t>
            </w:r>
          </w:p>
          <w:p w14:paraId="07EC82B6" w14:textId="77777777" w:rsidR="00B918E3" w:rsidRPr="007E24A2" w:rsidRDefault="00B918E3" w:rsidP="00535F52">
            <w:pPr>
              <w:spacing w:after="80"/>
              <w:jc w:val="both"/>
            </w:pPr>
            <w:r w:rsidRPr="00B918E3">
              <w:t>41-803</w:t>
            </w:r>
            <w:r w:rsidRPr="007E24A2">
              <w:t xml:space="preserve"> </w:t>
            </w:r>
            <w:r w:rsidRPr="00B918E3">
              <w:t>Zabrze</w:t>
            </w:r>
          </w:p>
        </w:tc>
        <w:tc>
          <w:tcPr>
            <w:tcW w:w="2835" w:type="dxa"/>
            <w:vAlign w:val="center"/>
          </w:tcPr>
          <w:p w14:paraId="175F3BEA" w14:textId="77777777" w:rsidR="00B918E3" w:rsidRPr="007E24A2" w:rsidRDefault="00B918E3" w:rsidP="00535F52">
            <w:pPr>
              <w:spacing w:before="80" w:after="80"/>
              <w:jc w:val="center"/>
            </w:pPr>
            <w:r w:rsidRPr="00B918E3">
              <w:t>48 816.00 zł</w:t>
            </w:r>
          </w:p>
        </w:tc>
      </w:tr>
    </w:tbl>
    <w:p w14:paraId="3F9B3115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3FB6C414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618CF7C0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848A0" w14:textId="77777777" w:rsidR="00AB4825" w:rsidRDefault="00AB4825">
      <w:r>
        <w:separator/>
      </w:r>
    </w:p>
  </w:endnote>
  <w:endnote w:type="continuationSeparator" w:id="0">
    <w:p w14:paraId="27CACC6C" w14:textId="77777777" w:rsidR="00AB4825" w:rsidRDefault="00AB4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E9A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334B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08C6A" w14:textId="0749F8D9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F7D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97EF9" w14:textId="77777777" w:rsidR="009F189D" w:rsidRDefault="009F189D">
    <w:pPr>
      <w:pStyle w:val="Stopka"/>
      <w:tabs>
        <w:tab w:val="clear" w:pos="4536"/>
      </w:tabs>
      <w:jc w:val="center"/>
    </w:pPr>
  </w:p>
  <w:p w14:paraId="39C912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7C1F5F" w14:textId="77777777" w:rsidR="00AB4825" w:rsidRDefault="00AB4825">
      <w:r>
        <w:separator/>
      </w:r>
    </w:p>
  </w:footnote>
  <w:footnote w:type="continuationSeparator" w:id="0">
    <w:p w14:paraId="3C2321B4" w14:textId="77777777" w:rsidR="00AB4825" w:rsidRDefault="00AB4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2B2DA" w14:textId="77777777" w:rsidR="00B918E3" w:rsidRDefault="00B918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A688D" w14:textId="77777777" w:rsidR="00B918E3" w:rsidRDefault="00B918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A34E" w14:textId="77777777" w:rsidR="00B918E3" w:rsidRDefault="00B918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82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D2442"/>
    <w:rsid w:val="009F189D"/>
    <w:rsid w:val="00A80738"/>
    <w:rsid w:val="00AB4825"/>
    <w:rsid w:val="00B918E3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360F31"/>
  <w15:chartTrackingRefBased/>
  <w15:docId w15:val="{05D6B819-18DC-4C39-8495-78BD11A63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2026-08-28T10:20:00Z</dcterms:created>
  <dcterms:modified xsi:type="dcterms:W3CDTF">2026-08-28T10:20:00Z</dcterms:modified>
</cp:coreProperties>
</file>