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810B" w14:textId="6A5C697E" w:rsidR="00A2540E" w:rsidRPr="00AF05D1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AF05D1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AF05D1" w:rsidRPr="00AF05D1">
        <w:rPr>
          <w:rFonts w:ascii="Arial Narrow" w:eastAsia="Times New Roman" w:hAnsi="Arial Narrow" w:cs="Arial"/>
          <w:bCs/>
          <w:szCs w:val="18"/>
          <w:lang w:eastAsia="pl-PL"/>
        </w:rPr>
        <w:t xml:space="preserve">4 </w:t>
      </w:r>
      <w:r w:rsidRPr="00AF05D1">
        <w:rPr>
          <w:rFonts w:ascii="Arial Narrow" w:eastAsia="Times New Roman" w:hAnsi="Arial Narrow" w:cs="Arial"/>
          <w:bCs/>
          <w:lang w:eastAsia="pl-PL"/>
        </w:rPr>
        <w:t>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A2540E" w:rsidRPr="00AF05D1" w14:paraId="2CC51C3F" w14:textId="77777777" w:rsidTr="00AF05D1">
        <w:trPr>
          <w:gridAfter w:val="1"/>
          <w:wAfter w:w="32" w:type="dxa"/>
        </w:trPr>
        <w:tc>
          <w:tcPr>
            <w:tcW w:w="2800" w:type="dxa"/>
          </w:tcPr>
          <w:p w14:paraId="56546CDE" w14:textId="77777777" w:rsidR="00A2540E" w:rsidRPr="00AF05D1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F05D1">
              <w:rPr>
                <w:rFonts w:ascii="Arial Narrow" w:hAnsi="Arial Narrow" w:cs="Arial"/>
                <w:b/>
              </w:rPr>
              <w:t>Wykonawca</w:t>
            </w:r>
            <w:r w:rsidRPr="00AF05D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FE173BC" w14:textId="77777777" w:rsidR="00A2540E" w:rsidRPr="00AF05D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721F381" w14:textId="77777777" w:rsidR="00A2540E" w:rsidRPr="00AF05D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87473F" w14:textId="77777777" w:rsidR="00A2540E" w:rsidRPr="00AF05D1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F05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F05D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F05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A2540E" w:rsidRPr="00AF05D1" w14:paraId="24F26736" w14:textId="77777777" w:rsidTr="00AF05D1">
        <w:trPr>
          <w:gridAfter w:val="1"/>
          <w:wAfter w:w="32" w:type="dxa"/>
        </w:trPr>
        <w:tc>
          <w:tcPr>
            <w:tcW w:w="2800" w:type="dxa"/>
          </w:tcPr>
          <w:p w14:paraId="20D966FE" w14:textId="77777777" w:rsidR="00A2540E" w:rsidRPr="00AF05D1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F05D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F50EA66" w14:textId="77777777" w:rsidR="00A2540E" w:rsidRPr="00AF05D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E3D39DF" w14:textId="77777777" w:rsidR="00A2540E" w:rsidRPr="00AF05D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E212A7" w14:textId="77777777" w:rsidR="00A2540E" w:rsidRPr="00AF05D1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F05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F05D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F05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57252E" w:rsidRPr="00AF05D1" w14:paraId="103AFFC6" w14:textId="77777777" w:rsidTr="00AF05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F2F2F2"/>
          </w:tcPr>
          <w:p w14:paraId="5DAFF3C1" w14:textId="77777777" w:rsidR="00A2540E" w:rsidRPr="00AF05D1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AF05D1">
              <w:rPr>
                <w:rFonts w:ascii="Arial Narrow" w:hAnsi="Arial Narrow" w:cs="Arial"/>
                <w:b/>
              </w:rPr>
              <w:t>WYKAZ CZ</w:t>
            </w:r>
            <w:r w:rsidRPr="00AF05D1">
              <w:rPr>
                <w:rFonts w:ascii="Arial Narrow" w:eastAsia="TimesNewRoman" w:hAnsi="Arial Narrow" w:cs="Arial"/>
                <w:b/>
              </w:rPr>
              <w:t>ĘŚ</w:t>
            </w:r>
            <w:r w:rsidRPr="00AF05D1">
              <w:rPr>
                <w:rFonts w:ascii="Arial Narrow" w:hAnsi="Arial Narrow" w:cs="Arial"/>
                <w:b/>
              </w:rPr>
              <w:t xml:space="preserve">CI ZAMÓWIENIA, KTÓRYCH WYKONANIE </w:t>
            </w:r>
          </w:p>
          <w:p w14:paraId="42271738" w14:textId="77777777" w:rsidR="0057252E" w:rsidRPr="00AF05D1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AF05D1">
              <w:rPr>
                <w:rFonts w:ascii="Arial Narrow" w:hAnsi="Arial Narrow" w:cs="Arial"/>
                <w:b/>
              </w:rPr>
              <w:t>WYKONAWCA ZAMIERZA POWIERZY</w:t>
            </w:r>
            <w:r w:rsidRPr="00AF05D1">
              <w:rPr>
                <w:rFonts w:ascii="Arial Narrow" w:eastAsia="TimesNewRoman" w:hAnsi="Arial Narrow" w:cs="Arial"/>
                <w:b/>
              </w:rPr>
              <w:t xml:space="preserve">Ć </w:t>
            </w:r>
            <w:r w:rsidRPr="00AF05D1">
              <w:rPr>
                <w:rFonts w:ascii="Arial Narrow" w:hAnsi="Arial Narrow" w:cs="Arial"/>
                <w:b/>
              </w:rPr>
              <w:t>PODWYKONAWCOM</w:t>
            </w:r>
          </w:p>
          <w:p w14:paraId="70B2A398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18"/>
                <w:szCs w:val="18"/>
              </w:rPr>
            </w:pPr>
            <w:r w:rsidRPr="00AF05D1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>UWAGA!</w:t>
            </w:r>
            <w:r w:rsidR="008B745A" w:rsidRPr="00AF05D1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 xml:space="preserve"> </w:t>
            </w:r>
            <w:r w:rsidRPr="00AF05D1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Wykonawca jest zobowiązany do wypełnienia i dołączenia niniejszego </w:t>
            </w:r>
            <w:r w:rsidR="008B745A" w:rsidRPr="00AF05D1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>dokumentu</w:t>
            </w:r>
            <w:r w:rsidRPr="00AF05D1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 do składanej oferty tylko w przypadku, gdy powierzy wykonanie części zamówienia Podwykonawcom</w:t>
            </w:r>
          </w:p>
        </w:tc>
      </w:tr>
    </w:tbl>
    <w:p w14:paraId="427304A7" w14:textId="77777777" w:rsidR="00A2540E" w:rsidRPr="00AF05D1" w:rsidRDefault="00A2540E" w:rsidP="00AF05D1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F05D1">
        <w:rPr>
          <w:rFonts w:ascii="Arial Narrow" w:eastAsia="Times New Roman" w:hAnsi="Arial Narrow" w:cs="Arial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AF05D1" w14:paraId="3AF6EDB7" w14:textId="77777777" w:rsidTr="009B1625">
        <w:tc>
          <w:tcPr>
            <w:tcW w:w="2269" w:type="dxa"/>
          </w:tcPr>
          <w:p w14:paraId="51865D93" w14:textId="77777777" w:rsidR="00A2540E" w:rsidRPr="00AF05D1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C0A140" w14:textId="3CF1E435" w:rsidR="00A2540E" w:rsidRPr="00AF05D1" w:rsidRDefault="00603A41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bCs/>
                <w:lang w:eastAsia="pl-PL"/>
              </w:rPr>
              <w:t xml:space="preserve">Naprawy, montaż wykładziny typu </w:t>
            </w:r>
            <w:proofErr w:type="spellStart"/>
            <w:r w:rsidRPr="00AF05D1">
              <w:rPr>
                <w:rFonts w:ascii="Arial Narrow" w:eastAsia="Times New Roman" w:hAnsi="Arial Narrow" w:cs="Arial"/>
                <w:bCs/>
                <w:lang w:eastAsia="pl-PL"/>
              </w:rPr>
              <w:t>tarkett</w:t>
            </w:r>
            <w:proofErr w:type="spellEnd"/>
            <w:r w:rsidRPr="00AF05D1">
              <w:rPr>
                <w:rFonts w:ascii="Arial Narrow" w:eastAsia="Times New Roman" w:hAnsi="Arial Narrow" w:cs="Arial"/>
                <w:bCs/>
                <w:lang w:eastAsia="pl-PL"/>
              </w:rPr>
              <w:t xml:space="preserve"> w budynkach szpitala</w:t>
            </w:r>
            <w:r w:rsidR="00A2540E" w:rsidRPr="00AF05D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03A41" w:rsidRPr="00AF05D1" w14:paraId="48D06F85" w14:textId="77777777" w:rsidTr="0001044D">
        <w:tc>
          <w:tcPr>
            <w:tcW w:w="2269" w:type="dxa"/>
          </w:tcPr>
          <w:p w14:paraId="4B4DCD99" w14:textId="77777777" w:rsidR="00603A41" w:rsidRPr="00AF05D1" w:rsidRDefault="00603A41" w:rsidP="000104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D537F5" w14:textId="374CC29F" w:rsidR="00603A41" w:rsidRPr="00AF05D1" w:rsidRDefault="00603A41" w:rsidP="000104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bCs/>
                <w:lang w:eastAsia="pl-PL"/>
              </w:rPr>
              <w:t>95/2026</w:t>
            </w:r>
          </w:p>
        </w:tc>
      </w:tr>
    </w:tbl>
    <w:p w14:paraId="72F3BBA1" w14:textId="12ACD125" w:rsidR="008F2498" w:rsidRPr="00AF05D1" w:rsidRDefault="00603A41" w:rsidP="00A2540E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F05D1">
        <w:rPr>
          <w:rFonts w:ascii="Arial Narrow" w:eastAsia="Times New Roman" w:hAnsi="Arial Narrow" w:cs="Arial"/>
          <w:lang w:eastAsia="pl-PL"/>
        </w:rPr>
        <w:t xml:space="preserve"> </w:t>
      </w:r>
      <w:r w:rsidR="00A2540E" w:rsidRPr="00AF05D1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AF05D1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A2540E" w:rsidRPr="00AF05D1">
        <w:rPr>
          <w:rFonts w:ascii="Arial Narrow" w:eastAsia="Times New Roman" w:hAnsi="Arial Narrow" w:cs="Arial"/>
          <w:b/>
          <w:lang w:eastAsia="pl-PL"/>
        </w:rPr>
        <w:t>,</w:t>
      </w:r>
      <w:r w:rsidR="00A2540E" w:rsidRPr="00AF05D1">
        <w:rPr>
          <w:rFonts w:ascii="Arial Narrow" w:eastAsia="Times New Roman" w:hAnsi="Arial Narrow" w:cs="Arial"/>
          <w:lang w:eastAsia="pl-PL"/>
        </w:rPr>
        <w:t xml:space="preserve"> oświadczam(y)</w:t>
      </w:r>
      <w:r w:rsidR="00A2540E" w:rsidRPr="00AF05D1">
        <w:rPr>
          <w:rFonts w:ascii="Arial Narrow" w:eastAsia="Times New Roman" w:hAnsi="Arial Narrow" w:cs="Arial"/>
          <w:bCs/>
          <w:lang w:eastAsia="pl-PL"/>
        </w:rPr>
        <w:t xml:space="preserve">, iż </w:t>
      </w:r>
      <w:r w:rsidR="00A56A6F" w:rsidRPr="00AF05D1">
        <w:rPr>
          <w:rFonts w:ascii="Arial Narrow" w:hAnsi="Arial Narrow" w:cs="Arial"/>
        </w:rPr>
        <w:t>w przedmiot</w:t>
      </w:r>
      <w:r w:rsidR="00E631B6" w:rsidRPr="00AF05D1">
        <w:rPr>
          <w:rFonts w:ascii="Arial Narrow" w:hAnsi="Arial Narrow" w:cs="Arial"/>
        </w:rPr>
        <w:t xml:space="preserve">owym postępowaniu </w:t>
      </w:r>
      <w:r w:rsidR="005A0158" w:rsidRPr="00AF05D1">
        <w:rPr>
          <w:rFonts w:ascii="Arial Narrow" w:hAnsi="Arial Narrow" w:cs="Arial"/>
        </w:rPr>
        <w:t>zamierzamy powierzyć Podwykonawcom wykonanie następujących</w:t>
      </w:r>
      <w:r w:rsidR="00A56A6F" w:rsidRPr="00AF05D1">
        <w:rPr>
          <w:rFonts w:ascii="Arial Narrow" w:hAnsi="Arial Narrow" w:cs="Arial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AF05D1" w14:paraId="5FAED5CA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71F5C5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DEE37CC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6DF4D8D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lang w:eastAsia="pl-PL"/>
              </w:rPr>
              <w:t>Nazwa Podwykonawcy</w:t>
            </w:r>
          </w:p>
        </w:tc>
      </w:tr>
      <w:tr w:rsidR="00A2540E" w:rsidRPr="00AF05D1" w14:paraId="36881EB0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C8FBB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2E19D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5EDFF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A2540E" w:rsidRPr="00AF05D1" w14:paraId="1313FE6C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E1D1E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FDB84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54C10" w14:textId="77777777" w:rsidR="00A2540E" w:rsidRPr="00AF05D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1142B69" w14:textId="77777777" w:rsidR="008B745A" w:rsidRPr="00AF05D1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AF05D1" w14:paraId="708DD0C4" w14:textId="77777777" w:rsidTr="009B1625">
        <w:tc>
          <w:tcPr>
            <w:tcW w:w="2660" w:type="dxa"/>
          </w:tcPr>
          <w:p w14:paraId="7DD21B21" w14:textId="77777777" w:rsidR="008B745A" w:rsidRPr="00AF05D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067C5D7" w14:textId="77777777" w:rsidR="008B745A" w:rsidRPr="00AF05D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81D8A12" w14:textId="77777777" w:rsidR="008B745A" w:rsidRPr="00AF05D1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0469A87" w14:textId="77777777" w:rsidR="008B745A" w:rsidRPr="00AF05D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FA2E190" w14:textId="77777777" w:rsidR="008B745A" w:rsidRPr="00AF05D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6B45E2E" w14:textId="4C16621B" w:rsidR="008B745A" w:rsidRPr="00AF05D1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F05D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03A41" w:rsidRPr="00AF05D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AF05D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B8EE90A" w14:textId="77777777" w:rsidR="00025386" w:rsidRPr="00AF05D1" w:rsidRDefault="00025386" w:rsidP="008B745A">
      <w:pPr>
        <w:spacing w:after="0"/>
        <w:rPr>
          <w:rFonts w:ascii="Arial Narrow" w:hAnsi="Arial Narrow" w:cs="Arial"/>
          <w:sz w:val="16"/>
          <w:szCs w:val="16"/>
        </w:rPr>
      </w:pPr>
    </w:p>
    <w:sectPr w:rsidR="00025386" w:rsidRPr="00AF05D1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79035" w14:textId="77777777" w:rsidR="00F4245D" w:rsidRDefault="00F4245D" w:rsidP="00025386">
      <w:pPr>
        <w:spacing w:after="0" w:line="240" w:lineRule="auto"/>
      </w:pPr>
      <w:r>
        <w:separator/>
      </w:r>
    </w:p>
  </w:endnote>
  <w:endnote w:type="continuationSeparator" w:id="0">
    <w:p w14:paraId="0FE7A42F" w14:textId="77777777" w:rsidR="00F4245D" w:rsidRDefault="00F424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B0B9C" w14:textId="77777777" w:rsidR="00603A41" w:rsidRDefault="00603A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001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3AED9D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226C45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47764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4837E" w14:textId="77777777" w:rsidR="00603A41" w:rsidRDefault="00603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06EBA" w14:textId="77777777" w:rsidR="00F4245D" w:rsidRDefault="00F4245D" w:rsidP="00025386">
      <w:pPr>
        <w:spacing w:after="0" w:line="240" w:lineRule="auto"/>
      </w:pPr>
      <w:r>
        <w:separator/>
      </w:r>
    </w:p>
  </w:footnote>
  <w:footnote w:type="continuationSeparator" w:id="0">
    <w:p w14:paraId="64EE3582" w14:textId="77777777" w:rsidR="00F4245D" w:rsidRDefault="00F424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A0130" w14:textId="77777777" w:rsidR="00603A41" w:rsidRDefault="00603A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49F1" w14:textId="77777777" w:rsidR="00603A41" w:rsidRDefault="00603A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0199C" w14:textId="77777777" w:rsidR="00603A41" w:rsidRDefault="00603A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00E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03A41"/>
    <w:rsid w:val="0069796D"/>
    <w:rsid w:val="008B745A"/>
    <w:rsid w:val="008E405A"/>
    <w:rsid w:val="008F2498"/>
    <w:rsid w:val="009B1625"/>
    <w:rsid w:val="00A2540E"/>
    <w:rsid w:val="00A56A6F"/>
    <w:rsid w:val="00AF05D1"/>
    <w:rsid w:val="00B7300E"/>
    <w:rsid w:val="00D55FC4"/>
    <w:rsid w:val="00E631B6"/>
    <w:rsid w:val="00F16E93"/>
    <w:rsid w:val="00F4245D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8ACAF"/>
  <w15:chartTrackingRefBased/>
  <w15:docId w15:val="{577A913E-0017-4A22-A777-B6A8CB7E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2026-08-28T08:02:00Z</dcterms:created>
  <dcterms:modified xsi:type="dcterms:W3CDTF">2026-08-28T08:03:00Z</dcterms:modified>
</cp:coreProperties>
</file>