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AE076" w14:textId="641318C7" w:rsidR="00D62E6E" w:rsidRPr="00614FA7" w:rsidRDefault="00D62E6E" w:rsidP="00614FA7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614FA7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Załącznik nr </w:t>
      </w:r>
      <w:r w:rsidR="00614FA7" w:rsidRPr="00614FA7">
        <w:rPr>
          <w:rFonts w:ascii="Arial Narrow" w:eastAsia="Times New Roman" w:hAnsi="Arial Narrow" w:cs="Arial"/>
          <w:bCs/>
          <w:sz w:val="20"/>
          <w:szCs w:val="20"/>
          <w:lang w:eastAsia="pl-PL"/>
        </w:rPr>
        <w:t>2</w:t>
      </w:r>
      <w:r w:rsidRPr="00614FA7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14FA7" w14:paraId="556F8EEB" w14:textId="77777777" w:rsidTr="00D62E6E">
        <w:tc>
          <w:tcPr>
            <w:tcW w:w="2800" w:type="dxa"/>
          </w:tcPr>
          <w:p w14:paraId="58E1DB38" w14:textId="77777777" w:rsidR="00D62E6E" w:rsidRPr="00614FA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14FA7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614FA7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BA3D0B4" w14:textId="77777777" w:rsidR="00D62E6E" w:rsidRPr="00614FA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68A6FAC" w14:textId="77777777" w:rsidR="00D62E6E" w:rsidRPr="00614FA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EACAB7" w14:textId="77777777" w:rsidR="00D62E6E" w:rsidRPr="00614FA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14FA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614FA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14FA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614FA7" w14:paraId="4FA87EB6" w14:textId="77777777" w:rsidTr="00D62E6E">
        <w:tc>
          <w:tcPr>
            <w:tcW w:w="2800" w:type="dxa"/>
          </w:tcPr>
          <w:p w14:paraId="33CAAF4E" w14:textId="77777777" w:rsidR="00D62E6E" w:rsidRPr="00614FA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14FA7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1B40653" w14:textId="77777777" w:rsidR="00D62E6E" w:rsidRPr="00614FA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2636076" w14:textId="77777777" w:rsidR="00D62E6E" w:rsidRPr="00614FA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78858E" w14:textId="77777777" w:rsidR="00D62E6E" w:rsidRPr="00614FA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614FA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614FA7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614FA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E11FC10" w14:textId="77777777" w:rsidR="00BC121E" w:rsidRPr="00614FA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24BC" w:rsidRPr="00614FA7" w14:paraId="33D9F462" w14:textId="77777777" w:rsidTr="0001044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559815" w14:textId="77777777" w:rsidR="007B24BC" w:rsidRPr="00614FA7" w:rsidRDefault="007B24BC" w:rsidP="0001044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35B840E9" w14:textId="65D6C955" w:rsidR="007B24BC" w:rsidRPr="00614FA7" w:rsidRDefault="007B24BC" w:rsidP="0001044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2026 r. poz. 793)</w:t>
            </w: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789EF80B" w14:textId="77777777" w:rsidR="007B24BC" w:rsidRPr="00614FA7" w:rsidRDefault="007B24BC" w:rsidP="000104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059EB031" w14:textId="77777777" w:rsidR="007B24BC" w:rsidRPr="00614FA7" w:rsidRDefault="007B24BC" w:rsidP="000104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F9BFABD" w14:textId="4B81305D" w:rsidR="00BC121E" w:rsidRPr="00614FA7" w:rsidRDefault="007B24B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14FA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614FA7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614FA7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14FA7" w14:paraId="65F4B58C" w14:textId="77777777" w:rsidTr="00D62E6E">
        <w:tc>
          <w:tcPr>
            <w:tcW w:w="2269" w:type="dxa"/>
          </w:tcPr>
          <w:p w14:paraId="3DEEE9D2" w14:textId="77777777" w:rsidR="00D62E6E" w:rsidRPr="00614FA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18CE9DE" w14:textId="68404E0B" w:rsidR="00D62E6E" w:rsidRPr="00614FA7" w:rsidRDefault="007B24B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Naprawy, montaż wykładziny typu tarkett w budynkach szpitala</w:t>
            </w:r>
            <w:r w:rsidR="00D62E6E" w:rsidRPr="00614FA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B24BC" w:rsidRPr="00614FA7" w14:paraId="32B7CC72" w14:textId="77777777" w:rsidTr="0001044D">
        <w:tc>
          <w:tcPr>
            <w:tcW w:w="2269" w:type="dxa"/>
          </w:tcPr>
          <w:p w14:paraId="298FF960" w14:textId="77777777" w:rsidR="007B24BC" w:rsidRPr="00614FA7" w:rsidRDefault="007B24BC" w:rsidP="000104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5EB0F8" w14:textId="023B9C6A" w:rsidR="007B24BC" w:rsidRPr="00614FA7" w:rsidRDefault="007B24BC" w:rsidP="000104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95/2026</w:t>
            </w:r>
          </w:p>
        </w:tc>
      </w:tr>
    </w:tbl>
    <w:p w14:paraId="6D1597FC" w14:textId="20A85304" w:rsidR="00BC121E" w:rsidRPr="00614FA7" w:rsidRDefault="007B24B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614FA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614FA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614FA7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614FA7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614FA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614FA7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70748904" w14:textId="77777777" w:rsidR="00BC121E" w:rsidRPr="00614FA7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614FA7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614FA7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 xml:space="preserve">* </w:t>
      </w:r>
      <w:r w:rsidR="00BC121E" w:rsidRPr="00614FA7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614FA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614FA7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614FA7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614FA7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614FA7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41B96300" w14:textId="77777777" w:rsidR="00BF69A4" w:rsidRPr="00614FA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614FA7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614FA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614FA7">
        <w:rPr>
          <w:rFonts w:ascii="Arial Narrow" w:eastAsia="Times New Roman" w:hAnsi="Arial Narrow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614FA7" w14:paraId="4A7D571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7DD48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C450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7EA8A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614FA7" w14:paraId="30CAE2D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31EF2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F19F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3416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614FA7" w14:paraId="4D79709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E454C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6EF9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EB65" w14:textId="77777777" w:rsidR="00BC121E" w:rsidRPr="00614FA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6E0FDBD" w14:textId="77777777" w:rsidR="00BC121E" w:rsidRPr="00614FA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614FA7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40730DEF" w14:textId="77777777" w:rsidR="00BC121E" w:rsidRPr="00614FA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14FA7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8EA4E3D" w14:textId="77777777" w:rsidR="00067B62" w:rsidRPr="00614FA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614FA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614FA7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614FA7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614FA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6FC8276A" w14:textId="77777777" w:rsidR="00CF03EF" w:rsidRPr="00614FA7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614FA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14FA7" w14:paraId="1CEAFA3A" w14:textId="77777777" w:rsidTr="00620E37">
        <w:tc>
          <w:tcPr>
            <w:tcW w:w="2660" w:type="dxa"/>
          </w:tcPr>
          <w:p w14:paraId="5E7A6401" w14:textId="77777777" w:rsidR="00BC121E" w:rsidRPr="00614F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85B56E7" w14:textId="77777777" w:rsidR="00BC121E" w:rsidRPr="00614FA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3219BE9" w14:textId="77777777" w:rsidR="00BC121E" w:rsidRPr="00614FA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BC121E" w:rsidRPr="00614FA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data</w:t>
            </w:r>
            <w:r w:rsidRPr="00614FA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14:paraId="3B66F1C4" w14:textId="77777777" w:rsidR="00BC121E" w:rsidRPr="00614F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755C7EA" w14:textId="77777777" w:rsidR="00BC121E" w:rsidRPr="00614FA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0E35970" w14:textId="72EB7218" w:rsidR="00BC121E" w:rsidRPr="00614FA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14FA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7B24BC" w:rsidRPr="00614FA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="00BC121E" w:rsidRPr="00614FA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614FA7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14:paraId="7D8E430E" w14:textId="77777777" w:rsidR="00106AC7" w:rsidRPr="00614FA7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614FA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A4819" w14:textId="77777777" w:rsidR="00016DC2" w:rsidRDefault="00016DC2">
      <w:r>
        <w:separator/>
      </w:r>
    </w:p>
  </w:endnote>
  <w:endnote w:type="continuationSeparator" w:id="0">
    <w:p w14:paraId="14D71C11" w14:textId="77777777" w:rsidR="00016DC2" w:rsidRDefault="00016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63F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B05BF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6296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35F75E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689E558">
        <v:line id="_x0000_s1025" style="position:absolute;left:0;text-align:left;z-index:251657728" from="-3.85pt,8.7pt" to="455.15pt,8.7pt"/>
      </w:pict>
    </w:r>
  </w:p>
  <w:p w14:paraId="503A700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D7197" w14:textId="77777777" w:rsidR="007B24BC" w:rsidRDefault="007B24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CD6E1" w14:textId="77777777" w:rsidR="00016DC2" w:rsidRDefault="00016DC2">
      <w:r>
        <w:separator/>
      </w:r>
    </w:p>
  </w:footnote>
  <w:footnote w:type="continuationSeparator" w:id="0">
    <w:p w14:paraId="09D110E4" w14:textId="77777777" w:rsidR="00016DC2" w:rsidRDefault="00016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8463D" w14:textId="77777777" w:rsidR="007B24BC" w:rsidRDefault="007B24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2AA20" w14:textId="77777777" w:rsidR="007B24BC" w:rsidRDefault="007B24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6AFE" w14:textId="77777777" w:rsidR="007B24BC" w:rsidRDefault="007B24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5917672">
    <w:abstractNumId w:val="13"/>
  </w:num>
  <w:num w:numId="2" w16cid:durableId="1532570469">
    <w:abstractNumId w:val="0"/>
  </w:num>
  <w:num w:numId="3" w16cid:durableId="2068334141">
    <w:abstractNumId w:val="11"/>
  </w:num>
  <w:num w:numId="4" w16cid:durableId="1502114035">
    <w:abstractNumId w:val="8"/>
  </w:num>
  <w:num w:numId="5" w16cid:durableId="1733233989">
    <w:abstractNumId w:val="7"/>
  </w:num>
  <w:num w:numId="6" w16cid:durableId="929390092">
    <w:abstractNumId w:val="1"/>
  </w:num>
  <w:num w:numId="7" w16cid:durableId="1033313315">
    <w:abstractNumId w:val="6"/>
  </w:num>
  <w:num w:numId="8" w16cid:durableId="467864587">
    <w:abstractNumId w:val="3"/>
  </w:num>
  <w:num w:numId="9" w16cid:durableId="872108968">
    <w:abstractNumId w:val="2"/>
  </w:num>
  <w:num w:numId="10" w16cid:durableId="199168284">
    <w:abstractNumId w:val="5"/>
  </w:num>
  <w:num w:numId="11" w16cid:durableId="295841567">
    <w:abstractNumId w:val="10"/>
  </w:num>
  <w:num w:numId="12" w16cid:durableId="2136678226">
    <w:abstractNumId w:val="4"/>
  </w:num>
  <w:num w:numId="13" w16cid:durableId="1210067424">
    <w:abstractNumId w:val="9"/>
  </w:num>
  <w:num w:numId="14" w16cid:durableId="11210736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5100"/>
    <w:rsid w:val="0000184A"/>
    <w:rsid w:val="00007C1C"/>
    <w:rsid w:val="00012997"/>
    <w:rsid w:val="00016DC2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14FA7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24BC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E5100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CAB2A7"/>
  <w15:chartTrackingRefBased/>
  <w15:docId w15:val="{E939FECF-C061-49F6-8F62-FEA5BFB42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2026-08-28T08:00:00Z</dcterms:created>
  <dcterms:modified xsi:type="dcterms:W3CDTF">2026-08-28T08:01:00Z</dcterms:modified>
</cp:coreProperties>
</file>