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FD3CC" w14:textId="77777777" w:rsidR="00D665F5" w:rsidRPr="007E24A2" w:rsidRDefault="006C0DB7" w:rsidP="00D665F5">
      <w:pPr>
        <w:spacing w:after="240"/>
        <w:jc w:val="right"/>
        <w:rPr>
          <w:sz w:val="24"/>
          <w:szCs w:val="24"/>
        </w:rPr>
      </w:pPr>
      <w:r w:rsidRPr="006C0DB7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6C0DB7">
        <w:rPr>
          <w:sz w:val="24"/>
          <w:szCs w:val="24"/>
        </w:rPr>
        <w:t>2026-09-03</w:t>
      </w:r>
    </w:p>
    <w:p w14:paraId="3B9D3A36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19CF0243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596733F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7D0067C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295B1A4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3CCBE51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ADE5D1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566C33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6C0DB7" w:rsidRPr="006C0DB7">
        <w:rPr>
          <w:b/>
          <w:sz w:val="24"/>
          <w:szCs w:val="24"/>
        </w:rPr>
        <w:t>ZP/42/2026</w:t>
      </w:r>
      <w:r w:rsidR="00A80738" w:rsidRPr="007E24A2">
        <w:rPr>
          <w:sz w:val="24"/>
          <w:szCs w:val="24"/>
        </w:rPr>
        <w:tab/>
        <w:t xml:space="preserve"> </w:t>
      </w:r>
    </w:p>
    <w:p w14:paraId="2081C23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054C3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4AB533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1634BA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5EF19D2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627F734" w14:textId="77777777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6C0DB7" w:rsidRPr="006C0DB7">
        <w:rPr>
          <w:sz w:val="24"/>
          <w:szCs w:val="24"/>
        </w:rPr>
        <w:t>przetarg nieograniczony</w:t>
      </w:r>
      <w:r w:rsidRPr="007E24A2">
        <w:rPr>
          <w:sz w:val="24"/>
          <w:szCs w:val="24"/>
        </w:rPr>
        <w:t xml:space="preserve"> na: </w:t>
      </w:r>
    </w:p>
    <w:p w14:paraId="76436BA4" w14:textId="77777777" w:rsidR="00A80738" w:rsidRPr="007E24A2" w:rsidRDefault="006C0DB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C0DB7">
        <w:rPr>
          <w:b/>
          <w:szCs w:val="24"/>
        </w:rPr>
        <w:t>Usługa w zakresie odbioru, transportu oraz unieszkodliwiania odpadów medycznych</w:t>
      </w:r>
    </w:p>
    <w:p w14:paraId="13856632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6C0DB7" w:rsidRPr="006C0DB7">
        <w:rPr>
          <w:sz w:val="24"/>
          <w:szCs w:val="24"/>
        </w:rPr>
        <w:t>(</w:t>
      </w:r>
      <w:proofErr w:type="spellStart"/>
      <w:r w:rsidR="006C0DB7" w:rsidRPr="006C0DB7">
        <w:rPr>
          <w:sz w:val="24"/>
          <w:szCs w:val="24"/>
        </w:rPr>
        <w:t>t.j</w:t>
      </w:r>
      <w:proofErr w:type="spellEnd"/>
      <w:r w:rsidR="006C0DB7" w:rsidRPr="006C0DB7">
        <w:rPr>
          <w:sz w:val="24"/>
          <w:szCs w:val="24"/>
        </w:rPr>
        <w:t>. Dz. U. z 2026 r. poz. 793)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7FAE4A20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6C0DB7" w:rsidRPr="006C0DB7">
        <w:rPr>
          <w:sz w:val="24"/>
          <w:szCs w:val="24"/>
        </w:rPr>
        <w:t>03/09/2026</w:t>
      </w:r>
      <w:r w:rsidR="00FF4AB1" w:rsidRPr="007E24A2">
        <w:rPr>
          <w:sz w:val="24"/>
          <w:szCs w:val="24"/>
        </w:rPr>
        <w:t xml:space="preserve"> o godz. </w:t>
      </w:r>
      <w:r w:rsidR="006C0DB7" w:rsidRPr="006C0DB7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1C33DB08" w14:textId="77777777" w:rsidTr="003F57CD">
        <w:tc>
          <w:tcPr>
            <w:tcW w:w="993" w:type="dxa"/>
            <w:vAlign w:val="center"/>
          </w:tcPr>
          <w:p w14:paraId="5C5EB625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387E817C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683A35EE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6C0DB7" w:rsidRPr="007E24A2" w14:paraId="47B2898F" w14:textId="77777777" w:rsidTr="004942FE">
        <w:tc>
          <w:tcPr>
            <w:tcW w:w="993" w:type="dxa"/>
            <w:vAlign w:val="center"/>
          </w:tcPr>
          <w:p w14:paraId="0C668725" w14:textId="77777777" w:rsidR="006C0DB7" w:rsidRPr="007E24A2" w:rsidRDefault="006C0DB7" w:rsidP="004942FE">
            <w:pPr>
              <w:spacing w:before="80" w:after="80"/>
              <w:jc w:val="center"/>
            </w:pPr>
            <w:r w:rsidRPr="006C0DB7">
              <w:t>1</w:t>
            </w:r>
          </w:p>
        </w:tc>
        <w:tc>
          <w:tcPr>
            <w:tcW w:w="5244" w:type="dxa"/>
          </w:tcPr>
          <w:p w14:paraId="15CB0A4B" w14:textId="77777777" w:rsidR="006C4860" w:rsidRDefault="006C4860" w:rsidP="004942FE">
            <w:pPr>
              <w:spacing w:before="80"/>
            </w:pPr>
            <w:r>
              <w:t xml:space="preserve">Konsorcjum firm: </w:t>
            </w:r>
          </w:p>
          <w:p w14:paraId="545B439F" w14:textId="4C55E1FA" w:rsidR="006C0DB7" w:rsidRDefault="006C0DB7" w:rsidP="004942FE">
            <w:pPr>
              <w:spacing w:before="80"/>
            </w:pPr>
            <w:r w:rsidRPr="006C0DB7">
              <w:t>ECO-ABC Spółka z ograniczoną odpowiedzialnością</w:t>
            </w:r>
            <w:r w:rsidR="006C4860">
              <w:t xml:space="preserve"> (Lider)</w:t>
            </w:r>
          </w:p>
          <w:p w14:paraId="391016F5" w14:textId="54531957" w:rsidR="006C4860" w:rsidRPr="007E24A2" w:rsidRDefault="006C4860" w:rsidP="004942FE">
            <w:pPr>
              <w:spacing w:before="80"/>
            </w:pPr>
            <w:r>
              <w:t>ECO CLEAN ENERGY Spółka Akcyjna (Konsorcjant)</w:t>
            </w:r>
          </w:p>
          <w:p w14:paraId="4C3E18E8" w14:textId="77777777" w:rsidR="006C0DB7" w:rsidRPr="007E24A2" w:rsidRDefault="006C0DB7" w:rsidP="004942FE">
            <w:r w:rsidRPr="006C0DB7">
              <w:t>ul. Przemysłowa</w:t>
            </w:r>
            <w:r w:rsidRPr="007E24A2">
              <w:t xml:space="preserve"> </w:t>
            </w:r>
            <w:r w:rsidRPr="006C0DB7">
              <w:t>7</w:t>
            </w:r>
            <w:r w:rsidRPr="007E24A2">
              <w:t xml:space="preserve"> </w:t>
            </w:r>
          </w:p>
          <w:p w14:paraId="054E5693" w14:textId="77777777" w:rsidR="006C0DB7" w:rsidRPr="007E24A2" w:rsidRDefault="006C0DB7" w:rsidP="004942FE">
            <w:pPr>
              <w:spacing w:after="80"/>
              <w:jc w:val="both"/>
            </w:pPr>
            <w:r w:rsidRPr="006C0DB7">
              <w:t>97-400</w:t>
            </w:r>
            <w:r w:rsidRPr="007E24A2">
              <w:t xml:space="preserve"> </w:t>
            </w:r>
            <w:r w:rsidRPr="006C0DB7">
              <w:t>Bełchatów</w:t>
            </w:r>
          </w:p>
        </w:tc>
        <w:tc>
          <w:tcPr>
            <w:tcW w:w="2835" w:type="dxa"/>
            <w:vAlign w:val="center"/>
          </w:tcPr>
          <w:p w14:paraId="295BF429" w14:textId="77777777" w:rsidR="006C0DB7" w:rsidRPr="007E24A2" w:rsidRDefault="006C0DB7" w:rsidP="004942FE">
            <w:pPr>
              <w:spacing w:before="80" w:after="80"/>
              <w:jc w:val="center"/>
            </w:pPr>
            <w:r w:rsidRPr="006C0DB7">
              <w:t>1 623 248.64 zł</w:t>
            </w:r>
          </w:p>
        </w:tc>
      </w:tr>
      <w:tr w:rsidR="006C0DB7" w:rsidRPr="007E24A2" w14:paraId="20ED78B6" w14:textId="77777777" w:rsidTr="004942FE">
        <w:tc>
          <w:tcPr>
            <w:tcW w:w="993" w:type="dxa"/>
            <w:vAlign w:val="center"/>
          </w:tcPr>
          <w:p w14:paraId="2754036D" w14:textId="77777777" w:rsidR="006C0DB7" w:rsidRPr="007E24A2" w:rsidRDefault="006C0DB7" w:rsidP="004942FE">
            <w:pPr>
              <w:spacing w:before="80" w:after="80"/>
              <w:jc w:val="center"/>
            </w:pPr>
            <w:r w:rsidRPr="006C0DB7">
              <w:t>2</w:t>
            </w:r>
          </w:p>
        </w:tc>
        <w:tc>
          <w:tcPr>
            <w:tcW w:w="5244" w:type="dxa"/>
          </w:tcPr>
          <w:p w14:paraId="78C63AB2" w14:textId="77777777" w:rsidR="006C4860" w:rsidRDefault="006C4860" w:rsidP="004942FE">
            <w:pPr>
              <w:spacing w:before="80"/>
            </w:pPr>
            <w:r>
              <w:t xml:space="preserve">Konsorcjum firm: </w:t>
            </w:r>
          </w:p>
          <w:p w14:paraId="5D142338" w14:textId="0091DF9E" w:rsidR="006C0DB7" w:rsidRDefault="006C0DB7" w:rsidP="004942FE">
            <w:pPr>
              <w:spacing w:before="80"/>
            </w:pPr>
            <w:r w:rsidRPr="006C0DB7">
              <w:t xml:space="preserve">REMONDIS </w:t>
            </w:r>
            <w:proofErr w:type="spellStart"/>
            <w:r w:rsidRPr="006C0DB7">
              <w:t>Medison</w:t>
            </w:r>
            <w:proofErr w:type="spellEnd"/>
            <w:r w:rsidRPr="006C0DB7">
              <w:t xml:space="preserve"> Sp. z o.o.</w:t>
            </w:r>
            <w:r w:rsidR="006C4860">
              <w:t xml:space="preserve"> (Lider)</w:t>
            </w:r>
          </w:p>
          <w:p w14:paraId="68980524" w14:textId="77777777" w:rsidR="006C0DB7" w:rsidRPr="007E24A2" w:rsidRDefault="006C0DB7" w:rsidP="004942FE">
            <w:r w:rsidRPr="006C0DB7">
              <w:t>ul. Puszkina</w:t>
            </w:r>
            <w:r w:rsidRPr="007E24A2">
              <w:t xml:space="preserve"> </w:t>
            </w:r>
            <w:r w:rsidRPr="006C0DB7">
              <w:t>41</w:t>
            </w:r>
            <w:r w:rsidRPr="007E24A2">
              <w:t xml:space="preserve"> </w:t>
            </w:r>
          </w:p>
          <w:p w14:paraId="79537A4D" w14:textId="77777777" w:rsidR="006C0DB7" w:rsidRDefault="006C0DB7" w:rsidP="004942FE">
            <w:pPr>
              <w:spacing w:after="80"/>
              <w:jc w:val="both"/>
            </w:pPr>
            <w:r w:rsidRPr="006C0DB7">
              <w:t>42-530</w:t>
            </w:r>
            <w:r w:rsidRPr="007E24A2">
              <w:t xml:space="preserve"> </w:t>
            </w:r>
            <w:r w:rsidRPr="006C0DB7">
              <w:t>Dąbrowa Górnicza</w:t>
            </w:r>
          </w:p>
          <w:p w14:paraId="6FDB76B4" w14:textId="77777777" w:rsidR="006C4860" w:rsidRDefault="006C4860" w:rsidP="006C4860">
            <w:pPr>
              <w:jc w:val="both"/>
            </w:pPr>
            <w:r>
              <w:t xml:space="preserve">REMONDIS </w:t>
            </w:r>
            <w:proofErr w:type="spellStart"/>
            <w:r>
              <w:t>Medison</w:t>
            </w:r>
            <w:proofErr w:type="spellEnd"/>
            <w:r>
              <w:t xml:space="preserve"> Chrzanów Sp. z o.o. (Konsorcjant)</w:t>
            </w:r>
          </w:p>
          <w:p w14:paraId="7ADC586E" w14:textId="21AB9B1D" w:rsidR="006C4860" w:rsidRDefault="006C4860" w:rsidP="006C4860">
            <w:pPr>
              <w:jc w:val="both"/>
            </w:pPr>
            <w:r>
              <w:t>ul. Powstańców Styczniowych 9</w:t>
            </w:r>
          </w:p>
          <w:p w14:paraId="2B0A2234" w14:textId="04B04F3C" w:rsidR="006C4860" w:rsidRPr="007E24A2" w:rsidRDefault="006C4860" w:rsidP="006C4860">
            <w:pPr>
              <w:jc w:val="both"/>
            </w:pPr>
            <w:r>
              <w:t>32-500 Chrzanów</w:t>
            </w:r>
          </w:p>
        </w:tc>
        <w:tc>
          <w:tcPr>
            <w:tcW w:w="2835" w:type="dxa"/>
            <w:vAlign w:val="center"/>
          </w:tcPr>
          <w:p w14:paraId="3ECEDC7D" w14:textId="77777777" w:rsidR="006C0DB7" w:rsidRPr="007E24A2" w:rsidRDefault="006C0DB7" w:rsidP="004942FE">
            <w:pPr>
              <w:spacing w:before="80" w:after="80"/>
              <w:jc w:val="center"/>
            </w:pPr>
            <w:r w:rsidRPr="006C0DB7">
              <w:t>2 138 317.92 zł</w:t>
            </w:r>
          </w:p>
        </w:tc>
      </w:tr>
    </w:tbl>
    <w:p w14:paraId="513C94AA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1C202097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178F0ABD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4AEED" w14:textId="77777777" w:rsidR="004978B6" w:rsidRDefault="004978B6">
      <w:r>
        <w:separator/>
      </w:r>
    </w:p>
  </w:endnote>
  <w:endnote w:type="continuationSeparator" w:id="0">
    <w:p w14:paraId="6B81F0A2" w14:textId="77777777" w:rsidR="004978B6" w:rsidRDefault="00497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57A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FB05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C1F51" w14:textId="5159FDA1" w:rsidR="009F189D" w:rsidRPr="006C4860" w:rsidRDefault="009F189D" w:rsidP="006C48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BA43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47DB19" w14:textId="77777777" w:rsidR="009F189D" w:rsidRDefault="009F189D">
    <w:pPr>
      <w:pStyle w:val="Stopka"/>
      <w:tabs>
        <w:tab w:val="clear" w:pos="4536"/>
      </w:tabs>
      <w:jc w:val="center"/>
    </w:pPr>
  </w:p>
  <w:p w14:paraId="33AD375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CEC54" w14:textId="77777777" w:rsidR="004978B6" w:rsidRDefault="004978B6">
      <w:r>
        <w:separator/>
      </w:r>
    </w:p>
  </w:footnote>
  <w:footnote w:type="continuationSeparator" w:id="0">
    <w:p w14:paraId="4BE3DC80" w14:textId="77777777" w:rsidR="004978B6" w:rsidRDefault="00497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CBE25" w14:textId="77777777" w:rsidR="006C0DB7" w:rsidRDefault="006C0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7E284" w14:textId="77777777" w:rsidR="006C0DB7" w:rsidRDefault="006C0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2A035" w14:textId="77777777" w:rsidR="006C0DB7" w:rsidRDefault="006C0D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8B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978B6"/>
    <w:rsid w:val="004C7E9B"/>
    <w:rsid w:val="00577BC6"/>
    <w:rsid w:val="00601802"/>
    <w:rsid w:val="0069085C"/>
    <w:rsid w:val="006C0DB7"/>
    <w:rsid w:val="006C4860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36DED"/>
  <w15:chartTrackingRefBased/>
  <w15:docId w15:val="{D1888393-75FE-4378-BDA8-6E3BDC976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2026-09-03T10:13:00Z</dcterms:created>
  <dcterms:modified xsi:type="dcterms:W3CDTF">2026-09-03T10:17:00Z</dcterms:modified>
</cp:coreProperties>
</file>