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655C918D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EA3497">
        <w:rPr>
          <w:b/>
          <w:bCs/>
          <w:sz w:val="24"/>
          <w:szCs w:val="24"/>
        </w:rPr>
        <w:t>8646</w:t>
      </w:r>
      <w:r w:rsidRPr="00F1435C">
        <w:rPr>
          <w:b/>
          <w:bCs/>
          <w:sz w:val="24"/>
          <w:szCs w:val="24"/>
        </w:rPr>
        <w:t>/2</w:t>
      </w:r>
      <w:r w:rsidR="00C76DDC">
        <w:rPr>
          <w:b/>
          <w:bCs/>
          <w:sz w:val="24"/>
          <w:szCs w:val="24"/>
        </w:rPr>
        <w:t>6</w:t>
      </w:r>
      <w:r w:rsidR="00D7215C">
        <w:rPr>
          <w:sz w:val="24"/>
          <w:szCs w:val="24"/>
        </w:rPr>
        <w:t xml:space="preserve"> 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EA3497">
        <w:rPr>
          <w:sz w:val="24"/>
          <w:szCs w:val="24"/>
        </w:rPr>
        <w:t>03.09</w:t>
      </w:r>
      <w:r w:rsidR="00BF23C2">
        <w:rPr>
          <w:sz w:val="24"/>
          <w:szCs w:val="24"/>
        </w:rPr>
        <w:t>.2026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664917CE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1D233A6A" w14:textId="1EA63101" w:rsidR="00E2393B" w:rsidRPr="00E2393B" w:rsidRDefault="00E2393B" w:rsidP="00C76DD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EA3497">
        <w:rPr>
          <w:b/>
          <w:sz w:val="24"/>
          <w:szCs w:val="24"/>
        </w:rPr>
        <w:t>03.09</w:t>
      </w:r>
      <w:r w:rsidR="00C76DDC">
        <w:rPr>
          <w:b/>
          <w:sz w:val="24"/>
          <w:szCs w:val="24"/>
        </w:rPr>
        <w:t>.2026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</w:t>
      </w:r>
      <w:r w:rsidR="00981B3F">
        <w:rPr>
          <w:b/>
          <w:sz w:val="24"/>
          <w:szCs w:val="24"/>
        </w:rPr>
        <w:t xml:space="preserve">na </w:t>
      </w:r>
      <w:r w:rsidR="00EA3497" w:rsidRPr="00EA3497">
        <w:rPr>
          <w:b/>
          <w:bCs/>
          <w:iCs/>
          <w:sz w:val="24"/>
          <w:szCs w:val="24"/>
        </w:rPr>
        <w:t>Kompleksowa dostawa obejmująca sprzedaż i świadczenie usług dystrybucji gazu ziemnego wysokometanowego E dla punktów odbioru gazu w 16 obiektach Uniwersytetu im. Adama Mickiewicza</w:t>
      </w:r>
    </w:p>
    <w:p w14:paraId="6B84C2A8" w14:textId="77777777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4BF0BEF5" w14:textId="25791969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EA3497">
        <w:rPr>
          <w:b/>
          <w:bCs/>
          <w:iCs/>
          <w:sz w:val="24"/>
          <w:szCs w:val="24"/>
          <w:lang w:eastAsia="x-none"/>
        </w:rPr>
        <w:t>6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</w:t>
      </w:r>
      <w:r w:rsidR="00EA3497">
        <w:rPr>
          <w:b/>
          <w:bCs/>
          <w:iCs/>
          <w:sz w:val="24"/>
          <w:szCs w:val="24"/>
          <w:lang w:eastAsia="x-none"/>
        </w:rPr>
        <w:t>793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>Do wyznaczonego terminu zł</w:t>
      </w:r>
      <w:r w:rsidR="00771901">
        <w:rPr>
          <w:b/>
          <w:sz w:val="24"/>
          <w:szCs w:val="24"/>
        </w:rPr>
        <w:t xml:space="preserve">ożono </w:t>
      </w:r>
      <w:r w:rsidR="00EA3497">
        <w:rPr>
          <w:b/>
          <w:sz w:val="24"/>
          <w:szCs w:val="24"/>
        </w:rPr>
        <w:t xml:space="preserve">…. </w:t>
      </w:r>
      <w:r w:rsidRPr="00E2393B">
        <w:rPr>
          <w:b/>
          <w:sz w:val="24"/>
          <w:szCs w:val="24"/>
        </w:rPr>
        <w:t>ofert</w:t>
      </w:r>
      <w:r w:rsidR="00601AE8">
        <w:rPr>
          <w:b/>
          <w:sz w:val="24"/>
          <w:szCs w:val="24"/>
        </w:rPr>
        <w:t>ę</w:t>
      </w:r>
      <w:r w:rsidRPr="00E2393B">
        <w:rPr>
          <w:b/>
          <w:sz w:val="24"/>
          <w:szCs w:val="24"/>
        </w:rPr>
        <w:t>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670"/>
        <w:gridCol w:w="2268"/>
      </w:tblGrid>
      <w:tr w:rsidR="0037099A" w:rsidRPr="00087258" w14:paraId="604F60EA" w14:textId="77777777" w:rsidTr="00C76DDC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309E347A" w14:textId="77777777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568B0147" w14:textId="52F205C4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  <w:p w14:paraId="2DBCD457" w14:textId="77777777" w:rsidR="0037099A" w:rsidRPr="00087258" w:rsidRDefault="0037099A" w:rsidP="00C76DDC">
            <w:pPr>
              <w:jc w:val="center"/>
              <w:rPr>
                <w:sz w:val="22"/>
              </w:rPr>
            </w:pPr>
          </w:p>
        </w:tc>
      </w:tr>
      <w:tr w:rsidR="0037099A" w:rsidRPr="00087258" w14:paraId="7E227C5C" w14:textId="77777777" w:rsidTr="00C76DDC">
        <w:trPr>
          <w:trHeight w:val="526"/>
          <w:jc w:val="center"/>
        </w:trPr>
        <w:tc>
          <w:tcPr>
            <w:tcW w:w="846" w:type="dxa"/>
            <w:vAlign w:val="center"/>
          </w:tcPr>
          <w:p w14:paraId="6045D4F6" w14:textId="77777777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5670" w:type="dxa"/>
          </w:tcPr>
          <w:p w14:paraId="1B1FCC05" w14:textId="77777777" w:rsidR="00BF23C2" w:rsidRDefault="00BF23C2" w:rsidP="00C76DDC">
            <w:pPr>
              <w:tabs>
                <w:tab w:val="left" w:pos="255"/>
              </w:tabs>
              <w:jc w:val="center"/>
              <w:rPr>
                <w:sz w:val="22"/>
              </w:rPr>
            </w:pPr>
          </w:p>
          <w:p w14:paraId="7D02E50A" w14:textId="77777777" w:rsidR="00506511" w:rsidRPr="00506511" w:rsidRDefault="00506511" w:rsidP="00506511">
            <w:pPr>
              <w:tabs>
                <w:tab w:val="left" w:pos="255"/>
              </w:tabs>
              <w:jc w:val="center"/>
              <w:rPr>
                <w:sz w:val="22"/>
              </w:rPr>
            </w:pPr>
            <w:proofErr w:type="spellStart"/>
            <w:r w:rsidRPr="00506511">
              <w:rPr>
                <w:sz w:val="22"/>
              </w:rPr>
              <w:t>myORLEN</w:t>
            </w:r>
            <w:proofErr w:type="spellEnd"/>
            <w:r w:rsidRPr="00506511">
              <w:rPr>
                <w:sz w:val="22"/>
              </w:rPr>
              <w:t xml:space="preserve"> Sp. z o.o.</w:t>
            </w:r>
          </w:p>
          <w:p w14:paraId="2F6BDD7E" w14:textId="3BA08204" w:rsidR="00EA3497" w:rsidRPr="00087258" w:rsidRDefault="00506511" w:rsidP="00506511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506511">
              <w:rPr>
                <w:sz w:val="22"/>
              </w:rPr>
              <w:t>ul. Jana Kazimierza 3, 01-248 Warszawa</w:t>
            </w:r>
          </w:p>
        </w:tc>
        <w:tc>
          <w:tcPr>
            <w:tcW w:w="2268" w:type="dxa"/>
            <w:vAlign w:val="center"/>
          </w:tcPr>
          <w:p w14:paraId="387AB765" w14:textId="77777777" w:rsidR="00BF23C2" w:rsidRDefault="00BF23C2" w:rsidP="00C76DDC">
            <w:pPr>
              <w:jc w:val="center"/>
              <w:rPr>
                <w:sz w:val="22"/>
              </w:rPr>
            </w:pPr>
          </w:p>
          <w:p w14:paraId="7C2C3134" w14:textId="0BF65E4F" w:rsidR="0037099A" w:rsidRDefault="00506511" w:rsidP="00C76DDC">
            <w:pPr>
              <w:jc w:val="center"/>
              <w:rPr>
                <w:sz w:val="22"/>
              </w:rPr>
            </w:pPr>
            <w:r w:rsidRPr="00506511">
              <w:rPr>
                <w:sz w:val="22"/>
              </w:rPr>
              <w:t>3 563 095,22</w:t>
            </w:r>
            <w:bookmarkStart w:id="0" w:name="_GoBack"/>
            <w:bookmarkEnd w:id="0"/>
          </w:p>
          <w:p w14:paraId="581D0536" w14:textId="2DE29D61" w:rsidR="00EA3497" w:rsidRPr="00087258" w:rsidRDefault="00EA3497" w:rsidP="00C76DDC">
            <w:pPr>
              <w:jc w:val="center"/>
              <w:rPr>
                <w:sz w:val="22"/>
              </w:rPr>
            </w:pPr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7F21C289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EA3497" w:rsidRPr="00EA3497">
        <w:rPr>
          <w:b/>
          <w:sz w:val="24"/>
        </w:rPr>
        <w:t>3</w:t>
      </w:r>
      <w:r w:rsidR="00EA3497">
        <w:rPr>
          <w:b/>
          <w:sz w:val="24"/>
        </w:rPr>
        <w:t>.</w:t>
      </w:r>
      <w:r w:rsidR="00EA3497" w:rsidRPr="00EA3497">
        <w:rPr>
          <w:b/>
          <w:sz w:val="24"/>
        </w:rPr>
        <w:t>775</w:t>
      </w:r>
      <w:r w:rsidR="00EA3497">
        <w:rPr>
          <w:b/>
          <w:sz w:val="24"/>
        </w:rPr>
        <w:t>.</w:t>
      </w:r>
      <w:r w:rsidR="00EA3497" w:rsidRPr="00EA3497">
        <w:rPr>
          <w:b/>
          <w:sz w:val="24"/>
        </w:rPr>
        <w:t>612</w:t>
      </w:r>
      <w:r w:rsidR="00EA3497">
        <w:rPr>
          <w:b/>
          <w:sz w:val="24"/>
        </w:rPr>
        <w:t>,</w:t>
      </w:r>
      <w:r w:rsidR="00EA3497" w:rsidRPr="00EA3497">
        <w:rPr>
          <w:b/>
          <w:sz w:val="24"/>
        </w:rPr>
        <w:t>75</w:t>
      </w:r>
      <w:r w:rsidR="00087258" w:rsidRPr="00087258">
        <w:rPr>
          <w:b/>
          <w:sz w:val="24"/>
        </w:rPr>
        <w:t xml:space="preserve"> </w:t>
      </w:r>
      <w:r w:rsidR="00D7215C" w:rsidRPr="00087258">
        <w:rPr>
          <w:b/>
          <w:sz w:val="24"/>
        </w:rPr>
        <w:t>zł brutto</w:t>
      </w: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BF23C2" w:rsidRPr="00BF23C2" w14:paraId="5D6BFF7D" w14:textId="77777777" w:rsidTr="00077E91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6C88BF8" w14:textId="56E6D68B" w:rsidR="00BF23C2" w:rsidRPr="00BF23C2" w:rsidRDefault="00BF23C2" w:rsidP="00BF23C2">
            <w:p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/>
                <w:bCs/>
                <w:iCs/>
                <w:sz w:val="24"/>
                <w:szCs w:val="24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6AE98E2" w14:textId="77777777" w:rsidR="00BF23C2" w:rsidRPr="00BF23C2" w:rsidRDefault="00BF23C2" w:rsidP="00BF23C2">
            <w:p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/>
                <w:bCs/>
                <w:iCs/>
                <w:sz w:val="24"/>
                <w:szCs w:val="24"/>
                <w:lang w:eastAsia="x-none"/>
              </w:rPr>
              <w:t>Nazwa kryterium :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32C169A" w14:textId="77777777" w:rsidR="00BF23C2" w:rsidRPr="00BF23C2" w:rsidRDefault="00BF23C2" w:rsidP="00BF23C2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/>
                <w:bCs/>
                <w:iCs/>
                <w:sz w:val="24"/>
                <w:szCs w:val="24"/>
                <w:lang w:eastAsia="x-none"/>
              </w:rPr>
              <w:t>Waga:</w:t>
            </w:r>
          </w:p>
        </w:tc>
      </w:tr>
      <w:tr w:rsidR="00BF23C2" w:rsidRPr="00BF23C2" w14:paraId="562AEEEA" w14:textId="77777777" w:rsidTr="00077E91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354DAF" w14:textId="77777777" w:rsidR="00BF23C2" w:rsidRPr="00BF23C2" w:rsidRDefault="00BF23C2" w:rsidP="00BF23C2">
            <w:pPr>
              <w:numPr>
                <w:ilvl w:val="0"/>
                <w:numId w:val="1"/>
              </w:num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1DBEE" w14:textId="77777777" w:rsidR="00BF23C2" w:rsidRPr="00BF23C2" w:rsidRDefault="00BF23C2" w:rsidP="00BF23C2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Cs/>
                <w:iCs/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F43DB" w14:textId="5468D3D9" w:rsidR="00BF23C2" w:rsidRPr="00BF23C2" w:rsidRDefault="00EA3497" w:rsidP="00BF23C2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>
              <w:rPr>
                <w:bCs/>
                <w:iCs/>
                <w:sz w:val="24"/>
                <w:szCs w:val="24"/>
                <w:lang w:eastAsia="x-none"/>
              </w:rPr>
              <w:t>10</w:t>
            </w:r>
            <w:r w:rsidR="00BF23C2" w:rsidRPr="00BF23C2">
              <w:rPr>
                <w:bCs/>
                <w:iCs/>
                <w:sz w:val="24"/>
                <w:szCs w:val="24"/>
                <w:lang w:eastAsia="x-none"/>
              </w:rPr>
              <w:t>0%</w:t>
            </w:r>
          </w:p>
        </w:tc>
      </w:tr>
    </w:tbl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CB528" w14:textId="77777777" w:rsidR="0018086D" w:rsidRDefault="0018086D">
      <w:r>
        <w:separator/>
      </w:r>
    </w:p>
  </w:endnote>
  <w:endnote w:type="continuationSeparator" w:id="0">
    <w:p w14:paraId="2D913857" w14:textId="77777777" w:rsidR="0018086D" w:rsidRDefault="00180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BCB81" w14:textId="77777777" w:rsidR="009F189D" w:rsidRDefault="009F1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7EB0740" w14:textId="77777777" w:rsidR="009F189D" w:rsidRDefault="009F18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E1FEC" w14:textId="62374871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06511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06511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E737F" w14:textId="77777777" w:rsidR="009F189D" w:rsidRDefault="009F189D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Footer"/>
      <w:tabs>
        <w:tab w:val="clear" w:pos="4536"/>
      </w:tabs>
      <w:jc w:val="center"/>
    </w:pPr>
  </w:p>
  <w:p w14:paraId="64AC3BAF" w14:textId="77777777" w:rsidR="009F189D" w:rsidRDefault="009F189D">
    <w:pPr>
      <w:pStyle w:val="Footer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PageNumber"/>
      </w:rPr>
      <w:t xml:space="preserve">Strona: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87258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9399F" w14:textId="77777777" w:rsidR="0018086D" w:rsidRDefault="0018086D">
      <w:r>
        <w:separator/>
      </w:r>
    </w:p>
  </w:footnote>
  <w:footnote w:type="continuationSeparator" w:id="0">
    <w:p w14:paraId="2EFFF3CC" w14:textId="77777777" w:rsidR="0018086D" w:rsidRDefault="00180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688E7" w14:textId="77777777" w:rsidR="00316FB8" w:rsidRDefault="00316F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51B2E" w14:textId="77777777" w:rsidR="00316FB8" w:rsidRDefault="00316F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AB7B" w14:textId="77777777" w:rsidR="00316FB8" w:rsidRDefault="00316F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85BCF"/>
    <w:rsid w:val="00087258"/>
    <w:rsid w:val="000C1C6D"/>
    <w:rsid w:val="000D7F25"/>
    <w:rsid w:val="000E00E5"/>
    <w:rsid w:val="001146A4"/>
    <w:rsid w:val="00120B52"/>
    <w:rsid w:val="00155C94"/>
    <w:rsid w:val="00173B20"/>
    <w:rsid w:val="0018086D"/>
    <w:rsid w:val="00197465"/>
    <w:rsid w:val="001C69FF"/>
    <w:rsid w:val="002158FA"/>
    <w:rsid w:val="0023318D"/>
    <w:rsid w:val="00240B03"/>
    <w:rsid w:val="00271F99"/>
    <w:rsid w:val="002B469A"/>
    <w:rsid w:val="00316FB8"/>
    <w:rsid w:val="00324B64"/>
    <w:rsid w:val="00343909"/>
    <w:rsid w:val="003527C0"/>
    <w:rsid w:val="00355C9D"/>
    <w:rsid w:val="0037099A"/>
    <w:rsid w:val="003B6B36"/>
    <w:rsid w:val="003D72FD"/>
    <w:rsid w:val="003F57CD"/>
    <w:rsid w:val="00423179"/>
    <w:rsid w:val="004372F1"/>
    <w:rsid w:val="00490DC0"/>
    <w:rsid w:val="00493F8C"/>
    <w:rsid w:val="004A4A0D"/>
    <w:rsid w:val="004C7E9B"/>
    <w:rsid w:val="004F0014"/>
    <w:rsid w:val="00506511"/>
    <w:rsid w:val="005377A7"/>
    <w:rsid w:val="00551CD2"/>
    <w:rsid w:val="00577BC6"/>
    <w:rsid w:val="00583D9D"/>
    <w:rsid w:val="005D7987"/>
    <w:rsid w:val="00601802"/>
    <w:rsid w:val="00601AE8"/>
    <w:rsid w:val="00650FDA"/>
    <w:rsid w:val="0069085C"/>
    <w:rsid w:val="006B6F69"/>
    <w:rsid w:val="006C2B48"/>
    <w:rsid w:val="00771901"/>
    <w:rsid w:val="00843263"/>
    <w:rsid w:val="0084758C"/>
    <w:rsid w:val="00861E75"/>
    <w:rsid w:val="00862C5C"/>
    <w:rsid w:val="00884BB0"/>
    <w:rsid w:val="008A26A5"/>
    <w:rsid w:val="008F318B"/>
    <w:rsid w:val="00960CEB"/>
    <w:rsid w:val="00972435"/>
    <w:rsid w:val="00981B3F"/>
    <w:rsid w:val="00983F88"/>
    <w:rsid w:val="009D19BD"/>
    <w:rsid w:val="009F189D"/>
    <w:rsid w:val="00A80738"/>
    <w:rsid w:val="00AC22BB"/>
    <w:rsid w:val="00AF2710"/>
    <w:rsid w:val="00B075D7"/>
    <w:rsid w:val="00BF23C2"/>
    <w:rsid w:val="00C236D3"/>
    <w:rsid w:val="00C659E2"/>
    <w:rsid w:val="00C76DDC"/>
    <w:rsid w:val="00CB0802"/>
    <w:rsid w:val="00CF7835"/>
    <w:rsid w:val="00D3230A"/>
    <w:rsid w:val="00D665F5"/>
    <w:rsid w:val="00D7128F"/>
    <w:rsid w:val="00D7215C"/>
    <w:rsid w:val="00DB3FFE"/>
    <w:rsid w:val="00DF641E"/>
    <w:rsid w:val="00E2393B"/>
    <w:rsid w:val="00E93DE0"/>
    <w:rsid w:val="00EA3476"/>
    <w:rsid w:val="00EA3497"/>
    <w:rsid w:val="00EC32C4"/>
    <w:rsid w:val="00F1435C"/>
    <w:rsid w:val="00F44906"/>
    <w:rsid w:val="00F52D1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8073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8073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80738"/>
  </w:style>
  <w:style w:type="paragraph" w:styleId="BodyTextIndent">
    <w:name w:val="Body Text Indent"/>
    <w:basedOn w:val="Normal"/>
    <w:rsid w:val="00A80738"/>
    <w:pPr>
      <w:ind w:firstLine="426"/>
      <w:jc w:val="both"/>
    </w:pPr>
    <w:rPr>
      <w:sz w:val="24"/>
    </w:rPr>
  </w:style>
  <w:style w:type="paragraph" w:styleId="BodyText">
    <w:name w:val="Body Text"/>
    <w:basedOn w:val="Normal"/>
    <w:rsid w:val="00A80738"/>
    <w:pPr>
      <w:spacing w:line="360" w:lineRule="auto"/>
      <w:jc w:val="both"/>
    </w:pPr>
    <w:rPr>
      <w:sz w:val="24"/>
    </w:rPr>
  </w:style>
  <w:style w:type="table" w:styleId="TableGrid">
    <w:name w:val="Table Grid"/>
    <w:basedOn w:val="TableNormal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665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2025-08-12T11:42:00Z</cp:lastPrinted>
  <dcterms:created xsi:type="dcterms:W3CDTF">2026-09-02T12:30:00Z</dcterms:created>
  <dcterms:modified xsi:type="dcterms:W3CDTF">2026-09-03T14:49:00Z</dcterms:modified>
</cp:coreProperties>
</file>