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54884EE" w14:textId="1A37A97D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155B91C8" w:rsidR="00026D31" w:rsidRPr="001A5F07" w:rsidRDefault="00044B1A" w:rsidP="00457E58">
      <w:pPr>
        <w:jc w:val="center"/>
        <w:rPr>
          <w:rFonts w:ascii="Arial" w:hAnsi="Arial" w:cs="Arial"/>
          <w:b/>
          <w:bCs/>
          <w:u w:val="single"/>
        </w:rPr>
      </w:pPr>
      <w:r w:rsidRPr="00044B1A">
        <w:rPr>
          <w:rFonts w:ascii="Arial" w:hAnsi="Arial" w:cs="Arial"/>
          <w:b/>
          <w:bCs/>
          <w:u w:val="single"/>
        </w:rPr>
        <w:t>Renowacja i naprawa posadzek drewnianych w części pokojów studenckich, Sali Absydowej i pomieszczeniach siłowni Domu Studenckim Hanka UAM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27445778" w:rsidR="00BF2C1A" w:rsidRPr="00BF2C1A" w:rsidRDefault="00044B1A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4B1A">
              <w:rPr>
                <w:rFonts w:ascii="Arial" w:hAnsi="Arial" w:cs="Arial"/>
                <w:b/>
                <w:bCs/>
                <w:sz w:val="18"/>
                <w:szCs w:val="18"/>
              </w:rPr>
              <w:t>Renowacja i naprawa posadzek drewnianych w części pokojów studenckich, Sali Absydowej i pomieszczeniach siłowni Domu Studenckim Hanka UAM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348DEE8C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0B465" w14:textId="77777777" w:rsidR="00C403C1" w:rsidRDefault="00C403C1">
      <w:r>
        <w:separator/>
      </w:r>
    </w:p>
  </w:endnote>
  <w:endnote w:type="continuationSeparator" w:id="0">
    <w:p w14:paraId="24FAF22E" w14:textId="77777777" w:rsidR="00C403C1" w:rsidRDefault="00C40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F3E2C" w14:textId="77777777" w:rsidR="00C403C1" w:rsidRDefault="00C403C1">
      <w:r>
        <w:separator/>
      </w:r>
    </w:p>
  </w:footnote>
  <w:footnote w:type="continuationSeparator" w:id="0">
    <w:p w14:paraId="04E0E3C5" w14:textId="77777777" w:rsidR="00C403C1" w:rsidRDefault="00C40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7F75E3CF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044B1A">
      <w:rPr>
        <w:rFonts w:ascii="Arial" w:hAnsi="Arial" w:cs="Arial"/>
        <w:i/>
        <w:sz w:val="20"/>
        <w:szCs w:val="20"/>
      </w:rPr>
      <w:t>8910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44B1A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25F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560D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613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2A62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370A"/>
    <w:rsid w:val="003F77A6"/>
    <w:rsid w:val="004067FF"/>
    <w:rsid w:val="00406ACF"/>
    <w:rsid w:val="00413565"/>
    <w:rsid w:val="00415EFE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1F1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B08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208D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87ADC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4217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D7B8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03C1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3B18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1201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2</cp:revision>
  <cp:lastPrinted>2026-05-28T07:04:00Z</cp:lastPrinted>
  <dcterms:created xsi:type="dcterms:W3CDTF">2026-09-02T09:33:00Z</dcterms:created>
  <dcterms:modified xsi:type="dcterms:W3CDTF">2026-09-02T09:33:00Z</dcterms:modified>
</cp:coreProperties>
</file>