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BC692" w14:textId="29353DE2" w:rsidR="009432A1" w:rsidRPr="00C639E1" w:rsidRDefault="00E700BC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639E1">
        <w:rPr>
          <w:rFonts w:ascii="Arial Narrow" w:hAnsi="Arial Narrow" w:cs="Arial"/>
          <w:sz w:val="22"/>
          <w:szCs w:val="22"/>
        </w:rPr>
        <w:t>Bydgoszcz</w:t>
      </w:r>
      <w:r w:rsidR="009432A1" w:rsidRPr="00C639E1">
        <w:rPr>
          <w:rFonts w:ascii="Arial Narrow" w:hAnsi="Arial Narrow" w:cs="Arial"/>
          <w:sz w:val="22"/>
          <w:szCs w:val="22"/>
        </w:rPr>
        <w:t xml:space="preserve"> dnia: </w:t>
      </w:r>
      <w:r w:rsidRPr="00C639E1">
        <w:rPr>
          <w:rFonts w:ascii="Arial Narrow" w:hAnsi="Arial Narrow" w:cs="Arial"/>
          <w:sz w:val="22"/>
          <w:szCs w:val="22"/>
        </w:rPr>
        <w:t>2026-09-08</w:t>
      </w:r>
    </w:p>
    <w:p w14:paraId="335D95FF" w14:textId="11AB82F5" w:rsidR="009432A1" w:rsidRPr="00C639E1" w:rsidRDefault="00E700BC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639E1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28503201" w14:textId="4D9F1484" w:rsidR="009432A1" w:rsidRPr="00C639E1" w:rsidRDefault="00E700BC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639E1">
        <w:rPr>
          <w:rFonts w:ascii="Arial Narrow" w:hAnsi="Arial Narrow" w:cs="Arial"/>
          <w:sz w:val="22"/>
          <w:szCs w:val="22"/>
        </w:rPr>
        <w:t>Powstańców Warszawy</w:t>
      </w:r>
      <w:r w:rsidR="009432A1" w:rsidRPr="00C639E1">
        <w:rPr>
          <w:rFonts w:ascii="Arial Narrow" w:hAnsi="Arial Narrow" w:cs="Arial"/>
          <w:sz w:val="22"/>
          <w:szCs w:val="22"/>
        </w:rPr>
        <w:t xml:space="preserve"> </w:t>
      </w:r>
      <w:r w:rsidRPr="00C639E1">
        <w:rPr>
          <w:rFonts w:ascii="Arial Narrow" w:hAnsi="Arial Narrow" w:cs="Arial"/>
          <w:sz w:val="22"/>
          <w:szCs w:val="22"/>
        </w:rPr>
        <w:t>5</w:t>
      </w:r>
    </w:p>
    <w:p w14:paraId="279B0617" w14:textId="41DBDA56" w:rsidR="009432A1" w:rsidRPr="00C639E1" w:rsidRDefault="00E700BC" w:rsidP="009432A1">
      <w:pPr>
        <w:rPr>
          <w:rFonts w:ascii="Arial Narrow" w:hAnsi="Arial Narrow" w:cs="Arial"/>
          <w:sz w:val="22"/>
          <w:szCs w:val="22"/>
        </w:rPr>
      </w:pPr>
      <w:r w:rsidRPr="00C639E1">
        <w:rPr>
          <w:rFonts w:ascii="Arial Narrow" w:hAnsi="Arial Narrow" w:cs="Arial"/>
          <w:sz w:val="22"/>
          <w:szCs w:val="22"/>
        </w:rPr>
        <w:t>85-681</w:t>
      </w:r>
      <w:r w:rsidR="009432A1" w:rsidRPr="00C639E1">
        <w:rPr>
          <w:rFonts w:ascii="Arial Narrow" w:hAnsi="Arial Narrow" w:cs="Arial"/>
          <w:sz w:val="22"/>
          <w:szCs w:val="22"/>
        </w:rPr>
        <w:t xml:space="preserve"> </w:t>
      </w:r>
      <w:r w:rsidRPr="00C639E1">
        <w:rPr>
          <w:rFonts w:ascii="Arial Narrow" w:hAnsi="Arial Narrow" w:cs="Arial"/>
          <w:sz w:val="22"/>
          <w:szCs w:val="22"/>
        </w:rPr>
        <w:t>Bydgoszcz</w:t>
      </w:r>
    </w:p>
    <w:p w14:paraId="01455CE7" w14:textId="77777777" w:rsidR="009432A1" w:rsidRPr="00C639E1" w:rsidRDefault="009432A1" w:rsidP="009432A1">
      <w:pPr>
        <w:jc w:val="both"/>
        <w:rPr>
          <w:rFonts w:ascii="Arial Narrow" w:hAnsi="Arial Narrow" w:cs="Arial"/>
          <w:bCs/>
          <w:sz w:val="22"/>
          <w:szCs w:val="22"/>
        </w:rPr>
      </w:pPr>
      <w:r w:rsidRPr="00C639E1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5D09B467" w14:textId="77777777" w:rsidR="009432A1" w:rsidRPr="00C639E1" w:rsidRDefault="009432A1" w:rsidP="009432A1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C639E1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639E1" w14:paraId="0F860A7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5AACE2" w14:textId="77777777" w:rsidR="009432A1" w:rsidRPr="00C639E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C639E1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14:paraId="29A73AC3" w14:textId="77777777" w:rsidR="009432A1" w:rsidRPr="00C639E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C639E1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244BE626" w14:textId="77777777" w:rsidR="00A80738" w:rsidRPr="00C639E1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639E1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EC909C3" w14:textId="77777777" w:rsidR="009432A1" w:rsidRPr="00C639E1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639E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639E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639E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639E1" w14:paraId="5FF038D6" w14:textId="77777777" w:rsidTr="00A652DF">
        <w:tc>
          <w:tcPr>
            <w:tcW w:w="2269" w:type="dxa"/>
          </w:tcPr>
          <w:p w14:paraId="51883C08" w14:textId="77777777" w:rsidR="009432A1" w:rsidRPr="00C639E1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39E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273CF9A" w14:textId="6F755C67" w:rsidR="009432A1" w:rsidRPr="00C639E1" w:rsidRDefault="00E700B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39E1">
              <w:rPr>
                <w:rFonts w:ascii="Arial Narrow" w:hAnsi="Arial Narrow" w:cs="Arial"/>
                <w:bCs/>
                <w:sz w:val="22"/>
                <w:szCs w:val="22"/>
              </w:rPr>
              <w:t xml:space="preserve">Przeglądy oraz naprawy maszyn i urządzeń pralniczych wraz z wymianą filcu, oleju oraz analizą palnika w maglu gazowym </w:t>
            </w:r>
            <w:proofErr w:type="spellStart"/>
            <w:r w:rsidRPr="00C639E1">
              <w:rPr>
                <w:rFonts w:ascii="Arial Narrow" w:hAnsi="Arial Narrow" w:cs="Arial"/>
                <w:bCs/>
                <w:sz w:val="22"/>
                <w:szCs w:val="22"/>
              </w:rPr>
              <w:t>Girbau</w:t>
            </w:r>
            <w:proofErr w:type="spellEnd"/>
            <w:r w:rsidRPr="00C639E1">
              <w:rPr>
                <w:rFonts w:ascii="Arial Narrow" w:hAnsi="Arial Narrow" w:cs="Arial"/>
                <w:bCs/>
                <w:sz w:val="22"/>
                <w:szCs w:val="22"/>
              </w:rPr>
              <w:t xml:space="preserve"> PC 120/30G</w:t>
            </w:r>
            <w:r w:rsidR="009432A1" w:rsidRPr="00C639E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700BC" w:rsidRPr="00C639E1" w14:paraId="2DAF9F0B" w14:textId="77777777" w:rsidTr="000A4FF8">
        <w:tc>
          <w:tcPr>
            <w:tcW w:w="2269" w:type="dxa"/>
          </w:tcPr>
          <w:p w14:paraId="45B7D6D2" w14:textId="77777777" w:rsidR="00E700BC" w:rsidRPr="00C639E1" w:rsidRDefault="00E700BC" w:rsidP="000A4F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39E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8B90989" w14:textId="3B5BC267" w:rsidR="00E700BC" w:rsidRPr="00C639E1" w:rsidRDefault="00E700BC" w:rsidP="000A4F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39E1">
              <w:rPr>
                <w:rFonts w:ascii="Arial Narrow" w:hAnsi="Arial Narrow" w:cs="Arial"/>
                <w:bCs/>
                <w:sz w:val="22"/>
                <w:szCs w:val="22"/>
              </w:rPr>
              <w:t>106/2026</w:t>
            </w:r>
          </w:p>
        </w:tc>
      </w:tr>
    </w:tbl>
    <w:p w14:paraId="35DDFF3E" w14:textId="792C72B2" w:rsidR="00890B92" w:rsidRPr="00C639E1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639E1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C639E1">
        <w:rPr>
          <w:rFonts w:ascii="Arial Narrow" w:hAnsi="Arial Narrow" w:cs="Arial"/>
          <w:sz w:val="22"/>
          <w:szCs w:val="22"/>
        </w:rPr>
        <w:t>22</w:t>
      </w:r>
      <w:r w:rsidR="0043158A" w:rsidRPr="00C639E1">
        <w:rPr>
          <w:rFonts w:ascii="Arial Narrow" w:hAnsi="Arial Narrow" w:cs="Arial"/>
          <w:sz w:val="22"/>
          <w:szCs w:val="22"/>
        </w:rPr>
        <w:t>2</w:t>
      </w:r>
      <w:r w:rsidRPr="00C639E1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C639E1">
        <w:rPr>
          <w:rFonts w:ascii="Arial Narrow" w:hAnsi="Arial Narrow" w:cs="Arial"/>
          <w:sz w:val="22"/>
          <w:szCs w:val="22"/>
        </w:rPr>
        <w:t>4</w:t>
      </w:r>
      <w:r w:rsidRPr="00C639E1">
        <w:rPr>
          <w:rFonts w:ascii="Arial Narrow" w:hAnsi="Arial Narrow" w:cs="Arial"/>
          <w:sz w:val="22"/>
          <w:szCs w:val="22"/>
        </w:rPr>
        <w:t xml:space="preserve"> </w:t>
      </w:r>
      <w:r w:rsidR="00890B92" w:rsidRPr="00C639E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C639E1">
        <w:rPr>
          <w:rFonts w:ascii="Arial Narrow" w:hAnsi="Arial Narrow" w:cs="Arial"/>
          <w:sz w:val="22"/>
          <w:szCs w:val="22"/>
        </w:rPr>
        <w:t xml:space="preserve"> </w:t>
      </w:r>
      <w:r w:rsidR="00E700BC" w:rsidRPr="00C639E1">
        <w:rPr>
          <w:rFonts w:ascii="Arial Narrow" w:hAnsi="Arial Narrow" w:cs="Arial"/>
          <w:sz w:val="22"/>
          <w:szCs w:val="22"/>
        </w:rPr>
        <w:t>(t.j. Dz. U. z 2026 r. poz. 793)</w:t>
      </w:r>
      <w:r w:rsidR="00490DC0" w:rsidRPr="00C639E1">
        <w:rPr>
          <w:rFonts w:ascii="Arial Narrow" w:hAnsi="Arial Narrow" w:cs="Arial"/>
          <w:sz w:val="22"/>
          <w:szCs w:val="22"/>
        </w:rPr>
        <w:t xml:space="preserve"> </w:t>
      </w:r>
      <w:r w:rsidR="00890B92" w:rsidRPr="00C639E1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2095D00E" w14:textId="5C438A6F" w:rsidR="0069085C" w:rsidRPr="00C639E1" w:rsidRDefault="00E700B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C639E1">
        <w:rPr>
          <w:rFonts w:ascii="Arial Narrow" w:hAnsi="Arial Narrow" w:cs="Arial"/>
          <w:b/>
          <w:sz w:val="22"/>
          <w:szCs w:val="22"/>
        </w:rPr>
        <w:t>51 940.13</w:t>
      </w:r>
      <w:r w:rsidR="00890B92" w:rsidRPr="00C639E1">
        <w:rPr>
          <w:rFonts w:ascii="Arial Narrow" w:hAnsi="Arial Narrow" w:cs="Arial"/>
          <w:sz w:val="22"/>
          <w:szCs w:val="22"/>
        </w:rPr>
        <w:t xml:space="preserve"> zł brutto.</w:t>
      </w:r>
    </w:p>
    <w:p w14:paraId="2E5B7D75" w14:textId="77777777" w:rsidR="00890B92" w:rsidRPr="00C639E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6E8B937" w14:textId="77777777" w:rsidR="00890B92" w:rsidRPr="00C639E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9161FF0" w14:textId="77777777" w:rsidR="00890B92" w:rsidRPr="00C639E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0D4136D" w14:textId="77777777" w:rsidR="00A80738" w:rsidRPr="00C639E1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639E1">
        <w:rPr>
          <w:rFonts w:ascii="Arial Narrow" w:hAnsi="Arial Narrow" w:cs="Arial"/>
          <w:i/>
          <w:sz w:val="22"/>
          <w:szCs w:val="22"/>
        </w:rPr>
        <w:t>Zamawiający</w:t>
      </w:r>
    </w:p>
    <w:p w14:paraId="72FA233F" w14:textId="2F4C9873" w:rsidR="00C236D3" w:rsidRPr="00C639E1" w:rsidRDefault="00C236D3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5CE61605" w14:textId="77777777" w:rsidR="00C639E1" w:rsidRPr="00C639E1" w:rsidRDefault="00C639E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2FAB976F" w14:textId="77777777" w:rsidR="00C639E1" w:rsidRPr="00C639E1" w:rsidRDefault="00C639E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30FE2A24" w14:textId="77777777" w:rsidR="00C639E1" w:rsidRPr="00C639E1" w:rsidRDefault="00C639E1" w:rsidP="00C63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14:paraId="3FC19F9B" w14:textId="77777777" w:rsidR="00C639E1" w:rsidRPr="00C639E1" w:rsidRDefault="00C639E1" w:rsidP="00C63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14:paraId="64983EE3" w14:textId="77777777" w:rsidR="00C639E1" w:rsidRPr="00C639E1" w:rsidRDefault="00C639E1" w:rsidP="00C63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14:paraId="153660EE" w14:textId="77777777" w:rsidR="00C639E1" w:rsidRPr="00C639E1" w:rsidRDefault="00C639E1" w:rsidP="00C63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6AA7D08D" w14:textId="77777777" w:rsidR="00C639E1" w:rsidRDefault="00C639E1" w:rsidP="00C63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55BC224F" w14:textId="77777777" w:rsidR="00C639E1" w:rsidRDefault="00C639E1" w:rsidP="00C63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325D528C" w14:textId="77777777" w:rsidR="00C639E1" w:rsidRDefault="00C639E1" w:rsidP="00C63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16C5383A" w14:textId="77777777" w:rsidR="00C639E1" w:rsidRDefault="00C639E1" w:rsidP="00C63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60CAE5B9" w14:textId="77777777" w:rsidR="00C639E1" w:rsidRDefault="00C639E1" w:rsidP="00C63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23AC55A8" w14:textId="77777777" w:rsidR="00C639E1" w:rsidRDefault="00C639E1" w:rsidP="00C63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455D1FEF" w14:textId="62DBC1F2" w:rsidR="00C639E1" w:rsidRPr="00C639E1" w:rsidRDefault="00C639E1" w:rsidP="00C63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C639E1">
        <w:rPr>
          <w:rFonts w:ascii="Arial Narrow" w:hAnsi="Arial Narrow"/>
          <w:sz w:val="16"/>
          <w:szCs w:val="16"/>
        </w:rPr>
        <w:t xml:space="preserve">Wykonano w 1 egz. </w:t>
      </w:r>
      <w:r w:rsidRPr="00C639E1">
        <w:rPr>
          <w:rFonts w:ascii="Arial Narrow" w:hAnsi="Arial Narrow"/>
          <w:sz w:val="16"/>
          <w:szCs w:val="16"/>
        </w:rPr>
        <w:t>N</w:t>
      </w:r>
      <w:r w:rsidRPr="00C639E1">
        <w:rPr>
          <w:rFonts w:ascii="Arial Narrow" w:hAnsi="Arial Narrow"/>
          <w:sz w:val="16"/>
          <w:szCs w:val="16"/>
        </w:rPr>
        <w:t>a</w:t>
      </w:r>
      <w:r w:rsidRPr="00C639E1">
        <w:rPr>
          <w:rFonts w:ascii="Arial Narrow" w:hAnsi="Arial Narrow"/>
          <w:sz w:val="16"/>
          <w:szCs w:val="16"/>
        </w:rPr>
        <w:t xml:space="preserve"> 1</w:t>
      </w:r>
      <w:r w:rsidRPr="00C639E1">
        <w:rPr>
          <w:rFonts w:ascii="Arial Narrow" w:hAnsi="Arial Narrow"/>
          <w:sz w:val="16"/>
          <w:szCs w:val="16"/>
        </w:rPr>
        <w:t xml:space="preserve"> ark.</w:t>
      </w:r>
    </w:p>
    <w:p w14:paraId="209EFA2E" w14:textId="77777777" w:rsidR="00C639E1" w:rsidRPr="00C639E1" w:rsidRDefault="00C639E1" w:rsidP="00C63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C639E1">
        <w:rPr>
          <w:rFonts w:ascii="Arial Narrow" w:hAnsi="Arial Narrow"/>
          <w:sz w:val="16"/>
          <w:szCs w:val="16"/>
        </w:rPr>
        <w:t xml:space="preserve">Egz. 1 – a/a </w:t>
      </w:r>
      <w:proofErr w:type="spellStart"/>
      <w:r w:rsidRPr="00C639E1">
        <w:rPr>
          <w:rFonts w:ascii="Arial Narrow" w:hAnsi="Arial Narrow"/>
          <w:sz w:val="16"/>
          <w:szCs w:val="16"/>
        </w:rPr>
        <w:t>SZPubl</w:t>
      </w:r>
      <w:proofErr w:type="spellEnd"/>
      <w:r w:rsidRPr="00C639E1">
        <w:rPr>
          <w:rFonts w:ascii="Arial Narrow" w:hAnsi="Arial Narrow"/>
          <w:sz w:val="16"/>
          <w:szCs w:val="16"/>
        </w:rPr>
        <w:t xml:space="preserve">.  str. </w:t>
      </w:r>
      <w:proofErr w:type="spellStart"/>
      <w:r w:rsidRPr="00C639E1">
        <w:rPr>
          <w:rFonts w:ascii="Arial Narrow" w:hAnsi="Arial Narrow"/>
          <w:sz w:val="16"/>
          <w:szCs w:val="16"/>
        </w:rPr>
        <w:t>int</w:t>
      </w:r>
      <w:proofErr w:type="spellEnd"/>
      <w:r w:rsidRPr="00C639E1">
        <w:rPr>
          <w:rFonts w:ascii="Arial Narrow" w:hAnsi="Arial Narrow"/>
          <w:sz w:val="16"/>
          <w:szCs w:val="16"/>
        </w:rPr>
        <w:t>. 10wsk.mil.pl i platforma: e-</w:t>
      </w:r>
      <w:proofErr w:type="spellStart"/>
      <w:proofErr w:type="gramStart"/>
      <w:r w:rsidRPr="00C639E1">
        <w:rPr>
          <w:rFonts w:ascii="Arial Narrow" w:hAnsi="Arial Narrow"/>
          <w:sz w:val="16"/>
          <w:szCs w:val="16"/>
        </w:rPr>
        <w:t>propublico.plT</w:t>
      </w:r>
      <w:proofErr w:type="spellEnd"/>
      <w:proofErr w:type="gramEnd"/>
      <w:r w:rsidRPr="00C639E1">
        <w:rPr>
          <w:rFonts w:ascii="Arial Narrow" w:hAnsi="Arial Narrow"/>
          <w:sz w:val="16"/>
          <w:szCs w:val="16"/>
        </w:rPr>
        <w:t xml:space="preserve"> 26112 B5</w:t>
      </w:r>
    </w:p>
    <w:p w14:paraId="0DF06ED6" w14:textId="2E5A0E67" w:rsidR="00C639E1" w:rsidRPr="00C639E1" w:rsidRDefault="00C639E1" w:rsidP="00C639E1">
      <w:pPr>
        <w:rPr>
          <w:rFonts w:ascii="Arial Narrow" w:hAnsi="Arial Narrow"/>
          <w:sz w:val="16"/>
          <w:szCs w:val="16"/>
        </w:rPr>
      </w:pPr>
      <w:r w:rsidRPr="00C639E1">
        <w:rPr>
          <w:rFonts w:ascii="Arial Narrow" w:hAnsi="Arial Narrow"/>
          <w:sz w:val="16"/>
          <w:szCs w:val="16"/>
        </w:rPr>
        <w:t xml:space="preserve">Wyk. </w:t>
      </w:r>
      <w:r w:rsidRPr="00C639E1">
        <w:rPr>
          <w:rFonts w:ascii="Arial Narrow" w:hAnsi="Arial Narrow"/>
          <w:sz w:val="16"/>
          <w:szCs w:val="16"/>
        </w:rPr>
        <w:t>Martyna Ostrowska</w:t>
      </w:r>
      <w:r w:rsidRPr="00C639E1">
        <w:rPr>
          <w:rFonts w:ascii="Arial Narrow" w:hAnsi="Arial Narrow"/>
          <w:sz w:val="16"/>
          <w:szCs w:val="16"/>
        </w:rPr>
        <w:t xml:space="preserve"> – tel. 261 417 44</w:t>
      </w:r>
      <w:r w:rsidRPr="00C639E1">
        <w:rPr>
          <w:rFonts w:ascii="Arial Narrow" w:hAnsi="Arial Narrow"/>
          <w:sz w:val="16"/>
          <w:szCs w:val="16"/>
        </w:rPr>
        <w:t>8</w:t>
      </w:r>
      <w:r w:rsidRPr="00C639E1">
        <w:rPr>
          <w:rFonts w:ascii="Arial Narrow" w:hAnsi="Arial Narrow"/>
          <w:sz w:val="16"/>
          <w:szCs w:val="16"/>
        </w:rPr>
        <w:t xml:space="preserve">, e-mail: </w:t>
      </w:r>
      <w:r w:rsidRPr="00C639E1">
        <w:rPr>
          <w:rFonts w:ascii="Arial Narrow" w:hAnsi="Arial Narrow"/>
          <w:sz w:val="16"/>
          <w:szCs w:val="16"/>
        </w:rPr>
        <w:t>ostrowska8911</w:t>
      </w:r>
      <w:r w:rsidRPr="00C639E1">
        <w:rPr>
          <w:rFonts w:ascii="Arial Narrow" w:hAnsi="Arial Narrow"/>
          <w:sz w:val="16"/>
          <w:szCs w:val="16"/>
        </w:rPr>
        <w:t>@10wsk.mil.pl</w:t>
      </w:r>
    </w:p>
    <w:p w14:paraId="5BD8BD17" w14:textId="2AE20E36" w:rsidR="00C639E1" w:rsidRPr="00C639E1" w:rsidRDefault="00C639E1" w:rsidP="00C639E1">
      <w:pPr>
        <w:rPr>
          <w:rFonts w:ascii="Arial Narrow" w:hAnsi="Arial Narrow"/>
          <w:sz w:val="16"/>
          <w:szCs w:val="16"/>
        </w:rPr>
      </w:pPr>
      <w:r w:rsidRPr="00C639E1">
        <w:rPr>
          <w:rFonts w:ascii="Arial Narrow" w:hAnsi="Arial Narrow"/>
          <w:sz w:val="16"/>
          <w:szCs w:val="16"/>
        </w:rPr>
        <w:t xml:space="preserve">Data: </w:t>
      </w:r>
      <w:r w:rsidRPr="00C639E1">
        <w:rPr>
          <w:rFonts w:ascii="Arial Narrow" w:hAnsi="Arial Narrow"/>
          <w:sz w:val="16"/>
          <w:szCs w:val="16"/>
        </w:rPr>
        <w:t>08.09.2026</w:t>
      </w:r>
    </w:p>
    <w:p w14:paraId="17A58E9F" w14:textId="77777777" w:rsidR="00C639E1" w:rsidRPr="00C639E1" w:rsidRDefault="00C639E1" w:rsidP="00C639E1">
      <w:pPr>
        <w:rPr>
          <w:rFonts w:ascii="Arial" w:hAnsi="Arial" w:cs="Arial"/>
          <w:sz w:val="22"/>
          <w:szCs w:val="22"/>
        </w:rPr>
      </w:pPr>
    </w:p>
    <w:sectPr w:rsidR="00C639E1" w:rsidRPr="00C639E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ED3EC" w14:textId="77777777" w:rsidR="005F4CAB" w:rsidRDefault="005F4CAB">
      <w:r>
        <w:separator/>
      </w:r>
    </w:p>
  </w:endnote>
  <w:endnote w:type="continuationSeparator" w:id="0">
    <w:p w14:paraId="037521ED" w14:textId="77777777" w:rsidR="005F4CAB" w:rsidRDefault="005F4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3EE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D653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AC09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7B5FC8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FCC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B86552" w14:textId="77777777" w:rsidR="009F189D" w:rsidRDefault="009F189D">
    <w:pPr>
      <w:pStyle w:val="Stopka"/>
      <w:tabs>
        <w:tab w:val="clear" w:pos="4536"/>
      </w:tabs>
      <w:jc w:val="center"/>
    </w:pPr>
  </w:p>
  <w:p w14:paraId="3013B19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530EE" w14:textId="77777777" w:rsidR="005F4CAB" w:rsidRDefault="005F4CAB">
      <w:r>
        <w:separator/>
      </w:r>
    </w:p>
  </w:footnote>
  <w:footnote w:type="continuationSeparator" w:id="0">
    <w:p w14:paraId="11B8A02E" w14:textId="77777777" w:rsidR="005F4CAB" w:rsidRDefault="005F4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7EDA4" w14:textId="77777777" w:rsidR="00E700BC" w:rsidRDefault="00E700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709FC" w14:textId="77777777" w:rsidR="00E700BC" w:rsidRDefault="00E700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46564" w14:textId="77777777" w:rsidR="00E700BC" w:rsidRDefault="00E700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7F5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F4CAB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39E1"/>
    <w:rsid w:val="00C659E2"/>
    <w:rsid w:val="00CB0802"/>
    <w:rsid w:val="00D7128F"/>
    <w:rsid w:val="00E700BC"/>
    <w:rsid w:val="00EA3476"/>
    <w:rsid w:val="00F57F5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87A3E3"/>
  <w15:chartTrackingRefBased/>
  <w15:docId w15:val="{FD7B05EE-3809-4DC3-A0EF-08634A7B1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639E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639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2026-09-08T04:58:00Z</dcterms:created>
  <dcterms:modified xsi:type="dcterms:W3CDTF">2026-09-08T05:00:00Z</dcterms:modified>
</cp:coreProperties>
</file>