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21058" w14:textId="667DB0C3" w:rsidR="00CF7835" w:rsidRPr="00202B54" w:rsidRDefault="00C8546A" w:rsidP="00CF7835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02B54">
        <w:rPr>
          <w:rFonts w:ascii="Arial Narrow" w:hAnsi="Arial Narrow" w:cs="Arial"/>
          <w:sz w:val="22"/>
          <w:szCs w:val="22"/>
        </w:rPr>
        <w:t>Bydgoszcz</w:t>
      </w:r>
      <w:r w:rsidR="00CF7835" w:rsidRPr="00202B54">
        <w:rPr>
          <w:rFonts w:ascii="Arial Narrow" w:hAnsi="Arial Narrow" w:cs="Arial"/>
          <w:sz w:val="22"/>
          <w:szCs w:val="22"/>
        </w:rPr>
        <w:t xml:space="preserve"> dnia: </w:t>
      </w:r>
      <w:r w:rsidRPr="00202B54">
        <w:rPr>
          <w:rFonts w:ascii="Arial Narrow" w:hAnsi="Arial Narrow" w:cs="Arial"/>
          <w:sz w:val="22"/>
          <w:szCs w:val="22"/>
        </w:rPr>
        <w:t>2026-09-08</w:t>
      </w:r>
    </w:p>
    <w:p w14:paraId="56AA002C" w14:textId="510D2195" w:rsidR="00CF7835" w:rsidRPr="00202B54" w:rsidRDefault="00C8546A" w:rsidP="00CF7835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02B54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52D569BB" w14:textId="511A483B" w:rsidR="00CF7835" w:rsidRPr="00202B54" w:rsidRDefault="00C8546A" w:rsidP="00CF7835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02B54">
        <w:rPr>
          <w:rFonts w:ascii="Arial Narrow" w:hAnsi="Arial Narrow" w:cs="Arial"/>
          <w:sz w:val="22"/>
          <w:szCs w:val="22"/>
        </w:rPr>
        <w:t>Powstańców Warszawy</w:t>
      </w:r>
      <w:r w:rsidR="00CF7835" w:rsidRPr="00202B54">
        <w:rPr>
          <w:rFonts w:ascii="Arial Narrow" w:hAnsi="Arial Narrow" w:cs="Arial"/>
          <w:sz w:val="22"/>
          <w:szCs w:val="22"/>
        </w:rPr>
        <w:t xml:space="preserve"> </w:t>
      </w:r>
      <w:r w:rsidRPr="00202B54">
        <w:rPr>
          <w:rFonts w:ascii="Arial Narrow" w:hAnsi="Arial Narrow" w:cs="Arial"/>
          <w:sz w:val="22"/>
          <w:szCs w:val="22"/>
        </w:rPr>
        <w:t>5</w:t>
      </w:r>
    </w:p>
    <w:p w14:paraId="60460B4A" w14:textId="1E69BB5F" w:rsidR="00CF7835" w:rsidRPr="00202B54" w:rsidRDefault="00C8546A" w:rsidP="00CF7835">
      <w:pPr>
        <w:rPr>
          <w:rFonts w:ascii="Arial Narrow" w:hAnsi="Arial Narrow" w:cs="Arial"/>
          <w:sz w:val="22"/>
          <w:szCs w:val="22"/>
        </w:rPr>
      </w:pPr>
      <w:r w:rsidRPr="00202B54">
        <w:rPr>
          <w:rFonts w:ascii="Arial Narrow" w:hAnsi="Arial Narrow" w:cs="Arial"/>
          <w:sz w:val="22"/>
          <w:szCs w:val="22"/>
        </w:rPr>
        <w:t>85-681</w:t>
      </w:r>
      <w:r w:rsidR="00CF7835" w:rsidRPr="00202B54">
        <w:rPr>
          <w:rFonts w:ascii="Arial Narrow" w:hAnsi="Arial Narrow" w:cs="Arial"/>
          <w:sz w:val="22"/>
          <w:szCs w:val="22"/>
        </w:rPr>
        <w:t xml:space="preserve"> </w:t>
      </w:r>
      <w:r w:rsidRPr="00202B54">
        <w:rPr>
          <w:rFonts w:ascii="Arial Narrow" w:hAnsi="Arial Narrow" w:cs="Arial"/>
          <w:sz w:val="22"/>
          <w:szCs w:val="22"/>
        </w:rPr>
        <w:t>Bydgoszcz</w:t>
      </w:r>
    </w:p>
    <w:p w14:paraId="7A2C0659" w14:textId="77777777" w:rsidR="00CF7835" w:rsidRPr="00202B54" w:rsidRDefault="00CF7835" w:rsidP="00CF7835">
      <w:pPr>
        <w:jc w:val="both"/>
        <w:rPr>
          <w:rFonts w:ascii="Arial Narrow" w:hAnsi="Arial Narrow" w:cs="Arial"/>
          <w:bCs/>
          <w:sz w:val="22"/>
          <w:szCs w:val="22"/>
        </w:rPr>
      </w:pPr>
      <w:r w:rsidRPr="00202B5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05FC76D4" w14:textId="77777777" w:rsidR="00CF7835" w:rsidRPr="00202B54" w:rsidRDefault="00CF7835" w:rsidP="00CF7835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202B54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02B54" w14:paraId="31D30F7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67451C" w14:textId="77777777" w:rsidR="00CF7835" w:rsidRPr="00202B54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14:paraId="0904852C" w14:textId="77777777" w:rsidR="00CF7835" w:rsidRPr="00202B54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02B5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D75AD06" w14:textId="77777777" w:rsidR="00CF7835" w:rsidRPr="00202B54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02B5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02B5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02B5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02B54" w14:paraId="51D8B6DE" w14:textId="77777777" w:rsidTr="000C1C6D">
        <w:tc>
          <w:tcPr>
            <w:tcW w:w="2269" w:type="dxa"/>
          </w:tcPr>
          <w:p w14:paraId="767B6FF4" w14:textId="77777777" w:rsidR="00CF7835" w:rsidRPr="00202B5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882ED5B" w14:textId="6BC15C77" w:rsidR="00CF7835" w:rsidRPr="00202B54" w:rsidRDefault="00C8546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bCs/>
                <w:sz w:val="22"/>
                <w:szCs w:val="22"/>
              </w:rPr>
              <w:t xml:space="preserve">Przeglądy oraz naprawy maszyn i urządzeń pralniczych wraz z wymianą filcu, oleju oraz analizą palnika w maglu gazowym </w:t>
            </w:r>
            <w:proofErr w:type="spellStart"/>
            <w:r w:rsidRPr="00202B54">
              <w:rPr>
                <w:rFonts w:ascii="Arial Narrow" w:hAnsi="Arial Narrow" w:cs="Arial"/>
                <w:bCs/>
                <w:sz w:val="22"/>
                <w:szCs w:val="22"/>
              </w:rPr>
              <w:t>Girbau</w:t>
            </w:r>
            <w:proofErr w:type="spellEnd"/>
            <w:r w:rsidRPr="00202B54">
              <w:rPr>
                <w:rFonts w:ascii="Arial Narrow" w:hAnsi="Arial Narrow" w:cs="Arial"/>
                <w:bCs/>
                <w:sz w:val="22"/>
                <w:szCs w:val="22"/>
              </w:rPr>
              <w:t xml:space="preserve"> PC 120/30G</w:t>
            </w:r>
            <w:r w:rsidR="00CF7835" w:rsidRPr="00202B5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8546A" w:rsidRPr="00202B54" w14:paraId="55A99B86" w14:textId="77777777" w:rsidTr="005741C6">
        <w:tc>
          <w:tcPr>
            <w:tcW w:w="2269" w:type="dxa"/>
          </w:tcPr>
          <w:p w14:paraId="01BB3633" w14:textId="77777777" w:rsidR="00C8546A" w:rsidRPr="00202B54" w:rsidRDefault="00C8546A" w:rsidP="005741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61B055E" w14:textId="7B462778" w:rsidR="00C8546A" w:rsidRPr="00202B54" w:rsidRDefault="00C8546A" w:rsidP="005741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bCs/>
                <w:sz w:val="22"/>
                <w:szCs w:val="22"/>
              </w:rPr>
              <w:t>106/2026</w:t>
            </w:r>
          </w:p>
        </w:tc>
      </w:tr>
    </w:tbl>
    <w:p w14:paraId="3DF4CB09" w14:textId="03D528BD" w:rsidR="00D665F5" w:rsidRPr="00202B54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202B54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202B54">
        <w:rPr>
          <w:rFonts w:ascii="Arial Narrow" w:hAnsi="Arial Narrow" w:cs="Arial"/>
          <w:sz w:val="22"/>
          <w:szCs w:val="22"/>
        </w:rPr>
        <w:t>2</w:t>
      </w:r>
      <w:r w:rsidRPr="00202B54">
        <w:rPr>
          <w:rFonts w:ascii="Arial Narrow" w:hAnsi="Arial Narrow" w:cs="Arial"/>
          <w:sz w:val="22"/>
          <w:szCs w:val="22"/>
        </w:rPr>
        <w:t xml:space="preserve"> ust. 5 </w:t>
      </w:r>
      <w:r w:rsidRPr="00202B54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202B54">
        <w:rPr>
          <w:rFonts w:ascii="Arial Narrow" w:hAnsi="Arial Narrow" w:cs="Arial"/>
          <w:sz w:val="22"/>
          <w:szCs w:val="22"/>
        </w:rPr>
        <w:t xml:space="preserve"> </w:t>
      </w:r>
      <w:r w:rsidR="00C8546A" w:rsidRPr="00202B54">
        <w:rPr>
          <w:rFonts w:ascii="Arial Narrow" w:hAnsi="Arial Narrow" w:cs="Arial"/>
          <w:sz w:val="22"/>
          <w:szCs w:val="22"/>
        </w:rPr>
        <w:t>(t.j. Dz. U. z 2026 r. poz. 793)</w:t>
      </w:r>
      <w:r w:rsidR="00490DC0" w:rsidRPr="00202B54">
        <w:rPr>
          <w:rFonts w:ascii="Arial Narrow" w:hAnsi="Arial Narrow" w:cs="Arial"/>
          <w:sz w:val="22"/>
          <w:szCs w:val="22"/>
        </w:rPr>
        <w:t xml:space="preserve"> </w:t>
      </w:r>
      <w:r w:rsidRPr="00202B54">
        <w:rPr>
          <w:rFonts w:ascii="Arial Narrow" w:hAnsi="Arial Narrow" w:cs="Arial"/>
          <w:sz w:val="22"/>
          <w:szCs w:val="22"/>
        </w:rPr>
        <w:t>udostępnia</w:t>
      </w:r>
      <w:r w:rsidR="00F95C33" w:rsidRPr="00202B54">
        <w:rPr>
          <w:rFonts w:ascii="Arial Narrow" w:hAnsi="Arial Narrow" w:cs="Arial"/>
          <w:sz w:val="22"/>
          <w:szCs w:val="22"/>
        </w:rPr>
        <w:t xml:space="preserve"> </w:t>
      </w:r>
      <w:r w:rsidR="004C7E9B" w:rsidRPr="00202B54">
        <w:rPr>
          <w:rFonts w:ascii="Arial Narrow" w:hAnsi="Arial Narrow" w:cs="Arial"/>
          <w:sz w:val="22"/>
          <w:szCs w:val="22"/>
        </w:rPr>
        <w:t>informacj</w:t>
      </w:r>
      <w:r w:rsidR="00577BC6" w:rsidRPr="00202B54">
        <w:rPr>
          <w:rFonts w:ascii="Arial Narrow" w:hAnsi="Arial Narrow" w:cs="Arial"/>
          <w:sz w:val="22"/>
          <w:szCs w:val="22"/>
        </w:rPr>
        <w:t>ę</w:t>
      </w:r>
      <w:r w:rsidR="00035488" w:rsidRPr="00202B5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202B54">
        <w:rPr>
          <w:rFonts w:ascii="Arial Narrow" w:hAnsi="Arial Narrow" w:cs="Arial"/>
          <w:sz w:val="22"/>
          <w:szCs w:val="22"/>
        </w:rPr>
        <w:t>.</w:t>
      </w:r>
    </w:p>
    <w:p w14:paraId="731DF16E" w14:textId="69DAB84A" w:rsidR="00A80738" w:rsidRPr="00202B54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02B5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202B54">
        <w:rPr>
          <w:rFonts w:ascii="Arial Narrow" w:hAnsi="Arial Narrow" w:cs="Arial"/>
          <w:sz w:val="22"/>
          <w:szCs w:val="22"/>
        </w:rPr>
        <w:t xml:space="preserve"> w dniu </w:t>
      </w:r>
      <w:r w:rsidR="00C8546A" w:rsidRPr="00202B54">
        <w:rPr>
          <w:rFonts w:ascii="Arial Narrow" w:hAnsi="Arial Narrow" w:cs="Arial"/>
          <w:sz w:val="22"/>
          <w:szCs w:val="22"/>
        </w:rPr>
        <w:t>08/09/2026</w:t>
      </w:r>
      <w:r w:rsidR="00FF4AB1" w:rsidRPr="00202B54">
        <w:rPr>
          <w:rFonts w:ascii="Arial Narrow" w:hAnsi="Arial Narrow" w:cs="Arial"/>
          <w:sz w:val="22"/>
          <w:szCs w:val="22"/>
        </w:rPr>
        <w:t xml:space="preserve"> o godz. </w:t>
      </w:r>
      <w:r w:rsidR="00C8546A" w:rsidRPr="00202B54">
        <w:rPr>
          <w:rFonts w:ascii="Arial Narrow" w:hAnsi="Arial Narrow" w:cs="Arial"/>
          <w:sz w:val="22"/>
          <w:szCs w:val="22"/>
        </w:rPr>
        <w:t>08:15</w:t>
      </w:r>
      <w:r w:rsidRPr="00202B5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02B54" w14:paraId="4C4F1320" w14:textId="77777777" w:rsidTr="000C1C6D">
        <w:tc>
          <w:tcPr>
            <w:tcW w:w="1276" w:type="dxa"/>
            <w:shd w:val="clear" w:color="auto" w:fill="F2F2F2"/>
            <w:vAlign w:val="center"/>
          </w:tcPr>
          <w:p w14:paraId="5EC40F02" w14:textId="77777777" w:rsidR="00D665F5" w:rsidRPr="00202B54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202B54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202B54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28097EB" w14:textId="77777777" w:rsidR="00D665F5" w:rsidRPr="00202B5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202B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02B54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A50E432" w14:textId="77777777" w:rsidR="00D665F5" w:rsidRPr="00202B5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C8546A" w:rsidRPr="00202B54" w14:paraId="5DE57B1D" w14:textId="77777777" w:rsidTr="005741C6">
        <w:tc>
          <w:tcPr>
            <w:tcW w:w="1276" w:type="dxa"/>
            <w:vAlign w:val="center"/>
          </w:tcPr>
          <w:p w14:paraId="62A15FD7" w14:textId="677DF4A6" w:rsidR="00C8546A" w:rsidRPr="00202B54" w:rsidRDefault="00C8546A" w:rsidP="005741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14:paraId="63E69551" w14:textId="5FAD1D9B" w:rsidR="00C8546A" w:rsidRPr="00202B54" w:rsidRDefault="00C8546A" w:rsidP="005741C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sz w:val="22"/>
                <w:szCs w:val="22"/>
              </w:rPr>
              <w:t>ABRI-LUX ADAM BRZOZOWSKI</w:t>
            </w:r>
          </w:p>
          <w:p w14:paraId="1FFB38F1" w14:textId="57871420" w:rsidR="00C8546A" w:rsidRPr="00202B54" w:rsidRDefault="00C8546A" w:rsidP="005741C6">
            <w:pPr>
              <w:rPr>
                <w:rFonts w:ascii="Arial Narrow" w:hAnsi="Arial Narrow" w:cs="Arial"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sz w:val="22"/>
                <w:szCs w:val="22"/>
              </w:rPr>
              <w:t>KLONOWA</w:t>
            </w:r>
            <w:r w:rsidRPr="00202B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02B54">
              <w:rPr>
                <w:rFonts w:ascii="Arial Narrow" w:hAnsi="Arial Narrow" w:cs="Arial"/>
                <w:sz w:val="22"/>
                <w:szCs w:val="22"/>
              </w:rPr>
              <w:t>84</w:t>
            </w:r>
            <w:r w:rsidRPr="00202B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3C43A57" w14:textId="2EAFA66E" w:rsidR="00C8546A" w:rsidRPr="00202B54" w:rsidRDefault="00C8546A" w:rsidP="005741C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sz w:val="22"/>
                <w:szCs w:val="22"/>
              </w:rPr>
              <w:t>05-240</w:t>
            </w:r>
            <w:r w:rsidRPr="00202B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02B54">
              <w:rPr>
                <w:rFonts w:ascii="Arial Narrow" w:hAnsi="Arial Narrow" w:cs="Arial"/>
                <w:sz w:val="22"/>
                <w:szCs w:val="22"/>
              </w:rPr>
              <w:t>TŁUSZCZ</w:t>
            </w:r>
          </w:p>
        </w:tc>
        <w:tc>
          <w:tcPr>
            <w:tcW w:w="2835" w:type="dxa"/>
            <w:vAlign w:val="center"/>
          </w:tcPr>
          <w:p w14:paraId="19FEC558" w14:textId="7BB865DF" w:rsidR="00C8546A" w:rsidRPr="00202B54" w:rsidRDefault="00C8546A" w:rsidP="005741C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02B54">
              <w:rPr>
                <w:rFonts w:ascii="Arial Narrow" w:hAnsi="Arial Narrow" w:cs="Arial"/>
                <w:sz w:val="22"/>
                <w:szCs w:val="22"/>
              </w:rPr>
              <w:t>47 896.20 zł</w:t>
            </w:r>
          </w:p>
        </w:tc>
      </w:tr>
    </w:tbl>
    <w:p w14:paraId="5C2ED617" w14:textId="77777777" w:rsidR="0069085C" w:rsidRPr="00202B54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BD82420" w14:textId="77777777" w:rsidR="00577BC6" w:rsidRPr="00202B54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DEE8516" w14:textId="77777777" w:rsidR="00A80738" w:rsidRPr="00202B54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02B54">
        <w:rPr>
          <w:rFonts w:ascii="Arial Narrow" w:hAnsi="Arial Narrow" w:cs="Arial"/>
          <w:i/>
          <w:sz w:val="22"/>
          <w:szCs w:val="22"/>
        </w:rPr>
        <w:t>Zamawiający</w:t>
      </w:r>
    </w:p>
    <w:p w14:paraId="4274964D" w14:textId="4CCE1ABA" w:rsidR="00C236D3" w:rsidRDefault="00C8546A" w:rsidP="00202B54">
      <w:pPr>
        <w:rPr>
          <w:rFonts w:ascii="Arial Narrow" w:hAnsi="Arial Narrow" w:cs="Arial"/>
          <w:sz w:val="22"/>
          <w:szCs w:val="22"/>
        </w:rPr>
      </w:pPr>
      <w:r w:rsidRPr="00202B54">
        <w:rPr>
          <w:rFonts w:ascii="Arial Narrow" w:hAnsi="Arial Narrow" w:cs="Arial"/>
          <w:sz w:val="22"/>
          <w:szCs w:val="22"/>
        </w:rPr>
        <w:t xml:space="preserve">  </w:t>
      </w:r>
    </w:p>
    <w:p w14:paraId="0697867C" w14:textId="77777777" w:rsidR="00202B54" w:rsidRDefault="00202B54" w:rsidP="00202B54">
      <w:pPr>
        <w:rPr>
          <w:rFonts w:ascii="Arial Narrow" w:hAnsi="Arial Narrow" w:cs="Arial"/>
          <w:sz w:val="22"/>
          <w:szCs w:val="22"/>
        </w:rPr>
      </w:pPr>
    </w:p>
    <w:p w14:paraId="218CA7E7" w14:textId="77777777" w:rsidR="00202B54" w:rsidRDefault="00202B54" w:rsidP="00202B54">
      <w:pPr>
        <w:rPr>
          <w:rFonts w:ascii="Arial Narrow" w:hAnsi="Arial Narrow" w:cs="Arial"/>
          <w:sz w:val="22"/>
          <w:szCs w:val="22"/>
        </w:rPr>
      </w:pPr>
    </w:p>
    <w:p w14:paraId="7F9FB628" w14:textId="77777777" w:rsidR="00202B54" w:rsidRDefault="00202B54" w:rsidP="00202B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E7EFE7" w14:textId="77777777" w:rsidR="00202B54" w:rsidRDefault="00202B54" w:rsidP="00202B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DCD178" w14:textId="77777777" w:rsidR="00202B54" w:rsidRDefault="00202B54" w:rsidP="00202B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B24667" w14:textId="5BEB31A8" w:rsidR="00202B54" w:rsidRPr="00B9724A" w:rsidRDefault="00202B54" w:rsidP="00202B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1E43BE27" w14:textId="77777777" w:rsidR="00202B54" w:rsidRPr="00B9724A" w:rsidRDefault="00202B54" w:rsidP="00202B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27E2A4C1" w14:textId="5FF23774" w:rsidR="00202B54" w:rsidRDefault="00202B54" w:rsidP="00202B5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Martyna Ostrowska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</w:t>
      </w:r>
      <w:r>
        <w:rPr>
          <w:rFonts w:ascii="Arial Narrow" w:hAnsi="Arial Narrow"/>
          <w:sz w:val="18"/>
        </w:rPr>
        <w:t>8</w:t>
      </w:r>
      <w:r>
        <w:rPr>
          <w:rFonts w:ascii="Arial Narrow" w:hAnsi="Arial Narrow"/>
          <w:sz w:val="18"/>
        </w:rPr>
        <w:t xml:space="preserve">, e-mail: </w:t>
      </w:r>
      <w:r>
        <w:rPr>
          <w:rFonts w:ascii="Arial Narrow" w:hAnsi="Arial Narrow"/>
          <w:sz w:val="18"/>
        </w:rPr>
        <w:t>ostrowska8911</w:t>
      </w:r>
      <w:r>
        <w:rPr>
          <w:rFonts w:ascii="Arial Narrow" w:hAnsi="Arial Narrow"/>
          <w:sz w:val="18"/>
        </w:rPr>
        <w:t>@10wsk.mil.pl</w:t>
      </w:r>
    </w:p>
    <w:p w14:paraId="3CD737A3" w14:textId="509C5692" w:rsidR="00202B54" w:rsidRDefault="00202B54" w:rsidP="00202B5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08.09.2026</w:t>
      </w:r>
    </w:p>
    <w:p w14:paraId="4B1D6891" w14:textId="77777777" w:rsidR="00202B54" w:rsidRPr="00202B54" w:rsidRDefault="00202B54" w:rsidP="00202B54">
      <w:pPr>
        <w:rPr>
          <w:rFonts w:ascii="Arial Narrow" w:hAnsi="Arial Narrow"/>
          <w:sz w:val="22"/>
          <w:szCs w:val="22"/>
        </w:rPr>
      </w:pPr>
    </w:p>
    <w:sectPr w:rsidR="00202B54" w:rsidRPr="00202B5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D96F1" w14:textId="77777777" w:rsidR="00AC495A" w:rsidRDefault="00AC495A">
      <w:r>
        <w:separator/>
      </w:r>
    </w:p>
  </w:endnote>
  <w:endnote w:type="continuationSeparator" w:id="0">
    <w:p w14:paraId="5EFCD5AB" w14:textId="77777777" w:rsidR="00AC495A" w:rsidRDefault="00AC4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C74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D091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A6858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71D1D9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0F1D06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F3F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C318F1" w14:textId="77777777" w:rsidR="009F189D" w:rsidRDefault="009F189D">
    <w:pPr>
      <w:pStyle w:val="Stopka"/>
      <w:tabs>
        <w:tab w:val="clear" w:pos="4536"/>
      </w:tabs>
      <w:jc w:val="center"/>
    </w:pPr>
  </w:p>
  <w:p w14:paraId="5CA0A5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2B4CA" w14:textId="77777777" w:rsidR="00AC495A" w:rsidRDefault="00AC495A">
      <w:r>
        <w:separator/>
      </w:r>
    </w:p>
  </w:footnote>
  <w:footnote w:type="continuationSeparator" w:id="0">
    <w:p w14:paraId="1657DB87" w14:textId="77777777" w:rsidR="00AC495A" w:rsidRDefault="00AC4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3BA33" w14:textId="77777777" w:rsidR="00C8546A" w:rsidRDefault="00C85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63442" w14:textId="77777777" w:rsidR="00C8546A" w:rsidRDefault="00C85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22533" w14:textId="77777777" w:rsidR="00C8546A" w:rsidRDefault="00C854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6C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02B54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C495A"/>
    <w:rsid w:val="00C236D3"/>
    <w:rsid w:val="00C659E2"/>
    <w:rsid w:val="00C8546A"/>
    <w:rsid w:val="00CB0802"/>
    <w:rsid w:val="00CF7835"/>
    <w:rsid w:val="00D665F5"/>
    <w:rsid w:val="00D7128F"/>
    <w:rsid w:val="00EA3476"/>
    <w:rsid w:val="00F44906"/>
    <w:rsid w:val="00F756C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1C75B5"/>
  <w15:chartTrackingRefBased/>
  <w15:docId w15:val="{7906D48D-22A3-4E83-A295-75C00458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02B5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02B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2026-09-08T06:21:00Z</cp:lastPrinted>
  <dcterms:created xsi:type="dcterms:W3CDTF">2026-09-08T06:20:00Z</dcterms:created>
  <dcterms:modified xsi:type="dcterms:W3CDTF">2026-09-08T06:21:00Z</dcterms:modified>
</cp:coreProperties>
</file>