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AACF4" w14:textId="430FB6BF" w:rsidR="00B048DA" w:rsidRPr="0068693F" w:rsidRDefault="004A32C1" w:rsidP="00B048DA">
      <w:pPr>
        <w:spacing w:after="600"/>
        <w:jc w:val="right"/>
      </w:pPr>
      <w:bookmarkStart w:id="0" w:name="_Hlk53520193"/>
      <w:r w:rsidRPr="0068693F">
        <w:t>Kraków</w:t>
      </w:r>
      <w:r w:rsidR="00B048DA" w:rsidRPr="0068693F">
        <w:t xml:space="preserve"> dnia: </w:t>
      </w:r>
      <w:r w:rsidR="0067259B">
        <w:t>14.09.2026</w:t>
      </w:r>
    </w:p>
    <w:p w14:paraId="1F69E6DB" w14:textId="77777777" w:rsidR="004A32C1" w:rsidRPr="0068693F" w:rsidRDefault="004A32C1" w:rsidP="00B048DA">
      <w:pPr>
        <w:spacing w:line="360" w:lineRule="auto"/>
        <w:ind w:right="3969"/>
        <w:rPr>
          <w:b/>
          <w:bCs/>
        </w:rPr>
      </w:pPr>
      <w:r w:rsidRPr="0068693F">
        <w:rPr>
          <w:b/>
          <w:bCs/>
        </w:rPr>
        <w:t>Szpital Miejski Specjalistyczny</w:t>
      </w:r>
    </w:p>
    <w:p w14:paraId="3CCA2DB6" w14:textId="77777777" w:rsidR="004A32C1" w:rsidRPr="0068693F" w:rsidRDefault="004A32C1" w:rsidP="00B048DA">
      <w:pPr>
        <w:spacing w:line="360" w:lineRule="auto"/>
        <w:ind w:right="3969"/>
        <w:rPr>
          <w:b/>
          <w:bCs/>
        </w:rPr>
      </w:pPr>
      <w:r w:rsidRPr="0068693F">
        <w:rPr>
          <w:b/>
          <w:bCs/>
        </w:rPr>
        <w:t>im. Gabriela Narutowicza w Krakowie</w:t>
      </w:r>
    </w:p>
    <w:p w14:paraId="7B2D6503" w14:textId="77777777" w:rsidR="00B048DA" w:rsidRPr="0068693F" w:rsidRDefault="004A32C1" w:rsidP="00B048DA">
      <w:pPr>
        <w:spacing w:line="360" w:lineRule="auto"/>
        <w:ind w:right="3969"/>
      </w:pPr>
      <w:r w:rsidRPr="0068693F">
        <w:t>ul. Prądnicka</w:t>
      </w:r>
      <w:r w:rsidR="00B048DA" w:rsidRPr="0068693F">
        <w:t xml:space="preserve"> </w:t>
      </w:r>
      <w:r w:rsidRPr="0068693F">
        <w:t>35-37</w:t>
      </w:r>
    </w:p>
    <w:p w14:paraId="17892AF7" w14:textId="77777777" w:rsidR="00B048DA" w:rsidRPr="0068693F" w:rsidRDefault="004A32C1" w:rsidP="00B048DA">
      <w:pPr>
        <w:ind w:right="3969"/>
      </w:pPr>
      <w:r w:rsidRPr="0068693F">
        <w:t>31-202</w:t>
      </w:r>
      <w:r w:rsidR="00B048DA" w:rsidRPr="0068693F">
        <w:t xml:space="preserve"> </w:t>
      </w:r>
      <w:r w:rsidRPr="0068693F">
        <w:t>Kraków</w:t>
      </w:r>
    </w:p>
    <w:p w14:paraId="038E6B1D" w14:textId="77777777" w:rsidR="00B048DA" w:rsidRPr="0068693F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68693F" w14:paraId="3D28BB35" w14:textId="77777777" w:rsidTr="00B048DA">
        <w:tc>
          <w:tcPr>
            <w:tcW w:w="9498" w:type="dxa"/>
            <w:shd w:val="clear" w:color="auto" w:fill="F2F2F2"/>
            <w:hideMark/>
          </w:tcPr>
          <w:p w14:paraId="09AFFCD9" w14:textId="5FE9807E" w:rsidR="00B048DA" w:rsidRPr="0068693F" w:rsidRDefault="0068693F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68693F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F83C4FC" w14:textId="79F76AAB" w:rsidR="00B048DA" w:rsidRPr="0068693F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8693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68693F">
              <w:rPr>
                <w:b/>
                <w:spacing w:val="50"/>
                <w:kern w:val="28"/>
                <w:sz w:val="32"/>
                <w:szCs w:val="32"/>
              </w:rPr>
              <w:t xml:space="preserve"> w zakresie pakietów 1-4</w:t>
            </w:r>
          </w:p>
        </w:tc>
      </w:tr>
    </w:tbl>
    <w:p w14:paraId="5EA2BAEA" w14:textId="77777777" w:rsidR="00B048DA" w:rsidRPr="0068693F" w:rsidRDefault="00B048DA" w:rsidP="00B048DA">
      <w:pPr>
        <w:keepNext/>
        <w:spacing w:after="240"/>
        <w:outlineLvl w:val="0"/>
        <w:rPr>
          <w:b/>
        </w:rPr>
      </w:pPr>
    </w:p>
    <w:p w14:paraId="23E99AF8" w14:textId="77777777" w:rsidR="00B048DA" w:rsidRPr="0068693F" w:rsidRDefault="00B048DA" w:rsidP="00B048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68693F">
        <w:rPr>
          <w:rFonts w:eastAsia="Calibri"/>
          <w:sz w:val="22"/>
          <w:szCs w:val="22"/>
          <w:lang w:eastAsia="en-US"/>
        </w:rPr>
        <w:t xml:space="preserve">Dotyczy </w:t>
      </w:r>
      <w:r w:rsidRPr="0068693F">
        <w:rPr>
          <w:sz w:val="22"/>
          <w:szCs w:val="22"/>
        </w:rPr>
        <w:t>postępowania o udzielenie zamówienia publicznego</w:t>
      </w:r>
      <w:r w:rsidRPr="0068693F">
        <w:rPr>
          <w:rFonts w:eastAsia="Calibri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68693F" w14:paraId="33F7255A" w14:textId="77777777" w:rsidTr="00B048DA">
        <w:tc>
          <w:tcPr>
            <w:tcW w:w="2269" w:type="dxa"/>
          </w:tcPr>
          <w:p w14:paraId="53EAEE84" w14:textId="77777777" w:rsidR="00B048DA" w:rsidRPr="0068693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76CD104C" w14:textId="77777777" w:rsidR="00B048DA" w:rsidRPr="0068693F" w:rsidRDefault="004A32C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8693F">
              <w:rPr>
                <w:b/>
                <w:sz w:val="22"/>
                <w:szCs w:val="22"/>
              </w:rPr>
        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        </w:r>
          </w:p>
        </w:tc>
      </w:tr>
      <w:tr w:rsidR="004A32C1" w:rsidRPr="0068693F" w14:paraId="4EF01B4F" w14:textId="77777777" w:rsidTr="00E564C3">
        <w:tc>
          <w:tcPr>
            <w:tcW w:w="2269" w:type="dxa"/>
          </w:tcPr>
          <w:p w14:paraId="2B60BD58" w14:textId="77777777" w:rsidR="004A32C1" w:rsidRPr="0068693F" w:rsidRDefault="004A32C1" w:rsidP="00E564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394CB608" w14:textId="77777777" w:rsidR="004A32C1" w:rsidRPr="0068693F" w:rsidRDefault="004A32C1" w:rsidP="00E564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8693F">
              <w:rPr>
                <w:b/>
                <w:sz w:val="22"/>
                <w:szCs w:val="22"/>
              </w:rPr>
              <w:t>ZP/44/2026</w:t>
            </w:r>
          </w:p>
        </w:tc>
      </w:tr>
    </w:tbl>
    <w:p w14:paraId="6C548DB3" w14:textId="77777777" w:rsidR="00B048DA" w:rsidRPr="0068693F" w:rsidRDefault="00B048DA" w:rsidP="00B048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7D8F9F7D" w14:textId="00FFF51F" w:rsidR="008642B3" w:rsidRPr="0068693F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sz w:val="22"/>
          <w:szCs w:val="22"/>
        </w:rPr>
      </w:pPr>
      <w:r w:rsidRPr="0068693F">
        <w:rPr>
          <w:sz w:val="22"/>
          <w:szCs w:val="22"/>
        </w:rPr>
        <w:t xml:space="preserve">Zamawiający, działając </w:t>
      </w:r>
      <w:r w:rsidR="00C65E53" w:rsidRPr="0068693F">
        <w:rPr>
          <w:sz w:val="22"/>
          <w:szCs w:val="22"/>
        </w:rPr>
        <w:t>na podstawie art. 253 ust. 1</w:t>
      </w:r>
      <w:r w:rsidR="00836DAF" w:rsidRPr="0068693F">
        <w:rPr>
          <w:sz w:val="22"/>
          <w:szCs w:val="22"/>
        </w:rPr>
        <w:t xml:space="preserve"> pkt. 1 i ust. 2</w:t>
      </w:r>
      <w:r w:rsidR="00C65E53" w:rsidRPr="0068693F">
        <w:rPr>
          <w:sz w:val="22"/>
          <w:szCs w:val="22"/>
        </w:rPr>
        <w:t xml:space="preserve"> ustawy z dnia 11 września 2019r. Prawo zamówień publicznych </w:t>
      </w:r>
      <w:r w:rsidR="004A32C1" w:rsidRPr="0068693F">
        <w:rPr>
          <w:sz w:val="22"/>
          <w:szCs w:val="22"/>
        </w:rPr>
        <w:t>(t.j. Dz. U. z 2026 r. poz. 793)</w:t>
      </w:r>
      <w:r w:rsidR="00C65E53" w:rsidRPr="0068693F">
        <w:rPr>
          <w:sz w:val="22"/>
          <w:szCs w:val="22"/>
        </w:rPr>
        <w:t>, zwanej dalej „ustawą Pzp”</w:t>
      </w:r>
      <w:r w:rsidR="00D26ED6" w:rsidRPr="0068693F">
        <w:rPr>
          <w:sz w:val="22"/>
          <w:szCs w:val="22"/>
        </w:rPr>
        <w:t xml:space="preserve">, </w:t>
      </w:r>
      <w:r w:rsidR="00C65E53" w:rsidRPr="0068693F">
        <w:rPr>
          <w:sz w:val="22"/>
          <w:szCs w:val="22"/>
        </w:rPr>
        <w:t>informuje</w:t>
      </w:r>
      <w:r w:rsidR="00D26ED6" w:rsidRPr="0068693F">
        <w:rPr>
          <w:sz w:val="22"/>
          <w:szCs w:val="22"/>
        </w:rPr>
        <w:t xml:space="preserve">, że w toczącym się postępowaniu o udzielenie zamówienia publicznego, jako </w:t>
      </w:r>
      <w:r w:rsidR="00756CDA" w:rsidRPr="0068693F">
        <w:rPr>
          <w:sz w:val="22"/>
          <w:szCs w:val="22"/>
        </w:rPr>
        <w:t>najkorzystniejsz</w:t>
      </w:r>
      <w:r w:rsidR="00D26ED6" w:rsidRPr="0068693F">
        <w:rPr>
          <w:sz w:val="22"/>
          <w:szCs w:val="22"/>
        </w:rPr>
        <w:t xml:space="preserve">a wybrana została </w:t>
      </w:r>
      <w:r w:rsidR="00756CDA" w:rsidRPr="0068693F">
        <w:rPr>
          <w:sz w:val="22"/>
          <w:szCs w:val="22"/>
        </w:rPr>
        <w:t>ofer</w:t>
      </w:r>
      <w:r w:rsidR="00D26ED6" w:rsidRPr="0068693F">
        <w:rPr>
          <w:sz w:val="22"/>
          <w:szCs w:val="22"/>
        </w:rPr>
        <w:t>t</w:t>
      </w:r>
      <w:r w:rsidR="009F0E5C" w:rsidRPr="0068693F">
        <w:rPr>
          <w:sz w:val="22"/>
          <w:szCs w:val="22"/>
        </w:rPr>
        <w:t>a</w:t>
      </w:r>
      <w:r w:rsidRPr="0068693F">
        <w:rPr>
          <w:sz w:val="22"/>
          <w:szCs w:val="22"/>
        </w:rPr>
        <w:t xml:space="preserve"> złożona przez wykonawcę</w:t>
      </w:r>
      <w:r w:rsidR="00D26ED6" w:rsidRPr="0068693F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A32C1" w:rsidRPr="0068693F" w14:paraId="150017C4" w14:textId="77777777" w:rsidTr="00E564C3">
        <w:trPr>
          <w:cantSplit/>
        </w:trPr>
        <w:tc>
          <w:tcPr>
            <w:tcW w:w="9498" w:type="dxa"/>
          </w:tcPr>
          <w:p w14:paraId="09E675FD" w14:textId="766B4BB9" w:rsidR="004A32C1" w:rsidRPr="0068693F" w:rsidRDefault="004A32C1" w:rsidP="000966DA">
            <w:pPr>
              <w:spacing w:before="60" w:after="60"/>
              <w:jc w:val="both"/>
              <w:rPr>
                <w:b/>
              </w:rPr>
            </w:pPr>
            <w:r w:rsidRPr="0068693F">
              <w:rPr>
                <w:color w:val="000000"/>
              </w:rPr>
              <w:t>Pakiet 1 - Myjnia narzędziowa</w:t>
            </w:r>
          </w:p>
          <w:p w14:paraId="694931B7" w14:textId="77777777" w:rsidR="004A32C1" w:rsidRPr="0068693F" w:rsidRDefault="004A32C1" w:rsidP="000966DA">
            <w:pPr>
              <w:spacing w:before="60" w:after="60"/>
              <w:jc w:val="both"/>
              <w:rPr>
                <w:b/>
              </w:rPr>
            </w:pPr>
            <w:r w:rsidRPr="0068693F">
              <w:rPr>
                <w:b/>
              </w:rPr>
              <w:t>AMED Biuro Techniczno-Handlowe</w:t>
            </w:r>
          </w:p>
          <w:p w14:paraId="38052C45" w14:textId="0D44F185" w:rsidR="004A32C1" w:rsidRPr="0068693F" w:rsidRDefault="004A32C1" w:rsidP="000966DA">
            <w:pPr>
              <w:spacing w:before="60" w:after="60"/>
              <w:rPr>
                <w:bCs/>
              </w:rPr>
            </w:pPr>
            <w:r w:rsidRPr="0068693F">
              <w:rPr>
                <w:bCs/>
              </w:rPr>
              <w:t>ul.</w:t>
            </w:r>
            <w:r w:rsidR="0068693F">
              <w:rPr>
                <w:bCs/>
              </w:rPr>
              <w:t xml:space="preserve"> </w:t>
            </w:r>
            <w:r w:rsidRPr="0068693F">
              <w:rPr>
                <w:bCs/>
              </w:rPr>
              <w:t xml:space="preserve">Umińskiego 3 /8 </w:t>
            </w:r>
          </w:p>
          <w:p w14:paraId="39803765" w14:textId="77777777" w:rsidR="004A32C1" w:rsidRPr="0068693F" w:rsidRDefault="004A32C1" w:rsidP="000966DA">
            <w:pPr>
              <w:spacing w:before="60" w:after="60"/>
              <w:rPr>
                <w:bCs/>
              </w:rPr>
            </w:pPr>
            <w:r w:rsidRPr="0068693F">
              <w:rPr>
                <w:bCs/>
              </w:rPr>
              <w:t>03-984 Warszawa</w:t>
            </w:r>
          </w:p>
          <w:p w14:paraId="7438FFB8" w14:textId="77777777" w:rsidR="004A32C1" w:rsidRPr="0068693F" w:rsidRDefault="004A32C1" w:rsidP="000966DA">
            <w:pPr>
              <w:spacing w:before="60" w:after="60"/>
              <w:jc w:val="both"/>
            </w:pPr>
            <w:r w:rsidRPr="0068693F">
              <w:rPr>
                <w:u w:val="single"/>
              </w:rPr>
              <w:t>Uzasadnienie wyboru</w:t>
            </w:r>
            <w:r w:rsidRPr="0068693F">
              <w:t>:</w:t>
            </w:r>
          </w:p>
          <w:p w14:paraId="49B73885" w14:textId="77777777" w:rsidR="004A32C1" w:rsidRPr="0068693F" w:rsidRDefault="004A32C1" w:rsidP="000966DA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  <w:jc w:val="both"/>
            </w:pPr>
            <w:r w:rsidRPr="0068693F">
              <w:t>Jedyna złożona oferta, spełnia wymagania SWZ.</w:t>
            </w:r>
          </w:p>
        </w:tc>
      </w:tr>
      <w:tr w:rsidR="004A32C1" w:rsidRPr="0068693F" w14:paraId="1B84343A" w14:textId="77777777" w:rsidTr="00E564C3">
        <w:trPr>
          <w:cantSplit/>
        </w:trPr>
        <w:tc>
          <w:tcPr>
            <w:tcW w:w="9498" w:type="dxa"/>
          </w:tcPr>
          <w:p w14:paraId="3F9C7EB0" w14:textId="28F23D54" w:rsidR="004A32C1" w:rsidRPr="0068693F" w:rsidRDefault="004A32C1" w:rsidP="000966DA">
            <w:pPr>
              <w:spacing w:before="60" w:after="60"/>
              <w:jc w:val="both"/>
              <w:rPr>
                <w:b/>
              </w:rPr>
            </w:pPr>
            <w:r w:rsidRPr="0068693F">
              <w:rPr>
                <w:color w:val="000000"/>
              </w:rPr>
              <w:t>Pakiet 2 - Mikroskop operacyjny</w:t>
            </w:r>
          </w:p>
          <w:p w14:paraId="71B50086" w14:textId="77777777" w:rsidR="004A32C1" w:rsidRPr="0068693F" w:rsidRDefault="004A32C1" w:rsidP="000966DA">
            <w:pPr>
              <w:spacing w:before="60" w:after="60"/>
              <w:jc w:val="both"/>
              <w:rPr>
                <w:b/>
              </w:rPr>
            </w:pPr>
            <w:r w:rsidRPr="0068693F">
              <w:rPr>
                <w:b/>
              </w:rPr>
              <w:t>Carl Zeiss Sp. z o.o.</w:t>
            </w:r>
          </w:p>
          <w:p w14:paraId="47E205AC" w14:textId="77777777" w:rsidR="004A32C1" w:rsidRPr="0068693F" w:rsidRDefault="004A32C1" w:rsidP="000966DA">
            <w:pPr>
              <w:spacing w:before="60" w:after="60"/>
              <w:rPr>
                <w:bCs/>
              </w:rPr>
            </w:pPr>
            <w:r w:rsidRPr="0068693F">
              <w:rPr>
                <w:bCs/>
              </w:rPr>
              <w:t xml:space="preserve">ul. Naramowicka 76  </w:t>
            </w:r>
          </w:p>
          <w:p w14:paraId="45006E07" w14:textId="77777777" w:rsidR="004A32C1" w:rsidRPr="0068693F" w:rsidRDefault="004A32C1" w:rsidP="000966DA">
            <w:pPr>
              <w:spacing w:before="60" w:after="60"/>
              <w:rPr>
                <w:bCs/>
              </w:rPr>
            </w:pPr>
            <w:r w:rsidRPr="0068693F">
              <w:rPr>
                <w:bCs/>
              </w:rPr>
              <w:t>61-622 Poznań</w:t>
            </w:r>
          </w:p>
          <w:p w14:paraId="0EAA9ADB" w14:textId="77777777" w:rsidR="004A32C1" w:rsidRPr="0068693F" w:rsidRDefault="004A32C1" w:rsidP="000966DA">
            <w:pPr>
              <w:spacing w:before="60" w:after="60"/>
              <w:jc w:val="both"/>
            </w:pPr>
            <w:r w:rsidRPr="0068693F">
              <w:rPr>
                <w:u w:val="single"/>
              </w:rPr>
              <w:t>Uzasadnienie wyboru</w:t>
            </w:r>
            <w:r w:rsidRPr="0068693F">
              <w:t>:</w:t>
            </w:r>
          </w:p>
          <w:p w14:paraId="4203814D" w14:textId="77777777" w:rsidR="004A32C1" w:rsidRPr="0068693F" w:rsidRDefault="004A32C1" w:rsidP="000966DA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  <w:jc w:val="both"/>
            </w:pPr>
            <w:r w:rsidRPr="0068693F">
              <w:t>Jedyna złożona oferta, spełnia wymagania SWZ.</w:t>
            </w:r>
          </w:p>
        </w:tc>
      </w:tr>
      <w:tr w:rsidR="004A32C1" w:rsidRPr="0068693F" w14:paraId="6ACD0D21" w14:textId="77777777" w:rsidTr="00E564C3">
        <w:trPr>
          <w:cantSplit/>
        </w:trPr>
        <w:tc>
          <w:tcPr>
            <w:tcW w:w="9498" w:type="dxa"/>
          </w:tcPr>
          <w:p w14:paraId="39D452F6" w14:textId="70279A53" w:rsidR="004A32C1" w:rsidRPr="0068693F" w:rsidRDefault="004A32C1" w:rsidP="000966DA">
            <w:pPr>
              <w:spacing w:before="60" w:after="60"/>
              <w:jc w:val="both"/>
              <w:rPr>
                <w:b/>
              </w:rPr>
            </w:pPr>
            <w:r w:rsidRPr="0068693F">
              <w:rPr>
                <w:color w:val="000000"/>
              </w:rPr>
              <w:lastRenderedPageBreak/>
              <w:t>Pakiet 3 - Aparat RTG typu ramię C</w:t>
            </w:r>
          </w:p>
          <w:p w14:paraId="217F828F" w14:textId="77777777" w:rsidR="004A32C1" w:rsidRPr="0068693F" w:rsidRDefault="004A32C1" w:rsidP="000966DA">
            <w:pPr>
              <w:spacing w:before="60" w:after="60"/>
              <w:jc w:val="both"/>
              <w:rPr>
                <w:b/>
              </w:rPr>
            </w:pPr>
            <w:r w:rsidRPr="0068693F">
              <w:rPr>
                <w:b/>
              </w:rPr>
              <w:t>FAMED Żywiec Spółka z ograniczoną odpowiedzialnością</w:t>
            </w:r>
          </w:p>
          <w:p w14:paraId="33C05D99" w14:textId="77777777" w:rsidR="004A32C1" w:rsidRPr="0068693F" w:rsidRDefault="004A32C1" w:rsidP="000966DA">
            <w:pPr>
              <w:spacing w:before="60" w:after="60"/>
              <w:rPr>
                <w:bCs/>
              </w:rPr>
            </w:pPr>
            <w:r w:rsidRPr="0068693F">
              <w:rPr>
                <w:bCs/>
              </w:rPr>
              <w:t xml:space="preserve">ul. Fabryczna 1  </w:t>
            </w:r>
          </w:p>
          <w:p w14:paraId="75D39284" w14:textId="77777777" w:rsidR="004A32C1" w:rsidRPr="0068693F" w:rsidRDefault="004A32C1" w:rsidP="000966DA">
            <w:pPr>
              <w:spacing w:before="60" w:after="60"/>
              <w:rPr>
                <w:bCs/>
              </w:rPr>
            </w:pPr>
            <w:r w:rsidRPr="0068693F">
              <w:rPr>
                <w:bCs/>
              </w:rPr>
              <w:t>34-300 Żywiec</w:t>
            </w:r>
          </w:p>
          <w:p w14:paraId="76D842C2" w14:textId="77777777" w:rsidR="004A32C1" w:rsidRPr="0068693F" w:rsidRDefault="004A32C1" w:rsidP="000966DA">
            <w:pPr>
              <w:spacing w:before="60" w:after="60"/>
              <w:jc w:val="both"/>
            </w:pPr>
            <w:r w:rsidRPr="0068693F">
              <w:rPr>
                <w:u w:val="single"/>
              </w:rPr>
              <w:t>Uzasadnienie wyboru</w:t>
            </w:r>
            <w:r w:rsidRPr="0068693F">
              <w:t>:</w:t>
            </w:r>
          </w:p>
          <w:p w14:paraId="6185F320" w14:textId="77777777" w:rsidR="004A32C1" w:rsidRPr="0068693F" w:rsidRDefault="004A32C1" w:rsidP="000966DA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  <w:jc w:val="both"/>
            </w:pPr>
            <w:r w:rsidRPr="0068693F">
              <w:t>Jedyna złożona oferta, spełnia wymagania SWZ.</w:t>
            </w:r>
          </w:p>
        </w:tc>
      </w:tr>
      <w:tr w:rsidR="004A32C1" w:rsidRPr="0068693F" w14:paraId="1332A360" w14:textId="77777777" w:rsidTr="00E564C3">
        <w:trPr>
          <w:cantSplit/>
        </w:trPr>
        <w:tc>
          <w:tcPr>
            <w:tcW w:w="9498" w:type="dxa"/>
          </w:tcPr>
          <w:p w14:paraId="577DAA84" w14:textId="3A58680D" w:rsidR="004A32C1" w:rsidRPr="0068693F" w:rsidRDefault="004A32C1" w:rsidP="000966DA">
            <w:pPr>
              <w:spacing w:before="60" w:after="60"/>
              <w:jc w:val="both"/>
              <w:rPr>
                <w:b/>
              </w:rPr>
            </w:pPr>
            <w:r w:rsidRPr="0068693F">
              <w:rPr>
                <w:color w:val="000000"/>
              </w:rPr>
              <w:t>Pakiet 4 - Aparat do znieczulania</w:t>
            </w:r>
          </w:p>
          <w:p w14:paraId="0B0369CA" w14:textId="77777777" w:rsidR="004A32C1" w:rsidRPr="0068693F" w:rsidRDefault="004A32C1" w:rsidP="000966DA">
            <w:pPr>
              <w:spacing w:before="60" w:after="60"/>
              <w:jc w:val="both"/>
              <w:rPr>
                <w:b/>
              </w:rPr>
            </w:pPr>
            <w:r w:rsidRPr="0068693F">
              <w:rPr>
                <w:b/>
              </w:rPr>
              <w:t>GE Medical Systems Polska Sp. z o.o.</w:t>
            </w:r>
          </w:p>
          <w:p w14:paraId="1CFE2A13" w14:textId="77777777" w:rsidR="004A32C1" w:rsidRPr="0068693F" w:rsidRDefault="004A32C1" w:rsidP="000966DA">
            <w:pPr>
              <w:spacing w:before="60" w:after="60"/>
              <w:rPr>
                <w:bCs/>
              </w:rPr>
            </w:pPr>
            <w:r w:rsidRPr="0068693F">
              <w:rPr>
                <w:bCs/>
              </w:rPr>
              <w:t xml:space="preserve">ul. Wołoska 9  </w:t>
            </w:r>
          </w:p>
          <w:p w14:paraId="5DA0DD83" w14:textId="77777777" w:rsidR="004A32C1" w:rsidRPr="0068693F" w:rsidRDefault="004A32C1" w:rsidP="000966DA">
            <w:pPr>
              <w:spacing w:before="60" w:after="60"/>
              <w:rPr>
                <w:bCs/>
              </w:rPr>
            </w:pPr>
            <w:r w:rsidRPr="0068693F">
              <w:rPr>
                <w:bCs/>
              </w:rPr>
              <w:t>02-583 Warszawa</w:t>
            </w:r>
          </w:p>
          <w:p w14:paraId="7462C1F2" w14:textId="77777777" w:rsidR="004A32C1" w:rsidRPr="0068693F" w:rsidRDefault="004A32C1" w:rsidP="000966DA">
            <w:pPr>
              <w:spacing w:before="60" w:after="60"/>
              <w:jc w:val="both"/>
            </w:pPr>
            <w:r w:rsidRPr="0068693F">
              <w:rPr>
                <w:u w:val="single"/>
              </w:rPr>
              <w:t>Uzasadnienie wyboru</w:t>
            </w:r>
            <w:r w:rsidRPr="0068693F">
              <w:t>:</w:t>
            </w:r>
          </w:p>
          <w:p w14:paraId="0BB75488" w14:textId="77777777" w:rsidR="004A32C1" w:rsidRPr="0068693F" w:rsidRDefault="004A32C1" w:rsidP="000966DA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  <w:jc w:val="both"/>
            </w:pPr>
            <w:r w:rsidRPr="0068693F">
              <w:t>Jedyna złożona oferta, spełnia wymagania SWZ.</w:t>
            </w:r>
          </w:p>
        </w:tc>
      </w:tr>
    </w:tbl>
    <w:p w14:paraId="18B255AC" w14:textId="77777777" w:rsidR="00992FF5" w:rsidRPr="0068693F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68693F">
        <w:rPr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68693F" w14:paraId="7CBEABF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8D5904" w14:textId="77777777" w:rsidR="00992FF5" w:rsidRPr="0068693F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8693F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9CA467" w14:textId="77777777" w:rsidR="00992FF5" w:rsidRPr="0068693F" w:rsidRDefault="00992FF5" w:rsidP="00F82C4B">
            <w:pPr>
              <w:spacing w:before="120" w:after="120"/>
              <w:jc w:val="center"/>
              <w:rPr>
                <w:bCs/>
              </w:rPr>
            </w:pPr>
            <w:r w:rsidRPr="0068693F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5BD4DE" w14:textId="77777777" w:rsidR="00992FF5" w:rsidRPr="0068693F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8693F">
              <w:rPr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020D22" w14:textId="77777777" w:rsidR="00992FF5" w:rsidRPr="0068693F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8693F">
              <w:rPr>
                <w:bCs/>
                <w:color w:val="000000"/>
              </w:rPr>
              <w:t>Razem</w:t>
            </w:r>
          </w:p>
        </w:tc>
      </w:tr>
      <w:tr w:rsidR="004A32C1" w:rsidRPr="0068693F" w14:paraId="4A946A3F" w14:textId="77777777" w:rsidTr="00E564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7072E" w14:textId="77777777" w:rsidR="004A32C1" w:rsidRPr="0068693F" w:rsidRDefault="004A32C1" w:rsidP="00E564C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1 - Pakiet 1 - Myjnia narzędziowa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B4642" w14:textId="77777777" w:rsidR="004A32C1" w:rsidRPr="0068693F" w:rsidRDefault="004A32C1" w:rsidP="00E564C3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68693F">
              <w:rPr>
                <w:b/>
                <w:bCs/>
                <w:sz w:val="22"/>
                <w:szCs w:val="22"/>
              </w:rPr>
              <w:t>AMED Biuro Techniczno-Handlowe</w:t>
            </w:r>
          </w:p>
          <w:p w14:paraId="4202FD96" w14:textId="6D306F8C" w:rsidR="004A32C1" w:rsidRPr="0068693F" w:rsidRDefault="004A32C1" w:rsidP="00E564C3">
            <w:pPr>
              <w:spacing w:line="276" w:lineRule="auto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ul.</w:t>
            </w:r>
            <w:r w:rsidR="0068693F">
              <w:rPr>
                <w:sz w:val="22"/>
                <w:szCs w:val="22"/>
              </w:rPr>
              <w:t xml:space="preserve"> </w:t>
            </w:r>
            <w:r w:rsidRPr="0068693F">
              <w:rPr>
                <w:sz w:val="22"/>
                <w:szCs w:val="22"/>
              </w:rPr>
              <w:t>Umińskiego 3/8</w:t>
            </w:r>
          </w:p>
          <w:p w14:paraId="07C73265" w14:textId="77777777" w:rsidR="004A32C1" w:rsidRPr="0068693F" w:rsidRDefault="004A32C1" w:rsidP="00E564C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03-984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0A6E" w14:textId="77777777" w:rsidR="004A32C1" w:rsidRPr="0068693F" w:rsidRDefault="004A32C1" w:rsidP="00E564C3">
            <w:pPr>
              <w:spacing w:before="40" w:after="40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1 - Cena - 480.00</w:t>
            </w:r>
          </w:p>
          <w:p w14:paraId="10CE1194" w14:textId="77777777" w:rsidR="004A32C1" w:rsidRPr="0068693F" w:rsidRDefault="004A32C1" w:rsidP="00E564C3">
            <w:pPr>
              <w:spacing w:before="40" w:after="40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2 - Parametry techniczne - 160.00</w:t>
            </w:r>
          </w:p>
          <w:p w14:paraId="4C8518BB" w14:textId="77777777" w:rsidR="004A32C1" w:rsidRPr="0068693F" w:rsidRDefault="004A32C1" w:rsidP="00E564C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3 - Gwarancja - 160.00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2A017" w14:textId="77777777" w:rsidR="004A32C1" w:rsidRPr="0068693F" w:rsidRDefault="004A32C1" w:rsidP="00E564C3">
            <w:pPr>
              <w:jc w:val="center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 xml:space="preserve">  800,00</w:t>
            </w:r>
          </w:p>
        </w:tc>
      </w:tr>
      <w:tr w:rsidR="004A32C1" w:rsidRPr="0068693F" w14:paraId="199851C9" w14:textId="77777777" w:rsidTr="00E564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CCF33" w14:textId="77777777" w:rsidR="004A32C1" w:rsidRPr="0068693F" w:rsidRDefault="004A32C1" w:rsidP="00E564C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2 - Pakiet 2 - Mikroskop operacyjny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5A8F9" w14:textId="77777777" w:rsidR="004A32C1" w:rsidRPr="0068693F" w:rsidRDefault="004A32C1" w:rsidP="00E564C3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68693F">
              <w:rPr>
                <w:b/>
                <w:bCs/>
                <w:sz w:val="22"/>
                <w:szCs w:val="22"/>
              </w:rPr>
              <w:t>Carl Zeiss Sp. z o.o.</w:t>
            </w:r>
          </w:p>
          <w:p w14:paraId="6F10434D" w14:textId="77777777" w:rsidR="004A32C1" w:rsidRPr="0068693F" w:rsidRDefault="004A32C1" w:rsidP="00E564C3">
            <w:pPr>
              <w:spacing w:line="276" w:lineRule="auto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ul. Naramowicka 76</w:t>
            </w:r>
          </w:p>
          <w:p w14:paraId="5DF2E213" w14:textId="77777777" w:rsidR="004A32C1" w:rsidRPr="0068693F" w:rsidRDefault="004A32C1" w:rsidP="00E564C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61-622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CB8B" w14:textId="77777777" w:rsidR="004A32C1" w:rsidRPr="0068693F" w:rsidRDefault="004A32C1" w:rsidP="00E564C3">
            <w:pPr>
              <w:spacing w:before="40" w:after="40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1 - Cena - 480.00</w:t>
            </w:r>
          </w:p>
          <w:p w14:paraId="76A868C3" w14:textId="77777777" w:rsidR="004A32C1" w:rsidRPr="0068693F" w:rsidRDefault="004A32C1" w:rsidP="00E564C3">
            <w:pPr>
              <w:spacing w:before="40" w:after="40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2 - Parametry techniczne - 160.00</w:t>
            </w:r>
          </w:p>
          <w:p w14:paraId="35C7F5CE" w14:textId="77777777" w:rsidR="004A32C1" w:rsidRPr="0068693F" w:rsidRDefault="004A32C1" w:rsidP="00E564C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3 - Gwarancja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DA824" w14:textId="77777777" w:rsidR="004A32C1" w:rsidRPr="0068693F" w:rsidRDefault="004A32C1" w:rsidP="00E564C3">
            <w:pPr>
              <w:jc w:val="center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 xml:space="preserve">  640,00</w:t>
            </w:r>
          </w:p>
        </w:tc>
      </w:tr>
      <w:tr w:rsidR="004A32C1" w:rsidRPr="0068693F" w14:paraId="766C4E5A" w14:textId="77777777" w:rsidTr="00E564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444B" w14:textId="77777777" w:rsidR="004A32C1" w:rsidRPr="0068693F" w:rsidRDefault="004A32C1" w:rsidP="00E564C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3 - Pakiet 3 - Aparat RTG typu ramię 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B488" w14:textId="77777777" w:rsidR="004A32C1" w:rsidRPr="0068693F" w:rsidRDefault="004A32C1" w:rsidP="00E564C3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68693F">
              <w:rPr>
                <w:b/>
                <w:bCs/>
                <w:sz w:val="22"/>
                <w:szCs w:val="22"/>
              </w:rPr>
              <w:t>FAMED Żywiec Spółka z ograniczoną odpowiedzialnością</w:t>
            </w:r>
          </w:p>
          <w:p w14:paraId="2378A398" w14:textId="77777777" w:rsidR="004A32C1" w:rsidRPr="0068693F" w:rsidRDefault="004A32C1" w:rsidP="00E564C3">
            <w:pPr>
              <w:spacing w:line="276" w:lineRule="auto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ul. Fabryczna 1</w:t>
            </w:r>
          </w:p>
          <w:p w14:paraId="6628BE0E" w14:textId="77777777" w:rsidR="004A32C1" w:rsidRPr="0068693F" w:rsidRDefault="004A32C1" w:rsidP="00E564C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34-300 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015FF" w14:textId="77777777" w:rsidR="004A32C1" w:rsidRPr="0068693F" w:rsidRDefault="004A32C1" w:rsidP="00E564C3">
            <w:pPr>
              <w:spacing w:before="40" w:after="40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1 - Cena - 480.00</w:t>
            </w:r>
          </w:p>
          <w:p w14:paraId="3828BB98" w14:textId="77777777" w:rsidR="004A32C1" w:rsidRPr="0068693F" w:rsidRDefault="004A32C1" w:rsidP="00E564C3">
            <w:pPr>
              <w:spacing w:before="40" w:after="40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2 - Parametry techniczne - 160.00</w:t>
            </w:r>
          </w:p>
          <w:p w14:paraId="0DB17589" w14:textId="77777777" w:rsidR="004A32C1" w:rsidRPr="0068693F" w:rsidRDefault="004A32C1" w:rsidP="00E564C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3 - Gwarancja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6CEE6" w14:textId="77777777" w:rsidR="004A32C1" w:rsidRPr="0068693F" w:rsidRDefault="004A32C1" w:rsidP="00E564C3">
            <w:pPr>
              <w:jc w:val="center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 xml:space="preserve">  640,00</w:t>
            </w:r>
          </w:p>
        </w:tc>
      </w:tr>
      <w:tr w:rsidR="004A32C1" w:rsidRPr="0068693F" w14:paraId="32ED4A72" w14:textId="77777777" w:rsidTr="00E564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DC31" w14:textId="77777777" w:rsidR="004A32C1" w:rsidRPr="0068693F" w:rsidRDefault="004A32C1" w:rsidP="00E564C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4 - Pakiet 4 - Aparat do znieczulania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0345" w14:textId="77777777" w:rsidR="004A32C1" w:rsidRPr="0068693F" w:rsidRDefault="004A32C1" w:rsidP="00E564C3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68693F">
              <w:rPr>
                <w:b/>
                <w:bCs/>
                <w:sz w:val="22"/>
                <w:szCs w:val="22"/>
              </w:rPr>
              <w:t>GE Medical Systems Polska Sp. z o.o.</w:t>
            </w:r>
          </w:p>
          <w:p w14:paraId="7A9C1BC5" w14:textId="77777777" w:rsidR="004A32C1" w:rsidRPr="0068693F" w:rsidRDefault="004A32C1" w:rsidP="00E564C3">
            <w:pPr>
              <w:spacing w:line="276" w:lineRule="auto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ul. Wołoska 9</w:t>
            </w:r>
          </w:p>
          <w:p w14:paraId="51E24D20" w14:textId="77777777" w:rsidR="004A32C1" w:rsidRPr="0068693F" w:rsidRDefault="004A32C1" w:rsidP="00E564C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02-583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5A880" w14:textId="77777777" w:rsidR="004A32C1" w:rsidRPr="0068693F" w:rsidRDefault="004A32C1" w:rsidP="00E564C3">
            <w:pPr>
              <w:spacing w:before="40" w:after="40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1 - Cena - 480.00</w:t>
            </w:r>
          </w:p>
          <w:p w14:paraId="610E3B92" w14:textId="77777777" w:rsidR="004A32C1" w:rsidRPr="0068693F" w:rsidRDefault="004A32C1" w:rsidP="00E564C3">
            <w:pPr>
              <w:spacing w:before="40" w:after="40"/>
              <w:rPr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2 - Parametry techniczne - 160.00</w:t>
            </w:r>
          </w:p>
          <w:p w14:paraId="7A1040A7" w14:textId="77777777" w:rsidR="004A32C1" w:rsidRPr="0068693F" w:rsidRDefault="004A32C1" w:rsidP="00E564C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>3 - Gwarancja - 160.00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D4718" w14:textId="77777777" w:rsidR="004A32C1" w:rsidRPr="0068693F" w:rsidRDefault="004A32C1" w:rsidP="00E564C3">
            <w:pPr>
              <w:jc w:val="center"/>
              <w:rPr>
                <w:color w:val="000000"/>
                <w:sz w:val="22"/>
                <w:szCs w:val="22"/>
              </w:rPr>
            </w:pPr>
            <w:r w:rsidRPr="0068693F">
              <w:rPr>
                <w:sz w:val="22"/>
                <w:szCs w:val="22"/>
              </w:rPr>
              <w:t xml:space="preserve">  800,00</w:t>
            </w:r>
          </w:p>
        </w:tc>
      </w:tr>
      <w:bookmarkEnd w:id="0"/>
    </w:tbl>
    <w:p w14:paraId="60958E66" w14:textId="60506CC4" w:rsidR="008642B3" w:rsidRPr="0068693F" w:rsidRDefault="008642B3" w:rsidP="0068693F">
      <w:pPr>
        <w:spacing w:before="720" w:after="480" w:line="360" w:lineRule="auto"/>
        <w:ind w:left="3119" w:firstLine="425"/>
        <w:jc w:val="right"/>
      </w:pPr>
    </w:p>
    <w:sectPr w:rsidR="008642B3" w:rsidRPr="0068693F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25E5A" w14:textId="77777777" w:rsidR="007045BC" w:rsidRDefault="007045BC">
      <w:r>
        <w:separator/>
      </w:r>
    </w:p>
  </w:endnote>
  <w:endnote w:type="continuationSeparator" w:id="0">
    <w:p w14:paraId="7B0EB843" w14:textId="77777777" w:rsidR="007045BC" w:rsidRDefault="00704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C44D0" w14:textId="77777777" w:rsidR="004A32C1" w:rsidRDefault="004A32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3780C" w14:textId="77777777" w:rsidR="00992FF5" w:rsidRPr="0068693F" w:rsidRDefault="00992FF5" w:rsidP="006869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AD13" w14:textId="77777777" w:rsidR="004A32C1" w:rsidRDefault="004A32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ECEA3" w14:textId="77777777" w:rsidR="007045BC" w:rsidRDefault="007045BC">
      <w:r>
        <w:separator/>
      </w:r>
    </w:p>
  </w:footnote>
  <w:footnote w:type="continuationSeparator" w:id="0">
    <w:p w14:paraId="6D3105CE" w14:textId="77777777" w:rsidR="007045BC" w:rsidRDefault="00704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09297" w14:textId="77777777" w:rsidR="004A32C1" w:rsidRDefault="004A32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A057A" w14:textId="77777777" w:rsidR="004A32C1" w:rsidRDefault="004A32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F313" w14:textId="77777777" w:rsidR="004A32C1" w:rsidRDefault="004A32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5BC"/>
    <w:rsid w:val="00022322"/>
    <w:rsid w:val="00042497"/>
    <w:rsid w:val="000966DA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A32C1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60F68"/>
    <w:rsid w:val="0067259B"/>
    <w:rsid w:val="0068693F"/>
    <w:rsid w:val="006E3089"/>
    <w:rsid w:val="007045BC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B142E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9950A8"/>
  <w15:chartTrackingRefBased/>
  <w15:docId w15:val="{40F45B13-AE44-49AC-B572-172AEF69E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385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2026-09-08T08:46:00Z</dcterms:created>
  <dcterms:modified xsi:type="dcterms:W3CDTF">2026-09-14T12:40:00Z</dcterms:modified>
</cp:coreProperties>
</file>