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B0D38" w14:textId="4AEC0CE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B070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471A1E1" w14:textId="77777777" w:rsidTr="00467CA2">
        <w:tc>
          <w:tcPr>
            <w:tcW w:w="2800" w:type="dxa"/>
            <w:shd w:val="clear" w:color="auto" w:fill="auto"/>
          </w:tcPr>
          <w:p w14:paraId="3F46D74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BD0ED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EF1E5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6C5123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AAC8379" w14:textId="77777777" w:rsidTr="00467CA2">
        <w:tc>
          <w:tcPr>
            <w:tcW w:w="2800" w:type="dxa"/>
            <w:shd w:val="clear" w:color="auto" w:fill="auto"/>
          </w:tcPr>
          <w:p w14:paraId="065BF97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7D79E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BA9DE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8CB5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73C706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15BAC8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B1092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6B88F3C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4F614D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D6DB2" w:rsidRPr="008D6DB2">
        <w:rPr>
          <w:rFonts w:ascii="Arial" w:hAnsi="Arial" w:cs="Arial"/>
          <w:sz w:val="24"/>
          <w:szCs w:val="24"/>
        </w:rPr>
        <w:t>(</w:t>
      </w:r>
      <w:proofErr w:type="spellStart"/>
      <w:r w:rsidR="008D6DB2" w:rsidRPr="008D6DB2">
        <w:rPr>
          <w:rFonts w:ascii="Arial" w:hAnsi="Arial" w:cs="Arial"/>
          <w:sz w:val="24"/>
          <w:szCs w:val="24"/>
        </w:rPr>
        <w:t>t.j</w:t>
      </w:r>
      <w:proofErr w:type="spellEnd"/>
      <w:r w:rsidR="008D6DB2" w:rsidRPr="008D6DB2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01D004E" w14:textId="77777777" w:rsidTr="00467CA2">
        <w:tc>
          <w:tcPr>
            <w:tcW w:w="2269" w:type="dxa"/>
            <w:shd w:val="clear" w:color="auto" w:fill="auto"/>
          </w:tcPr>
          <w:p w14:paraId="1F8BB5C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CA9759" w14:textId="30CEF12E" w:rsidR="00D520D3" w:rsidRPr="00A2540E" w:rsidRDefault="008D6D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C85F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6DB2" w:rsidRPr="00A2540E" w14:paraId="1E8645EE" w14:textId="77777777" w:rsidTr="00021908">
        <w:tc>
          <w:tcPr>
            <w:tcW w:w="2269" w:type="dxa"/>
            <w:shd w:val="clear" w:color="auto" w:fill="auto"/>
          </w:tcPr>
          <w:p w14:paraId="23A19B69" w14:textId="77777777" w:rsidR="008D6DB2" w:rsidRPr="00A2540E" w:rsidRDefault="008D6DB2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D3D45A" w14:textId="77777777" w:rsidR="008D6DB2" w:rsidRPr="00A2540E" w:rsidRDefault="008D6DB2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RIiD.271.16.2026</w:t>
            </w:r>
          </w:p>
        </w:tc>
      </w:tr>
    </w:tbl>
    <w:p w14:paraId="20358F02" w14:textId="77777777" w:rsidR="00DC652A" w:rsidRPr="00053927" w:rsidRDefault="008D6DB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1BC078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578E08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949FD1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7E829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E63C52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48F1FC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1C3722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2003AD6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DDDDB5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33469E7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CCF9FE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4364AB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1DD3A9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F1E03E7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D88AC9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F5186A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5A87DAE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ABDF622" w14:textId="77777777" w:rsidTr="00467CA2">
        <w:tc>
          <w:tcPr>
            <w:tcW w:w="2660" w:type="dxa"/>
            <w:shd w:val="clear" w:color="auto" w:fill="auto"/>
          </w:tcPr>
          <w:p w14:paraId="7BEA461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8FBDF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769B7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F36368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D7029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8BD02C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6D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498618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912B7" w14:textId="77777777" w:rsidR="00B43C0A" w:rsidRDefault="00B43C0A" w:rsidP="00025386">
      <w:pPr>
        <w:spacing w:after="0" w:line="240" w:lineRule="auto"/>
      </w:pPr>
      <w:r>
        <w:separator/>
      </w:r>
    </w:p>
  </w:endnote>
  <w:endnote w:type="continuationSeparator" w:id="0">
    <w:p w14:paraId="10973B63" w14:textId="77777777" w:rsidR="00B43C0A" w:rsidRDefault="00B43C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E36A8" w14:textId="77777777" w:rsidR="008D6DB2" w:rsidRDefault="008D6D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31B57" w14:textId="77777777" w:rsidR="00025386" w:rsidRDefault="00C85FDB" w:rsidP="00025386">
    <w:pPr>
      <w:pStyle w:val="Stopka"/>
      <w:tabs>
        <w:tab w:val="clear" w:pos="4536"/>
      </w:tabs>
      <w:jc w:val="center"/>
    </w:pPr>
    <w:r>
      <w:rPr>
        <w:noProof/>
      </w:rPr>
      <w:pict w14:anchorId="140E881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ACE300" w14:textId="5CB7D07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8D3D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F1349" w14:textId="77777777" w:rsidR="008D6DB2" w:rsidRDefault="008D6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F7A9A" w14:textId="77777777" w:rsidR="00B43C0A" w:rsidRDefault="00B43C0A" w:rsidP="00025386">
      <w:pPr>
        <w:spacing w:after="0" w:line="240" w:lineRule="auto"/>
      </w:pPr>
      <w:r>
        <w:separator/>
      </w:r>
    </w:p>
  </w:footnote>
  <w:footnote w:type="continuationSeparator" w:id="0">
    <w:p w14:paraId="67FE9DC7" w14:textId="77777777" w:rsidR="00B43C0A" w:rsidRDefault="00B43C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8BFE4" w14:textId="77777777" w:rsidR="008D6DB2" w:rsidRDefault="008D6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A84BD" w14:textId="77777777" w:rsidR="008D6DB2" w:rsidRDefault="008D6D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D351C" w14:textId="77777777" w:rsidR="008D6DB2" w:rsidRDefault="008D6D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950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C0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0702"/>
    <w:rsid w:val="008B797E"/>
    <w:rsid w:val="008D6DB2"/>
    <w:rsid w:val="008F2498"/>
    <w:rsid w:val="0093388F"/>
    <w:rsid w:val="00A56A6F"/>
    <w:rsid w:val="00A87380"/>
    <w:rsid w:val="00AF4E90"/>
    <w:rsid w:val="00AF7375"/>
    <w:rsid w:val="00B43C0A"/>
    <w:rsid w:val="00B62AD0"/>
    <w:rsid w:val="00B77707"/>
    <w:rsid w:val="00BE3BCE"/>
    <w:rsid w:val="00C85FDB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372A0"/>
  <w15:chartTrackingRefBased/>
  <w15:docId w15:val="{5CBE3E93-6142-45F9-AB60-500CB407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2026-09-16T07:52:00Z</dcterms:created>
  <dcterms:modified xsi:type="dcterms:W3CDTF">2026-09-16T07:52:00Z</dcterms:modified>
</cp:coreProperties>
</file>