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0FD396" w14:textId="4E12A135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B5236A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72B34B28" w14:textId="77777777" w:rsidTr="00D62E6E">
        <w:tc>
          <w:tcPr>
            <w:tcW w:w="2800" w:type="dxa"/>
          </w:tcPr>
          <w:p w14:paraId="6134E18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4BDEA0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C8593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13C682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2ADC620C" w14:textId="77777777" w:rsidTr="00D62E6E">
        <w:tc>
          <w:tcPr>
            <w:tcW w:w="2800" w:type="dxa"/>
          </w:tcPr>
          <w:p w14:paraId="635726E1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17B6E9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74D689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B19636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3AA2453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4646F" w:rsidRPr="00C14101" w14:paraId="0A2F9F07" w14:textId="77777777" w:rsidTr="0002190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406650" w14:textId="77777777" w:rsidR="0014646F" w:rsidRPr="00C14101" w:rsidRDefault="0014646F" w:rsidP="0002190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EA1BC96" w14:textId="77777777" w:rsidR="0014646F" w:rsidRPr="00C14101" w:rsidRDefault="0014646F" w:rsidP="00021908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4646F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14646F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14646F">
              <w:rPr>
                <w:rFonts w:ascii="Arial" w:eastAsia="Times New Roman" w:hAnsi="Arial" w:cs="Arial"/>
                <w:lang w:eastAsia="pl-PL"/>
              </w:rPr>
              <w:t>. Dz. U. z 2026 r. poz. 793)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4DCCC92B" w14:textId="77777777" w:rsidR="0014646F" w:rsidRPr="00C14101" w:rsidRDefault="0014646F" w:rsidP="000219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44E4811" w14:textId="77777777" w:rsidR="0014646F" w:rsidRPr="00C14101" w:rsidRDefault="0014646F" w:rsidP="000219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FF483C4" w14:textId="77777777" w:rsidR="00BC121E" w:rsidRPr="00C14101" w:rsidRDefault="0014646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669D4BA" w14:textId="77777777" w:rsidTr="00D62E6E">
        <w:tc>
          <w:tcPr>
            <w:tcW w:w="2269" w:type="dxa"/>
          </w:tcPr>
          <w:p w14:paraId="426FE73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A053FB4" w14:textId="23C4F29E" w:rsidR="00D62E6E" w:rsidRPr="00D62E6E" w:rsidRDefault="0014646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464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Odbiór, transport i zagospodarowanie odpadów komunalnych z terenu </w:t>
            </w:r>
            <w:r w:rsidR="005506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</w:t>
            </w:r>
            <w:r w:rsidRPr="001464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miny Gnojnik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4646F" w:rsidRPr="00D62E6E" w14:paraId="11906548" w14:textId="77777777" w:rsidTr="00021908">
        <w:tc>
          <w:tcPr>
            <w:tcW w:w="2269" w:type="dxa"/>
          </w:tcPr>
          <w:p w14:paraId="7512B278" w14:textId="77777777" w:rsidR="0014646F" w:rsidRPr="00D62E6E" w:rsidRDefault="0014646F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95589B2" w14:textId="77777777" w:rsidR="0014646F" w:rsidRPr="00D62E6E" w:rsidRDefault="0014646F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464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RIiD.271.16.2026</w:t>
            </w:r>
          </w:p>
        </w:tc>
      </w:tr>
    </w:tbl>
    <w:p w14:paraId="6B8A390B" w14:textId="77777777" w:rsidR="00BC121E" w:rsidRDefault="0014646F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14646F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0BB5C8C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EDA42F3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1F4462E8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720D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2E92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6BD2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2026AF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325E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24E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FCC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F66ACE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D2A5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2B7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64B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105137C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AC93A9C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4DA6635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799002E6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24CC374E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2A7DCCA" w14:textId="77777777" w:rsidTr="00620E37">
        <w:tc>
          <w:tcPr>
            <w:tcW w:w="2660" w:type="dxa"/>
          </w:tcPr>
          <w:p w14:paraId="497267A7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4FF53F9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2455D4A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0A188D9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AFCAC0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7A615286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4646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CCDD977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27F03B" w14:textId="77777777" w:rsidR="005C5730" w:rsidRDefault="005C5730">
      <w:r>
        <w:separator/>
      </w:r>
    </w:p>
  </w:endnote>
  <w:endnote w:type="continuationSeparator" w:id="0">
    <w:p w14:paraId="27E7CFDF" w14:textId="77777777" w:rsidR="005C5730" w:rsidRDefault="005C5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54AE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F651A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C2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53B31A4" w14:textId="77777777" w:rsidR="009A4CD3" w:rsidRDefault="005506DF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951394C">
        <v:line id="_x0000_s1025" style="position:absolute;left:0;text-align:left;z-index:251657728" from="-3.85pt,8.7pt" to="455.15pt,8.7pt"/>
      </w:pict>
    </w:r>
  </w:p>
  <w:p w14:paraId="6AEC1C5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8FBDA" w14:textId="77777777" w:rsidR="0014646F" w:rsidRDefault="001464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5F24C8" w14:textId="77777777" w:rsidR="005C5730" w:rsidRDefault="005C5730">
      <w:r>
        <w:separator/>
      </w:r>
    </w:p>
  </w:footnote>
  <w:footnote w:type="continuationSeparator" w:id="0">
    <w:p w14:paraId="34F9D7A9" w14:textId="77777777" w:rsidR="005C5730" w:rsidRDefault="005C5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127B8" w14:textId="77777777" w:rsidR="0014646F" w:rsidRDefault="001464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A0ED6" w14:textId="77777777" w:rsidR="0014646F" w:rsidRDefault="001464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F88BCF" w14:textId="77777777" w:rsidR="0014646F" w:rsidRDefault="001464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64011886">
    <w:abstractNumId w:val="13"/>
  </w:num>
  <w:num w:numId="2" w16cid:durableId="1548252586">
    <w:abstractNumId w:val="0"/>
  </w:num>
  <w:num w:numId="3" w16cid:durableId="1025641604">
    <w:abstractNumId w:val="11"/>
  </w:num>
  <w:num w:numId="4" w16cid:durableId="1123694094">
    <w:abstractNumId w:val="8"/>
  </w:num>
  <w:num w:numId="5" w16cid:durableId="1862359320">
    <w:abstractNumId w:val="7"/>
  </w:num>
  <w:num w:numId="6" w16cid:durableId="1139761076">
    <w:abstractNumId w:val="1"/>
  </w:num>
  <w:num w:numId="7" w16cid:durableId="1127357757">
    <w:abstractNumId w:val="6"/>
  </w:num>
  <w:num w:numId="8" w16cid:durableId="1992446310">
    <w:abstractNumId w:val="3"/>
  </w:num>
  <w:num w:numId="9" w16cid:durableId="1849173824">
    <w:abstractNumId w:val="2"/>
  </w:num>
  <w:num w:numId="10" w16cid:durableId="1904217657">
    <w:abstractNumId w:val="5"/>
  </w:num>
  <w:num w:numId="11" w16cid:durableId="1315525654">
    <w:abstractNumId w:val="10"/>
  </w:num>
  <w:num w:numId="12" w16cid:durableId="443429650">
    <w:abstractNumId w:val="4"/>
  </w:num>
  <w:num w:numId="13" w16cid:durableId="1690332455">
    <w:abstractNumId w:val="9"/>
  </w:num>
  <w:num w:numId="14" w16cid:durableId="93535889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573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646F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06DF"/>
    <w:rsid w:val="0056132E"/>
    <w:rsid w:val="00583ED5"/>
    <w:rsid w:val="00597DD0"/>
    <w:rsid w:val="005A5013"/>
    <w:rsid w:val="005C0282"/>
    <w:rsid w:val="005C3627"/>
    <w:rsid w:val="005C5730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236A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80F8FC"/>
  <w15:chartTrackingRefBased/>
  <w15:docId w15:val="{3D4D6423-885D-4C6D-88BB-B954C5D35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189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2026-09-16T07:54:00Z</dcterms:created>
  <dcterms:modified xsi:type="dcterms:W3CDTF">2026-09-16T07:54:00Z</dcterms:modified>
</cp:coreProperties>
</file>