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53D8CF" w14:textId="35FD750F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>Załącznik nr</w:t>
      </w:r>
      <w:r w:rsidR="00763B75">
        <w:rPr>
          <w:rFonts w:ascii="Arial" w:hAnsi="Arial" w:cs="Arial"/>
          <w:bCs/>
          <w:i w:val="0"/>
          <w:szCs w:val="24"/>
        </w:rPr>
        <w:t xml:space="preserve"> 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3B13DDE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19F17C2" w14:textId="77777777" w:rsidR="00B95C96" w:rsidRPr="0012157F" w:rsidRDefault="00484D69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84D69">
        <w:rPr>
          <w:rFonts w:ascii="Arial" w:hAnsi="Arial" w:cs="Arial"/>
        </w:rPr>
        <w:t>Gmina Gnojnik</w:t>
      </w:r>
    </w:p>
    <w:p w14:paraId="0F5F4A77" w14:textId="77777777" w:rsidR="00B95C96" w:rsidRPr="0012157F" w:rsidRDefault="00484D69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84D69">
        <w:rPr>
          <w:rFonts w:ascii="Arial" w:hAnsi="Arial" w:cs="Arial"/>
        </w:rPr>
        <w:t>Gnojnik</w:t>
      </w:r>
      <w:r w:rsidR="00B95C96" w:rsidRPr="0012157F">
        <w:rPr>
          <w:rFonts w:ascii="Arial" w:hAnsi="Arial" w:cs="Arial"/>
        </w:rPr>
        <w:t xml:space="preserve"> </w:t>
      </w:r>
      <w:r w:rsidRPr="00484D69">
        <w:rPr>
          <w:rFonts w:ascii="Arial" w:hAnsi="Arial" w:cs="Arial"/>
        </w:rPr>
        <w:t>363</w:t>
      </w:r>
      <w:r w:rsidR="00B95C96" w:rsidRPr="0012157F">
        <w:rPr>
          <w:rFonts w:ascii="Arial" w:hAnsi="Arial" w:cs="Arial"/>
        </w:rPr>
        <w:t xml:space="preserve"> </w:t>
      </w:r>
    </w:p>
    <w:p w14:paraId="55B87AAA" w14:textId="77777777" w:rsidR="00B95C96" w:rsidRDefault="00484D69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84D69">
        <w:rPr>
          <w:rFonts w:ascii="Arial" w:hAnsi="Arial" w:cs="Arial"/>
        </w:rPr>
        <w:t>32-864</w:t>
      </w:r>
      <w:r w:rsidR="00B95C96" w:rsidRPr="0012157F">
        <w:rPr>
          <w:rFonts w:ascii="Arial" w:hAnsi="Arial" w:cs="Arial"/>
        </w:rPr>
        <w:t xml:space="preserve"> </w:t>
      </w:r>
      <w:r w:rsidRPr="00484D69">
        <w:rPr>
          <w:rFonts w:ascii="Arial" w:hAnsi="Arial" w:cs="Arial"/>
        </w:rPr>
        <w:t>Gnojnik</w:t>
      </w:r>
    </w:p>
    <w:p w14:paraId="2146B7E2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10910B3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3D27453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88D353C" w14:textId="77777777" w:rsidTr="006C3667">
        <w:tc>
          <w:tcPr>
            <w:tcW w:w="2800" w:type="dxa"/>
          </w:tcPr>
          <w:p w14:paraId="7BC5710F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08F55A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5D564E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8C89BF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74DCC01" w14:textId="77777777" w:rsidTr="006C3667">
        <w:tc>
          <w:tcPr>
            <w:tcW w:w="2800" w:type="dxa"/>
          </w:tcPr>
          <w:p w14:paraId="4C401843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1EF978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952A6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887DC5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E98093F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4D69" w:rsidRPr="0012157F" w14:paraId="531A223F" w14:textId="77777777" w:rsidTr="00021908">
        <w:tc>
          <w:tcPr>
            <w:tcW w:w="9104" w:type="dxa"/>
            <w:shd w:val="clear" w:color="auto" w:fill="D9D9D9"/>
          </w:tcPr>
          <w:p w14:paraId="69A78948" w14:textId="77777777" w:rsidR="00484D69" w:rsidRPr="0012157F" w:rsidRDefault="00484D69" w:rsidP="0002190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B4A6F5D" w14:textId="77777777" w:rsidR="00484D69" w:rsidRPr="00094F76" w:rsidRDefault="00484D69" w:rsidP="0002190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84D6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84D6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84D69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19F2551" w14:textId="77777777" w:rsidR="00484D69" w:rsidRPr="0017574D" w:rsidRDefault="00484D69" w:rsidP="0002190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16768CB" w14:textId="77777777" w:rsidR="00484D69" w:rsidRDefault="00484D69" w:rsidP="0002190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72C21D1" w14:textId="77777777" w:rsidR="00484D69" w:rsidRPr="002C3302" w:rsidRDefault="00484D69" w:rsidP="000219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CA0A421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9C54647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60FAE599" w14:textId="77777777" w:rsidTr="006C3667">
        <w:tc>
          <w:tcPr>
            <w:tcW w:w="2269" w:type="dxa"/>
          </w:tcPr>
          <w:p w14:paraId="1025E5C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8ED419D" w14:textId="4E5B5BCC" w:rsidR="00B95C96" w:rsidRPr="00A2540E" w:rsidRDefault="00484D6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4D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Odbiór, transport i zagospodarowanie odpadów komunalnych z terenu </w:t>
            </w:r>
            <w:r w:rsidR="00CA46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</w:t>
            </w:r>
            <w:r w:rsidRPr="00484D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miny Gnojnik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84D69" w:rsidRPr="00A2540E" w14:paraId="6475AF47" w14:textId="77777777" w:rsidTr="00021908">
        <w:tc>
          <w:tcPr>
            <w:tcW w:w="2269" w:type="dxa"/>
          </w:tcPr>
          <w:p w14:paraId="1446F5F4" w14:textId="77777777" w:rsidR="00484D69" w:rsidRPr="00A2540E" w:rsidRDefault="00484D69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1563D2E" w14:textId="77777777" w:rsidR="00484D69" w:rsidRPr="00A2540E" w:rsidRDefault="00484D69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4D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RIiD.271.16.2026</w:t>
            </w:r>
          </w:p>
        </w:tc>
      </w:tr>
    </w:tbl>
    <w:p w14:paraId="11D21F06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4FCDB28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484D69" w:rsidRPr="00484D69">
        <w:rPr>
          <w:rFonts w:ascii="Arial" w:hAnsi="Arial" w:cs="Arial"/>
          <w:b/>
          <w:sz w:val="24"/>
          <w:szCs w:val="24"/>
        </w:rPr>
        <w:t>Gmina Gnojnik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3706D4A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B1D8EF7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80286D4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3FB3879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7B26268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1761190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98C9CB9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2655620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14A5D934" w14:textId="77777777" w:rsidR="00484D69" w:rsidRDefault="00C90B4D" w:rsidP="00484D6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398A4F9F" w14:textId="77777777"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0A1D554A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25DB92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094A24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1231FFD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B8F19B6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DA5B856" w14:textId="77777777" w:rsidTr="006C3667">
        <w:tc>
          <w:tcPr>
            <w:tcW w:w="2660" w:type="dxa"/>
          </w:tcPr>
          <w:p w14:paraId="5BDA102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AB0C2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FEE9EC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960D8D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36B0B8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CA694C1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84D6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99D7768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07352D" w14:textId="77777777" w:rsidR="004A3DFC" w:rsidRDefault="004A3DFC" w:rsidP="0038231F">
      <w:pPr>
        <w:spacing w:after="0" w:line="240" w:lineRule="auto"/>
      </w:pPr>
      <w:r>
        <w:separator/>
      </w:r>
    </w:p>
  </w:endnote>
  <w:endnote w:type="continuationSeparator" w:id="0">
    <w:p w14:paraId="555BA859" w14:textId="77777777" w:rsidR="004A3DFC" w:rsidRDefault="004A3D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21CEF" w14:textId="77777777" w:rsidR="00484D69" w:rsidRDefault="00484D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EA0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D8260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FBF39" w14:textId="77777777" w:rsidR="00484D69" w:rsidRDefault="00484D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F8E9A" w14:textId="77777777" w:rsidR="004A3DFC" w:rsidRDefault="004A3DFC" w:rsidP="0038231F">
      <w:pPr>
        <w:spacing w:after="0" w:line="240" w:lineRule="auto"/>
      </w:pPr>
      <w:r>
        <w:separator/>
      </w:r>
    </w:p>
  </w:footnote>
  <w:footnote w:type="continuationSeparator" w:id="0">
    <w:p w14:paraId="602411B5" w14:textId="77777777" w:rsidR="004A3DFC" w:rsidRDefault="004A3D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BFDC6" w14:textId="77777777" w:rsidR="00484D69" w:rsidRDefault="00484D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41A8C" w14:textId="77777777" w:rsidR="00484D69" w:rsidRDefault="00484D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69E12" w14:textId="77777777" w:rsidR="00484D69" w:rsidRDefault="00484D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069641">
    <w:abstractNumId w:val="12"/>
  </w:num>
  <w:num w:numId="2" w16cid:durableId="351955784">
    <w:abstractNumId w:val="0"/>
  </w:num>
  <w:num w:numId="3" w16cid:durableId="1967664423">
    <w:abstractNumId w:val="11"/>
  </w:num>
  <w:num w:numId="4" w16cid:durableId="1595361650">
    <w:abstractNumId w:val="16"/>
  </w:num>
  <w:num w:numId="5" w16cid:durableId="1870755927">
    <w:abstractNumId w:val="13"/>
  </w:num>
  <w:num w:numId="6" w16cid:durableId="74085458">
    <w:abstractNumId w:val="10"/>
  </w:num>
  <w:num w:numId="7" w16cid:durableId="762803912">
    <w:abstractNumId w:val="1"/>
  </w:num>
  <w:num w:numId="8" w16cid:durableId="892277894">
    <w:abstractNumId w:val="6"/>
  </w:num>
  <w:num w:numId="9" w16cid:durableId="21178426">
    <w:abstractNumId w:val="4"/>
  </w:num>
  <w:num w:numId="10" w16cid:durableId="28191439">
    <w:abstractNumId w:val="7"/>
  </w:num>
  <w:num w:numId="11" w16cid:durableId="35083522">
    <w:abstractNumId w:val="5"/>
  </w:num>
  <w:num w:numId="12" w16cid:durableId="1987010966">
    <w:abstractNumId w:val="9"/>
  </w:num>
  <w:num w:numId="13" w16cid:durableId="2139638914">
    <w:abstractNumId w:val="3"/>
  </w:num>
  <w:num w:numId="14" w16cid:durableId="1356929715">
    <w:abstractNumId w:val="2"/>
  </w:num>
  <w:num w:numId="15" w16cid:durableId="2030184292">
    <w:abstractNumId w:val="15"/>
  </w:num>
  <w:num w:numId="16" w16cid:durableId="1566530435">
    <w:abstractNumId w:val="8"/>
  </w:num>
  <w:num w:numId="17" w16cid:durableId="18050777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3DF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D69"/>
    <w:rsid w:val="00484F88"/>
    <w:rsid w:val="004A3DFC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3B75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A4611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C6A76"/>
  <w15:docId w15:val="{39222EE8-F205-4E0D-BD82-81CB2A3BF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2026-09-16T07:54:00Z</dcterms:created>
  <dcterms:modified xsi:type="dcterms:W3CDTF">2026-09-16T07:54:00Z</dcterms:modified>
</cp:coreProperties>
</file>