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4C4DF" w14:textId="3DA34888" w:rsidR="00B048DA" w:rsidRPr="00331578" w:rsidRDefault="00E16E4A" w:rsidP="00B048DA">
      <w:pPr>
        <w:spacing w:after="600"/>
        <w:jc w:val="right"/>
      </w:pPr>
      <w:bookmarkStart w:id="0" w:name="_Hlk53520193"/>
      <w:r w:rsidRPr="00331578">
        <w:t>Kraków</w:t>
      </w:r>
      <w:r w:rsidR="00B048DA" w:rsidRPr="00331578">
        <w:t xml:space="preserve"> dnia: </w:t>
      </w:r>
      <w:r w:rsidR="006C4D31">
        <w:t>18.09.2026</w:t>
      </w:r>
    </w:p>
    <w:p w14:paraId="6861763A" w14:textId="77777777" w:rsidR="00E16E4A" w:rsidRPr="00331578" w:rsidRDefault="00E16E4A" w:rsidP="00B048DA">
      <w:pPr>
        <w:spacing w:line="360" w:lineRule="auto"/>
        <w:ind w:right="3969"/>
        <w:rPr>
          <w:b/>
          <w:bCs/>
        </w:rPr>
      </w:pPr>
      <w:r w:rsidRPr="00331578">
        <w:rPr>
          <w:b/>
          <w:bCs/>
        </w:rPr>
        <w:t>Szpital Miejski Specjalistyczny</w:t>
      </w:r>
    </w:p>
    <w:p w14:paraId="7E017964" w14:textId="77777777" w:rsidR="00E16E4A" w:rsidRPr="00331578" w:rsidRDefault="00E16E4A" w:rsidP="00B048DA">
      <w:pPr>
        <w:spacing w:line="360" w:lineRule="auto"/>
        <w:ind w:right="3969"/>
        <w:rPr>
          <w:b/>
          <w:bCs/>
        </w:rPr>
      </w:pPr>
      <w:r w:rsidRPr="00331578">
        <w:rPr>
          <w:b/>
          <w:bCs/>
        </w:rPr>
        <w:t>im. Gabriela Narutowicza w Krakowie</w:t>
      </w:r>
    </w:p>
    <w:p w14:paraId="66BDF0E9" w14:textId="77777777" w:rsidR="00B048DA" w:rsidRPr="00331578" w:rsidRDefault="00E16E4A" w:rsidP="00B048DA">
      <w:pPr>
        <w:spacing w:line="360" w:lineRule="auto"/>
        <w:ind w:right="3969"/>
      </w:pPr>
      <w:r w:rsidRPr="00331578">
        <w:t>ul. Prądnicka</w:t>
      </w:r>
      <w:r w:rsidR="00B048DA" w:rsidRPr="00331578">
        <w:t xml:space="preserve"> </w:t>
      </w:r>
      <w:r w:rsidRPr="00331578">
        <w:t>35-37</w:t>
      </w:r>
    </w:p>
    <w:p w14:paraId="1FCFFC81" w14:textId="77777777" w:rsidR="00B048DA" w:rsidRPr="00331578" w:rsidRDefault="00E16E4A" w:rsidP="00B048DA">
      <w:pPr>
        <w:ind w:right="3969"/>
      </w:pPr>
      <w:r w:rsidRPr="00331578">
        <w:t>31-202</w:t>
      </w:r>
      <w:r w:rsidR="00B048DA" w:rsidRPr="00331578">
        <w:t xml:space="preserve"> </w:t>
      </w:r>
      <w:r w:rsidRPr="00331578">
        <w:t>Kraków</w:t>
      </w:r>
    </w:p>
    <w:p w14:paraId="1F5767B8" w14:textId="77777777" w:rsidR="00B048DA" w:rsidRPr="00331578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31578" w14:paraId="03DEF8F6" w14:textId="77777777" w:rsidTr="00B048DA">
        <w:tc>
          <w:tcPr>
            <w:tcW w:w="9498" w:type="dxa"/>
            <w:shd w:val="clear" w:color="auto" w:fill="F2F2F2"/>
            <w:hideMark/>
          </w:tcPr>
          <w:p w14:paraId="7732D069" w14:textId="1FD59020" w:rsidR="00B048DA" w:rsidRPr="00331578" w:rsidRDefault="00331578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331578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37252CA" w14:textId="255E76D6" w:rsidR="00B048DA" w:rsidRPr="00331578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3157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331578" w:rsidRPr="00331578">
              <w:rPr>
                <w:b/>
                <w:spacing w:val="50"/>
                <w:kern w:val="28"/>
                <w:sz w:val="32"/>
                <w:szCs w:val="32"/>
              </w:rPr>
              <w:t xml:space="preserve"> w zakresie pakietu nr 5</w:t>
            </w:r>
          </w:p>
        </w:tc>
      </w:tr>
    </w:tbl>
    <w:p w14:paraId="1C01A64C" w14:textId="77777777" w:rsidR="00B048DA" w:rsidRPr="00331578" w:rsidRDefault="00B048DA" w:rsidP="00B048DA">
      <w:pPr>
        <w:keepNext/>
        <w:spacing w:after="240"/>
        <w:outlineLvl w:val="0"/>
        <w:rPr>
          <w:b/>
        </w:rPr>
      </w:pPr>
    </w:p>
    <w:p w14:paraId="06557C8B" w14:textId="77777777" w:rsidR="00B048DA" w:rsidRPr="00331578" w:rsidRDefault="00B048DA" w:rsidP="00B048DA">
      <w:pPr>
        <w:spacing w:after="120" w:line="360" w:lineRule="auto"/>
        <w:jc w:val="both"/>
        <w:rPr>
          <w:rFonts w:eastAsia="Calibri"/>
          <w:lang w:eastAsia="en-US"/>
        </w:rPr>
      </w:pPr>
      <w:r w:rsidRPr="00331578">
        <w:rPr>
          <w:rFonts w:eastAsia="Calibri"/>
          <w:lang w:eastAsia="en-US"/>
        </w:rPr>
        <w:t xml:space="preserve">Dotyczy </w:t>
      </w:r>
      <w:r w:rsidRPr="00331578">
        <w:t>postępowania o udzielenie zamówienia publicznego</w:t>
      </w:r>
      <w:r w:rsidRPr="00331578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31578" w14:paraId="0E417480" w14:textId="77777777" w:rsidTr="00B048DA">
        <w:tc>
          <w:tcPr>
            <w:tcW w:w="2269" w:type="dxa"/>
          </w:tcPr>
          <w:p w14:paraId="18978630" w14:textId="77777777" w:rsidR="00B048DA" w:rsidRPr="0033157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31578">
              <w:t>Nazwa zamówienia:</w:t>
            </w:r>
          </w:p>
        </w:tc>
        <w:tc>
          <w:tcPr>
            <w:tcW w:w="7229" w:type="dxa"/>
          </w:tcPr>
          <w:p w14:paraId="0803A0EE" w14:textId="4B6CEE61" w:rsidR="00B048DA" w:rsidRPr="00331578" w:rsidRDefault="00E16E4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331578">
              <w:rPr>
                <w:b/>
              </w:rPr>
              <w:t xml:space="preserve">Zakup sprzętu i aparatury medycznej dla potrzeb Szpitala Miejskiego Specjalistycznego im. G. Narutowicza w Krakowie, </w:t>
            </w:r>
            <w:r w:rsidR="00331578">
              <w:rPr>
                <w:b/>
              </w:rPr>
              <w:br/>
            </w:r>
            <w:r w:rsidRPr="00331578">
              <w:rPr>
                <w:b/>
              </w:rPr>
              <w:t>z zakresem rzeczowym: zakup sprzętu i aparatury medycznej w postaci myjni narzędziowej, mikroskopu operacyjnego, aparatu RTG typu ramię C, aparatów do znieczulania oraz ultrasonografu</w:t>
            </w:r>
          </w:p>
        </w:tc>
      </w:tr>
      <w:tr w:rsidR="00E16E4A" w:rsidRPr="00331578" w14:paraId="3518B7BE" w14:textId="77777777" w:rsidTr="005214D8">
        <w:tc>
          <w:tcPr>
            <w:tcW w:w="2269" w:type="dxa"/>
          </w:tcPr>
          <w:p w14:paraId="001F0229" w14:textId="77777777" w:rsidR="00E16E4A" w:rsidRPr="00331578" w:rsidRDefault="00E16E4A" w:rsidP="005214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31578">
              <w:t>Numer referencyjny:</w:t>
            </w:r>
          </w:p>
        </w:tc>
        <w:tc>
          <w:tcPr>
            <w:tcW w:w="7229" w:type="dxa"/>
          </w:tcPr>
          <w:p w14:paraId="40A28017" w14:textId="77777777" w:rsidR="00E16E4A" w:rsidRPr="00331578" w:rsidRDefault="00E16E4A" w:rsidP="005214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331578">
              <w:rPr>
                <w:b/>
              </w:rPr>
              <w:t>ZP/44/2026</w:t>
            </w:r>
          </w:p>
        </w:tc>
      </w:tr>
    </w:tbl>
    <w:p w14:paraId="104DBD88" w14:textId="77777777" w:rsidR="00B048DA" w:rsidRPr="00331578" w:rsidRDefault="00B048DA" w:rsidP="00B048DA">
      <w:pPr>
        <w:tabs>
          <w:tab w:val="left" w:pos="708"/>
          <w:tab w:val="center" w:pos="4536"/>
          <w:tab w:val="right" w:pos="9072"/>
        </w:tabs>
      </w:pPr>
    </w:p>
    <w:p w14:paraId="2AB19CB7" w14:textId="64B99505" w:rsidR="008642B3" w:rsidRPr="0033157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</w:pPr>
      <w:r w:rsidRPr="00331578">
        <w:t xml:space="preserve">Zamawiający, działając </w:t>
      </w:r>
      <w:r w:rsidR="00C65E53" w:rsidRPr="00331578">
        <w:t>na podstawie art. 253 ust. 1</w:t>
      </w:r>
      <w:r w:rsidR="00836DAF" w:rsidRPr="00331578">
        <w:t xml:space="preserve"> pkt. 1 i ust. 2</w:t>
      </w:r>
      <w:r w:rsidR="00C65E53" w:rsidRPr="00331578">
        <w:t xml:space="preserve"> ustawy z dnia 11 września 2019r. Prawo zamówień publicznych </w:t>
      </w:r>
      <w:r w:rsidR="00E16E4A" w:rsidRPr="00331578">
        <w:t>(t.j. Dz. U. z 2026 r. poz. 793)</w:t>
      </w:r>
      <w:r w:rsidR="00C65E53" w:rsidRPr="00331578">
        <w:t>, zwanej dalej „ustawą Pzp”</w:t>
      </w:r>
      <w:r w:rsidR="00D26ED6" w:rsidRPr="00331578">
        <w:t xml:space="preserve">, </w:t>
      </w:r>
      <w:r w:rsidR="00C65E53" w:rsidRPr="00331578">
        <w:t>informuje</w:t>
      </w:r>
      <w:r w:rsidR="00D26ED6" w:rsidRPr="00331578">
        <w:t xml:space="preserve">, że w toczącym się postępowaniu o udzielenie zamówienia publicznego, jako </w:t>
      </w:r>
      <w:r w:rsidR="00756CDA" w:rsidRPr="00331578">
        <w:t>najkorzystniejsz</w:t>
      </w:r>
      <w:r w:rsidR="00D26ED6" w:rsidRPr="00331578">
        <w:t xml:space="preserve">a wybrana została </w:t>
      </w:r>
      <w:r w:rsidR="00756CDA" w:rsidRPr="00331578">
        <w:t>ofer</w:t>
      </w:r>
      <w:r w:rsidR="00D26ED6" w:rsidRPr="00331578">
        <w:t>t</w:t>
      </w:r>
      <w:r w:rsidR="009F0E5C" w:rsidRPr="00331578">
        <w:t>a</w:t>
      </w:r>
      <w:r w:rsidRPr="00331578">
        <w:t xml:space="preserve"> złożona przez wykonawcę</w:t>
      </w:r>
      <w:r w:rsidR="00D26ED6" w:rsidRPr="00331578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16E4A" w:rsidRPr="00331578" w14:paraId="67C0437F" w14:textId="77777777" w:rsidTr="005214D8">
        <w:trPr>
          <w:cantSplit/>
        </w:trPr>
        <w:tc>
          <w:tcPr>
            <w:tcW w:w="9498" w:type="dxa"/>
          </w:tcPr>
          <w:p w14:paraId="7AD5E4AE" w14:textId="3E96C0F3" w:rsidR="00E16E4A" w:rsidRPr="00331578" w:rsidRDefault="00E16E4A" w:rsidP="005214D8">
            <w:pPr>
              <w:spacing w:before="120" w:after="240"/>
              <w:jc w:val="both"/>
              <w:rPr>
                <w:b/>
              </w:rPr>
            </w:pPr>
            <w:r w:rsidRPr="00331578">
              <w:rPr>
                <w:color w:val="000000"/>
              </w:rPr>
              <w:t>Pakiet 5 - Ultrasonograf</w:t>
            </w:r>
          </w:p>
          <w:p w14:paraId="7AB2DCFF" w14:textId="77777777" w:rsidR="00E16E4A" w:rsidRPr="00331578" w:rsidRDefault="00E16E4A" w:rsidP="005214D8">
            <w:pPr>
              <w:spacing w:line="360" w:lineRule="auto"/>
              <w:jc w:val="both"/>
              <w:rPr>
                <w:b/>
              </w:rPr>
            </w:pPr>
            <w:r w:rsidRPr="00331578">
              <w:rPr>
                <w:b/>
              </w:rPr>
              <w:t>SpotMed Sp. z o.o.</w:t>
            </w:r>
          </w:p>
          <w:p w14:paraId="3AD51128" w14:textId="77777777" w:rsidR="00E16E4A" w:rsidRPr="00331578" w:rsidRDefault="00E16E4A" w:rsidP="005214D8">
            <w:pPr>
              <w:spacing w:line="360" w:lineRule="auto"/>
              <w:rPr>
                <w:bCs/>
              </w:rPr>
            </w:pPr>
            <w:r w:rsidRPr="00331578">
              <w:rPr>
                <w:bCs/>
              </w:rPr>
              <w:t xml:space="preserve">ul. Suwak 4 /25 </w:t>
            </w:r>
          </w:p>
          <w:p w14:paraId="1B000260" w14:textId="77777777" w:rsidR="00E16E4A" w:rsidRPr="00331578" w:rsidRDefault="00E16E4A" w:rsidP="005214D8">
            <w:pPr>
              <w:spacing w:line="360" w:lineRule="auto"/>
              <w:rPr>
                <w:bCs/>
              </w:rPr>
            </w:pPr>
            <w:r w:rsidRPr="00331578">
              <w:rPr>
                <w:bCs/>
              </w:rPr>
              <w:t>02-676 Warszawa</w:t>
            </w:r>
          </w:p>
          <w:p w14:paraId="2EB05BD7" w14:textId="77777777" w:rsidR="00E16E4A" w:rsidRPr="00331578" w:rsidRDefault="00E16E4A" w:rsidP="005214D8">
            <w:pPr>
              <w:spacing w:before="120" w:line="360" w:lineRule="auto"/>
              <w:jc w:val="both"/>
            </w:pPr>
            <w:r w:rsidRPr="00331578">
              <w:rPr>
                <w:u w:val="single"/>
              </w:rPr>
              <w:t>Uzasadnienie wyboru</w:t>
            </w:r>
            <w:r w:rsidRPr="00331578">
              <w:t>:</w:t>
            </w:r>
          </w:p>
          <w:p w14:paraId="3EC00658" w14:textId="77777777" w:rsidR="00E16E4A" w:rsidRPr="00331578" w:rsidRDefault="00E16E4A" w:rsidP="005214D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</w:pPr>
            <w:r w:rsidRPr="00331578">
              <w:t>Jedyna złożona oferta, spełnia wymagania SWZ.</w:t>
            </w:r>
          </w:p>
        </w:tc>
      </w:tr>
    </w:tbl>
    <w:p w14:paraId="55EA3DB2" w14:textId="77777777" w:rsidR="00992FF5" w:rsidRPr="00331578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331578">
        <w:rPr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835"/>
        <w:gridCol w:w="3261"/>
        <w:gridCol w:w="1134"/>
      </w:tblGrid>
      <w:tr w:rsidR="00992FF5" w:rsidRPr="00331578" w14:paraId="6E20C3B4" w14:textId="77777777" w:rsidTr="003315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4DB859" w14:textId="77777777" w:rsidR="00992FF5" w:rsidRPr="00331578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31578">
              <w:rPr>
                <w:bCs/>
              </w:rPr>
              <w:lastRenderedPageBreak/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A5EA46" w14:textId="77777777" w:rsidR="00992FF5" w:rsidRPr="00331578" w:rsidRDefault="00992FF5" w:rsidP="00F82C4B">
            <w:pPr>
              <w:spacing w:before="120" w:after="120"/>
              <w:jc w:val="center"/>
              <w:rPr>
                <w:bCs/>
              </w:rPr>
            </w:pPr>
            <w:r w:rsidRPr="00331578">
              <w:rPr>
                <w:bCs/>
              </w:rPr>
              <w:t>Wykonawca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196541" w14:textId="77777777" w:rsidR="00992FF5" w:rsidRPr="00331578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31578">
              <w:rPr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4E690C" w14:textId="77777777" w:rsidR="00992FF5" w:rsidRPr="00331578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31578">
              <w:rPr>
                <w:bCs/>
                <w:color w:val="000000"/>
              </w:rPr>
              <w:t>Razem</w:t>
            </w:r>
          </w:p>
        </w:tc>
      </w:tr>
      <w:tr w:rsidR="00E16E4A" w:rsidRPr="00331578" w14:paraId="7CEDEC03" w14:textId="77777777" w:rsidTr="003315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DC069" w14:textId="77777777" w:rsidR="00E16E4A" w:rsidRPr="00331578" w:rsidRDefault="00E16E4A" w:rsidP="005214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31578">
              <w:rPr>
                <w:sz w:val="22"/>
                <w:szCs w:val="22"/>
              </w:rPr>
              <w:t>5 - Pakiet 5 - Ultrasonograf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B7D05" w14:textId="77777777" w:rsidR="00E16E4A" w:rsidRPr="00331578" w:rsidRDefault="00E16E4A" w:rsidP="005214D8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331578">
              <w:rPr>
                <w:b/>
                <w:bCs/>
                <w:sz w:val="22"/>
                <w:szCs w:val="22"/>
              </w:rPr>
              <w:t>SpotMed Sp. z o.o.</w:t>
            </w:r>
          </w:p>
          <w:p w14:paraId="3A6812D7" w14:textId="77777777" w:rsidR="00E16E4A" w:rsidRPr="00331578" w:rsidRDefault="00E16E4A" w:rsidP="005214D8">
            <w:pPr>
              <w:spacing w:line="276" w:lineRule="auto"/>
              <w:rPr>
                <w:sz w:val="22"/>
                <w:szCs w:val="22"/>
              </w:rPr>
            </w:pPr>
            <w:r w:rsidRPr="00331578">
              <w:rPr>
                <w:sz w:val="22"/>
                <w:szCs w:val="22"/>
              </w:rPr>
              <w:t>ul. Suwak 4/25</w:t>
            </w:r>
          </w:p>
          <w:p w14:paraId="45A79CC5" w14:textId="77777777" w:rsidR="00E16E4A" w:rsidRPr="00331578" w:rsidRDefault="00E16E4A" w:rsidP="005214D8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331578">
              <w:rPr>
                <w:sz w:val="22"/>
                <w:szCs w:val="22"/>
              </w:rPr>
              <w:t>02-676 Warszawa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6032A" w14:textId="77777777" w:rsidR="00E16E4A" w:rsidRPr="00331578" w:rsidRDefault="00E16E4A" w:rsidP="005214D8">
            <w:pPr>
              <w:spacing w:before="40" w:after="40"/>
              <w:rPr>
                <w:sz w:val="22"/>
                <w:szCs w:val="22"/>
              </w:rPr>
            </w:pPr>
            <w:r w:rsidRPr="00331578">
              <w:rPr>
                <w:sz w:val="22"/>
                <w:szCs w:val="22"/>
              </w:rPr>
              <w:t>1 - Cena - 480.00</w:t>
            </w:r>
          </w:p>
          <w:p w14:paraId="152434AF" w14:textId="77777777" w:rsidR="00E16E4A" w:rsidRPr="00331578" w:rsidRDefault="00E16E4A" w:rsidP="005214D8">
            <w:pPr>
              <w:spacing w:before="40" w:after="40"/>
              <w:rPr>
                <w:sz w:val="22"/>
                <w:szCs w:val="22"/>
              </w:rPr>
            </w:pPr>
            <w:r w:rsidRPr="00331578">
              <w:rPr>
                <w:sz w:val="22"/>
                <w:szCs w:val="22"/>
              </w:rPr>
              <w:t>2 - Parametry techniczne - 160.00</w:t>
            </w:r>
          </w:p>
          <w:p w14:paraId="2905C98F" w14:textId="77777777" w:rsidR="00E16E4A" w:rsidRPr="00331578" w:rsidRDefault="00E16E4A" w:rsidP="005214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31578">
              <w:rPr>
                <w:sz w:val="22"/>
                <w:szCs w:val="22"/>
              </w:rPr>
              <w:t>3 - Gwarancja - 160.00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3E53" w14:textId="77777777" w:rsidR="00E16E4A" w:rsidRPr="00331578" w:rsidRDefault="00E16E4A" w:rsidP="005214D8">
            <w:pPr>
              <w:jc w:val="center"/>
              <w:rPr>
                <w:color w:val="000000"/>
                <w:sz w:val="22"/>
                <w:szCs w:val="22"/>
              </w:rPr>
            </w:pPr>
            <w:r w:rsidRPr="00331578">
              <w:rPr>
                <w:sz w:val="22"/>
                <w:szCs w:val="22"/>
              </w:rPr>
              <w:t xml:space="preserve">  800,00</w:t>
            </w:r>
          </w:p>
        </w:tc>
      </w:tr>
      <w:bookmarkEnd w:id="0"/>
    </w:tbl>
    <w:p w14:paraId="3E7C1469" w14:textId="47B816AD" w:rsidR="008642B3" w:rsidRPr="00331578" w:rsidRDefault="008642B3" w:rsidP="00331578">
      <w:pPr>
        <w:spacing w:before="720" w:after="480" w:line="360" w:lineRule="auto"/>
        <w:ind w:left="3119" w:firstLine="425"/>
        <w:jc w:val="right"/>
      </w:pPr>
    </w:p>
    <w:sectPr w:rsidR="008642B3" w:rsidRPr="00331578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0CC9D" w14:textId="77777777" w:rsidR="0004239B" w:rsidRDefault="0004239B">
      <w:r>
        <w:separator/>
      </w:r>
    </w:p>
  </w:endnote>
  <w:endnote w:type="continuationSeparator" w:id="0">
    <w:p w14:paraId="51825753" w14:textId="77777777" w:rsidR="0004239B" w:rsidRDefault="00042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0D8B2" w14:textId="77777777" w:rsidR="00E16E4A" w:rsidRDefault="00E16E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5D840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375CE1D" w14:textId="53C033B4" w:rsidR="00992FF5" w:rsidRDefault="00992FF5" w:rsidP="00331578">
    <w:pPr>
      <w:pStyle w:val="Stopka"/>
      <w:tabs>
        <w:tab w:val="clear" w:pos="4536"/>
      </w:tabs>
      <w:spacing w:before="60"/>
      <w:jc w:val="right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971179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58CFA" w14:textId="77777777" w:rsidR="00E16E4A" w:rsidRDefault="00E16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407CE" w14:textId="77777777" w:rsidR="0004239B" w:rsidRDefault="0004239B">
      <w:r>
        <w:separator/>
      </w:r>
    </w:p>
  </w:footnote>
  <w:footnote w:type="continuationSeparator" w:id="0">
    <w:p w14:paraId="5B42AFE7" w14:textId="77777777" w:rsidR="0004239B" w:rsidRDefault="00042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F9B0B" w14:textId="77777777" w:rsidR="00E16E4A" w:rsidRDefault="00E16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F4EBD" w14:textId="77777777" w:rsidR="00E16E4A" w:rsidRDefault="00E16E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8F80D" w14:textId="77777777" w:rsidR="00E16E4A" w:rsidRDefault="00E16E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39B"/>
    <w:rsid w:val="00022322"/>
    <w:rsid w:val="0004239B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16CB1"/>
    <w:rsid w:val="00331578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C4D31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16E4A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F0D85A"/>
  <w15:chartTrackingRefBased/>
  <w15:docId w15:val="{239416E1-A4CB-4026-B187-B9AA0C52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201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2026-09-16T09:55:00Z</dcterms:created>
  <dcterms:modified xsi:type="dcterms:W3CDTF">2026-09-18T11:23:00Z</dcterms:modified>
</cp:coreProperties>
</file>