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0BFD" w14:textId="7A693A05" w:rsidR="005F4BC0" w:rsidRDefault="004A285F" w:rsidP="004F079B">
      <w:pPr>
        <w:spacing w:after="240"/>
        <w:jc w:val="right"/>
        <w:rPr>
          <w:sz w:val="22"/>
          <w:szCs w:val="22"/>
        </w:rPr>
      </w:pPr>
      <w:r w:rsidRPr="004A285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A285F">
        <w:rPr>
          <w:sz w:val="22"/>
          <w:szCs w:val="22"/>
        </w:rPr>
        <w:t>2026-09-21</w:t>
      </w:r>
    </w:p>
    <w:p w14:paraId="011FC72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F3AD6C5" w14:textId="77777777" w:rsidR="004A285F" w:rsidRPr="004A285F" w:rsidRDefault="004A285F">
      <w:pPr>
        <w:rPr>
          <w:b/>
          <w:bCs/>
          <w:sz w:val="22"/>
          <w:szCs w:val="22"/>
        </w:rPr>
      </w:pPr>
      <w:r w:rsidRPr="004A285F">
        <w:rPr>
          <w:b/>
          <w:bCs/>
          <w:sz w:val="22"/>
          <w:szCs w:val="22"/>
        </w:rPr>
        <w:t>Akademia Górniczo - Hutnicza</w:t>
      </w:r>
    </w:p>
    <w:p w14:paraId="24859C8A" w14:textId="77777777" w:rsidR="004A285F" w:rsidRPr="004A285F" w:rsidRDefault="004A285F">
      <w:pPr>
        <w:rPr>
          <w:b/>
          <w:bCs/>
          <w:sz w:val="22"/>
          <w:szCs w:val="22"/>
        </w:rPr>
      </w:pPr>
      <w:r w:rsidRPr="004A285F">
        <w:rPr>
          <w:b/>
          <w:bCs/>
          <w:sz w:val="22"/>
          <w:szCs w:val="22"/>
        </w:rPr>
        <w:t>im. Stanisława Staszica w Krakowie</w:t>
      </w:r>
    </w:p>
    <w:p w14:paraId="3B28A9CB" w14:textId="34D31EB1" w:rsidR="00F16C50" w:rsidRPr="00D91931" w:rsidRDefault="004A285F">
      <w:pPr>
        <w:rPr>
          <w:b/>
          <w:bCs/>
          <w:sz w:val="22"/>
          <w:szCs w:val="22"/>
        </w:rPr>
      </w:pPr>
      <w:r w:rsidRPr="004A285F">
        <w:rPr>
          <w:b/>
          <w:bCs/>
          <w:sz w:val="22"/>
          <w:szCs w:val="22"/>
        </w:rPr>
        <w:t>Dział Zamówień Publicznych</w:t>
      </w:r>
    </w:p>
    <w:p w14:paraId="22069D2D" w14:textId="19D9B519" w:rsidR="00F16C50" w:rsidRPr="00BD5546" w:rsidRDefault="004A285F">
      <w:pPr>
        <w:rPr>
          <w:sz w:val="22"/>
          <w:szCs w:val="22"/>
        </w:rPr>
      </w:pPr>
      <w:r w:rsidRPr="004A285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A285F">
        <w:rPr>
          <w:sz w:val="22"/>
          <w:szCs w:val="22"/>
        </w:rPr>
        <w:t>30</w:t>
      </w:r>
    </w:p>
    <w:p w14:paraId="72C890C6" w14:textId="3FB6B651" w:rsidR="00F16C50" w:rsidRPr="00BD5546" w:rsidRDefault="004A285F">
      <w:pPr>
        <w:rPr>
          <w:sz w:val="22"/>
          <w:szCs w:val="22"/>
        </w:rPr>
      </w:pPr>
      <w:r w:rsidRPr="004A285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A285F">
        <w:rPr>
          <w:sz w:val="22"/>
          <w:szCs w:val="22"/>
        </w:rPr>
        <w:t>Kraków</w:t>
      </w:r>
    </w:p>
    <w:p w14:paraId="1366FC6F" w14:textId="5D38752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A285F" w:rsidRPr="004A285F">
        <w:rPr>
          <w:bCs/>
          <w:sz w:val="22"/>
          <w:szCs w:val="22"/>
        </w:rPr>
        <w:t>KC-DE-zp.25.265.2026/8</w:t>
      </w:r>
      <w:r w:rsidRPr="00D91931">
        <w:rPr>
          <w:sz w:val="22"/>
          <w:szCs w:val="22"/>
        </w:rPr>
        <w:tab/>
        <w:t xml:space="preserve"> </w:t>
      </w:r>
    </w:p>
    <w:p w14:paraId="70EEF59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50250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A8631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EF41E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BF0F4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B92B8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C67CC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9ADCFBD" w14:textId="2636D72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F04E7">
        <w:rPr>
          <w:rFonts w:ascii="Times New Roman" w:hAnsi="Times New Roman"/>
          <w:sz w:val="28"/>
          <w:szCs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A285F" w:rsidRPr="00607F9B" w14:paraId="3F807807" w14:textId="77777777" w:rsidTr="001728C0">
        <w:trPr>
          <w:trHeight w:val="638"/>
        </w:trPr>
        <w:tc>
          <w:tcPr>
            <w:tcW w:w="959" w:type="dxa"/>
          </w:tcPr>
          <w:p w14:paraId="65471FD3" w14:textId="77777777" w:rsidR="004A285F" w:rsidRPr="00607F9B" w:rsidRDefault="004A285F" w:rsidP="001728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49CD411" w14:textId="37F52875" w:rsidR="004A285F" w:rsidRPr="00607F9B" w:rsidRDefault="004A285F" w:rsidP="001728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28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A285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285F">
              <w:rPr>
                <w:b/>
                <w:bCs/>
                <w:sz w:val="22"/>
                <w:szCs w:val="22"/>
              </w:rPr>
              <w:t>Świadczenie usługi w zakresie wyszukiwania, rezerwacji, zakupu i dostarczenia biletów lotniczych dla uczestników programu NAWA Partnerstwa Strategiczne KC-DE-zp.25.265.2026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004B1E9" w14:textId="4E9A2C7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F2A1A67" w14:textId="2452885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A285F" w:rsidRPr="004A285F">
        <w:rPr>
          <w:rFonts w:ascii="Times New Roman" w:hAnsi="Times New Roman"/>
          <w:b/>
          <w:szCs w:val="22"/>
        </w:rPr>
        <w:t>2026-09-</w:t>
      </w:r>
      <w:r w:rsidR="00E266A7">
        <w:rPr>
          <w:rFonts w:ascii="Times New Roman" w:hAnsi="Times New Roman"/>
          <w:b/>
          <w:szCs w:val="22"/>
        </w:rPr>
        <w:t>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A285F" w:rsidRPr="004A285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A285F" w:rsidRPr="004A285F">
        <w:rPr>
          <w:rFonts w:ascii="Times New Roman" w:hAnsi="Times New Roman"/>
          <w:b/>
          <w:szCs w:val="22"/>
        </w:rPr>
        <w:t>2026-09-2</w:t>
      </w:r>
      <w:r w:rsidR="00E266A7">
        <w:rPr>
          <w:rFonts w:ascii="Times New Roman" w:hAnsi="Times New Roman"/>
          <w:b/>
          <w:szCs w:val="22"/>
        </w:rPr>
        <w:t xml:space="preserve">5 </w:t>
      </w:r>
      <w:r w:rsidR="008365E9">
        <w:rPr>
          <w:rFonts w:ascii="Times New Roman" w:hAnsi="Times New Roman"/>
          <w:szCs w:val="22"/>
        </w:rPr>
        <w:t xml:space="preserve">godz. </w:t>
      </w:r>
      <w:r w:rsidR="004A285F" w:rsidRPr="004A285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D43A453" w14:textId="2757B3C6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A285F" w:rsidRPr="004A285F">
        <w:rPr>
          <w:rFonts w:ascii="Times New Roman" w:hAnsi="Times New Roman"/>
          <w:b/>
          <w:szCs w:val="22"/>
        </w:rPr>
        <w:t>2026-09-</w:t>
      </w:r>
      <w:r w:rsidR="00E266A7">
        <w:rPr>
          <w:rFonts w:ascii="Times New Roman" w:hAnsi="Times New Roman"/>
          <w:b/>
          <w:szCs w:val="22"/>
        </w:rPr>
        <w:t>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A285F" w:rsidRPr="004A285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A285F" w:rsidRPr="004A285F">
        <w:rPr>
          <w:rFonts w:ascii="Times New Roman" w:hAnsi="Times New Roman"/>
          <w:b/>
          <w:szCs w:val="22"/>
        </w:rPr>
        <w:t>2026-09-2</w:t>
      </w:r>
      <w:r w:rsidR="00E266A7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 </w:t>
      </w:r>
      <w:r w:rsidR="004A285F" w:rsidRPr="004A285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7040C39" w14:textId="454F0EE2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BF04E7">
        <w:rPr>
          <w:rFonts w:ascii="Times New Roman" w:hAnsi="Times New Roman"/>
          <w:szCs w:val="22"/>
        </w:rPr>
        <w:t xml:space="preserve">20.10.2026 </w:t>
      </w:r>
      <w:r w:rsidRPr="00BB5224">
        <w:rPr>
          <w:rFonts w:ascii="Times New Roman" w:hAnsi="Times New Roman"/>
          <w:szCs w:val="22"/>
        </w:rPr>
        <w:t xml:space="preserve"> na dzień:</w:t>
      </w:r>
      <w:r w:rsidR="00BF04E7">
        <w:rPr>
          <w:rFonts w:ascii="Times New Roman" w:hAnsi="Times New Roman"/>
          <w:szCs w:val="22"/>
        </w:rPr>
        <w:t xml:space="preserve"> 24.10.2026</w:t>
      </w:r>
    </w:p>
    <w:p w14:paraId="6155BB2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0F995D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1F64EA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C1490" w14:textId="77777777" w:rsidR="007253DB" w:rsidRDefault="007253DB">
      <w:r>
        <w:separator/>
      </w:r>
    </w:p>
  </w:endnote>
  <w:endnote w:type="continuationSeparator" w:id="0">
    <w:p w14:paraId="76B15F46" w14:textId="77777777" w:rsidR="007253DB" w:rsidRDefault="00725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906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548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07818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300103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5C2C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D06DA" w14:textId="77777777" w:rsidR="007253DB" w:rsidRDefault="007253DB">
      <w:r>
        <w:separator/>
      </w:r>
    </w:p>
  </w:footnote>
  <w:footnote w:type="continuationSeparator" w:id="0">
    <w:p w14:paraId="3D10E536" w14:textId="77777777" w:rsidR="007253DB" w:rsidRDefault="00725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41E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D517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E72A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743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184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A285F"/>
    <w:rsid w:val="004E022D"/>
    <w:rsid w:val="004F079B"/>
    <w:rsid w:val="00540D03"/>
    <w:rsid w:val="00581997"/>
    <w:rsid w:val="005D6E77"/>
    <w:rsid w:val="005F4BC0"/>
    <w:rsid w:val="006A0D80"/>
    <w:rsid w:val="007253DB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12947"/>
    <w:rsid w:val="00940C54"/>
    <w:rsid w:val="00945187"/>
    <w:rsid w:val="00955CEB"/>
    <w:rsid w:val="00972F59"/>
    <w:rsid w:val="00AC3482"/>
    <w:rsid w:val="00BB5224"/>
    <w:rsid w:val="00BD5546"/>
    <w:rsid w:val="00BF04E7"/>
    <w:rsid w:val="00C25577"/>
    <w:rsid w:val="00C30186"/>
    <w:rsid w:val="00C34578"/>
    <w:rsid w:val="00C36184"/>
    <w:rsid w:val="00CC1A78"/>
    <w:rsid w:val="00CF0F4C"/>
    <w:rsid w:val="00D63C6E"/>
    <w:rsid w:val="00D91931"/>
    <w:rsid w:val="00DE0599"/>
    <w:rsid w:val="00E266A7"/>
    <w:rsid w:val="00EC7BE6"/>
    <w:rsid w:val="00F16C50"/>
    <w:rsid w:val="00F32BF6"/>
    <w:rsid w:val="00F6166D"/>
    <w:rsid w:val="00FB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CD008"/>
  <w15:chartTrackingRefBased/>
  <w15:docId w15:val="{A62E8F42-7DE0-42C0-AE0D-2B1715E8E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2001-02-09T20:53:00Z</cp:lastPrinted>
  <dcterms:created xsi:type="dcterms:W3CDTF">2026-09-21T06:41:00Z</dcterms:created>
  <dcterms:modified xsi:type="dcterms:W3CDTF">2026-09-21T06:41:00Z</dcterms:modified>
</cp:coreProperties>
</file>