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31F8F" w:rsidRPr="00E31F8F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31F8F" w:rsidRPr="00E31F8F">
        <w:rPr>
          <w:rFonts w:ascii="Arial" w:hAnsi="Arial" w:cs="Arial"/>
          <w:b/>
          <w:sz w:val="24"/>
          <w:szCs w:val="24"/>
        </w:rPr>
        <w:t>CRZP/192/2026/AZP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31F8F" w:rsidRPr="00E31F8F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31F8F" w:rsidRPr="00E31F8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31F8F" w:rsidRPr="00E31F8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31F8F" w:rsidRPr="00E31F8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31F8F" w:rsidRPr="00E31F8F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1F8F" w:rsidRPr="0012157F" w:rsidTr="009A5610">
        <w:tc>
          <w:tcPr>
            <w:tcW w:w="9104" w:type="dxa"/>
            <w:shd w:val="clear" w:color="auto" w:fill="D9D9D9"/>
          </w:tcPr>
          <w:p w:rsidR="00E31F8F" w:rsidRPr="0012157F" w:rsidRDefault="00E31F8F" w:rsidP="009A561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31F8F" w:rsidRDefault="00E31F8F" w:rsidP="009A56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31F8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31F8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31F8F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31F8F" w:rsidRPr="00C86421" w:rsidRDefault="00E31F8F" w:rsidP="009A56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31F8F" w:rsidRDefault="00E31F8F" w:rsidP="009A561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31F8F" w:rsidRPr="00C86421" w:rsidRDefault="00E31F8F" w:rsidP="009A56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E31F8F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31F8F">
        <w:rPr>
          <w:rFonts w:ascii="Arial" w:hAnsi="Arial" w:cs="Arial"/>
          <w:b/>
          <w:sz w:val="24"/>
          <w:szCs w:val="24"/>
        </w:rPr>
        <w:t xml:space="preserve"> Remont elewacji szczytowej oraz stropodachu skrzydła zachodniego budynku Wydziału Nawigacyjnego przy AL. Jana Pawła II 3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31F8F" w:rsidRPr="00E31F8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31F8F" w:rsidRPr="0012157F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F8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31F8F" w:rsidRPr="0012157F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F8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31F8F" w:rsidRPr="00E31F8F" w:rsidRDefault="00E31F8F" w:rsidP="009A56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1.</w:t>
            </w:r>
            <w:r w:rsidRPr="00E31F8F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budowlane do kierowania robotami - uprawnienia w specjalności konstrukcyjno-budowlanej określone w ustawie z dnia 7 lipca 1994 r. </w:t>
            </w:r>
            <w:r w:rsidRPr="00E31F8F">
              <w:rPr>
                <w:rFonts w:ascii="Arial" w:hAnsi="Arial" w:cs="Arial"/>
                <w:sz w:val="24"/>
                <w:szCs w:val="24"/>
              </w:rPr>
              <w:lastRenderedPageBreak/>
              <w:t>Prawo Budowlane  (</w:t>
            </w:r>
            <w:proofErr w:type="spellStart"/>
            <w:r w:rsidRPr="00E31F8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31F8F">
              <w:rPr>
                <w:rFonts w:ascii="Arial" w:hAnsi="Arial" w:cs="Arial"/>
                <w:sz w:val="24"/>
                <w:szCs w:val="24"/>
              </w:rPr>
              <w:t xml:space="preserve"> .U. z 2026 r. poz. 524 z </w:t>
            </w:r>
            <w:proofErr w:type="spellStart"/>
            <w:r w:rsidRPr="00E31F8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31F8F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 art. 37 c ustawy o ochronie zabytków (Dz. U z 2024 r. poz. 1292 z </w:t>
            </w:r>
            <w:proofErr w:type="spellStart"/>
            <w:r w:rsidRPr="00E31F8F">
              <w:rPr>
                <w:rFonts w:ascii="Arial" w:hAnsi="Arial" w:cs="Arial"/>
                <w:sz w:val="24"/>
                <w:szCs w:val="24"/>
              </w:rPr>
              <w:t>poźn</w:t>
            </w:r>
            <w:proofErr w:type="spellEnd"/>
            <w:r w:rsidRPr="00E31F8F">
              <w:rPr>
                <w:rFonts w:ascii="Arial" w:hAnsi="Arial" w:cs="Arial"/>
                <w:sz w:val="24"/>
                <w:szCs w:val="24"/>
              </w:rPr>
              <w:t>. zm.).</w:t>
            </w:r>
          </w:p>
          <w:p w:rsidR="00E31F8F" w:rsidRPr="0012157F" w:rsidRDefault="00E31F8F" w:rsidP="00F1101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2.</w:t>
            </w:r>
            <w:r w:rsidRPr="00E31F8F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2 robót budowlanych polegające na wykonania izolacji cieplnej za kwotę nie mniejszą niż 150 000, 00 zł brutto każda w tym jedna wykona</w:t>
            </w:r>
            <w:r w:rsidR="00F1101D">
              <w:rPr>
                <w:rFonts w:ascii="Arial" w:hAnsi="Arial" w:cs="Arial"/>
                <w:sz w:val="24"/>
                <w:szCs w:val="24"/>
              </w:rPr>
              <w:t>na na obiekcie zabytkowym wpisan</w:t>
            </w:r>
            <w:r w:rsidRPr="00E31F8F">
              <w:rPr>
                <w:rFonts w:ascii="Arial" w:hAnsi="Arial" w:cs="Arial"/>
                <w:sz w:val="24"/>
                <w:szCs w:val="24"/>
              </w:rPr>
              <w:t>y</w:t>
            </w:r>
            <w:r w:rsidR="00F1101D">
              <w:rPr>
                <w:rFonts w:ascii="Arial" w:hAnsi="Arial" w:cs="Arial"/>
                <w:sz w:val="24"/>
                <w:szCs w:val="24"/>
              </w:rPr>
              <w:t>m</w:t>
            </w:r>
            <w:r w:rsidRPr="00E31F8F">
              <w:rPr>
                <w:rFonts w:ascii="Arial" w:hAnsi="Arial" w:cs="Arial"/>
                <w:sz w:val="24"/>
                <w:szCs w:val="24"/>
              </w:rPr>
              <w:t xml:space="preserve"> do rejestru zabytków.</w:t>
            </w:r>
          </w:p>
        </w:tc>
      </w:tr>
      <w:tr w:rsidR="00E31F8F" w:rsidRPr="0012157F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F8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</w:t>
            </w:r>
            <w:bookmarkStart w:id="1" w:name="_GoBack"/>
            <w:bookmarkEnd w:id="1"/>
            <w:r w:rsidRPr="00E31F8F">
              <w:rPr>
                <w:rFonts w:ascii="Arial" w:hAnsi="Arial" w:cs="Arial"/>
                <w:b/>
                <w:bCs/>
                <w:sz w:val="24"/>
                <w:szCs w:val="24"/>
              </w:rPr>
              <w:t>ie gospodarczym</w:t>
            </w:r>
          </w:p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31F8F" w:rsidRPr="0012157F" w:rsidTr="009A56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31F8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31F8F" w:rsidRPr="0012157F" w:rsidRDefault="00E31F8F" w:rsidP="009A56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F8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BC7" w:rsidRDefault="00176BC7" w:rsidP="0038231F">
      <w:pPr>
        <w:spacing w:after="0" w:line="240" w:lineRule="auto"/>
      </w:pPr>
      <w:r>
        <w:separator/>
      </w:r>
    </w:p>
  </w:endnote>
  <w:endnote w:type="continuationSeparator" w:id="0">
    <w:p w:rsidR="00176BC7" w:rsidRDefault="00176B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8F" w:rsidRDefault="00E31F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10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10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8F" w:rsidRDefault="00E31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BC7" w:rsidRDefault="00176BC7" w:rsidP="0038231F">
      <w:pPr>
        <w:spacing w:after="0" w:line="240" w:lineRule="auto"/>
      </w:pPr>
      <w:r>
        <w:separator/>
      </w:r>
    </w:p>
  </w:footnote>
  <w:footnote w:type="continuationSeparator" w:id="0">
    <w:p w:rsidR="00176BC7" w:rsidRDefault="00176BC7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8F" w:rsidRDefault="00E31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8F" w:rsidRDefault="00E31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F8F" w:rsidRDefault="00E31F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BC7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76BC7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1F8F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1101D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20CBA"/>
  <w15:chartTrackingRefBased/>
  <w15:docId w15:val="{209D30AE-6FEC-410A-B472-205B6EBD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F5C83-2316-408D-A57C-D7DEFA741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1036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2026-09-22T07:19:00Z</dcterms:created>
  <dcterms:modified xsi:type="dcterms:W3CDTF">2026-09-22T07:19:00Z</dcterms:modified>
</cp:coreProperties>
</file>