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C2D34" w14:textId="77777777" w:rsidR="00FC3264" w:rsidRPr="00B65C49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B65C49">
        <w:rPr>
          <w:rFonts w:cs="Arial"/>
          <w:i w:val="0"/>
          <w:sz w:val="20"/>
        </w:rPr>
        <w:t>Załącznik nr 1</w:t>
      </w:r>
      <w:r w:rsidR="009334C1" w:rsidRPr="00B65C49">
        <w:rPr>
          <w:rFonts w:cs="Arial"/>
          <w:i w:val="0"/>
          <w:sz w:val="20"/>
        </w:rPr>
        <w:t xml:space="preserve"> do S</w:t>
      </w:r>
      <w:r w:rsidR="008A1271" w:rsidRPr="00B65C49">
        <w:rPr>
          <w:rFonts w:cs="Arial"/>
          <w:i w:val="0"/>
          <w:sz w:val="20"/>
        </w:rPr>
        <w:t>WZ</w:t>
      </w:r>
    </w:p>
    <w:p w14:paraId="7C8EDBA2" w14:textId="77777777" w:rsidR="00FC3264" w:rsidRPr="00B65C49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B65C49">
        <w:rPr>
          <w:rFonts w:ascii="Arial" w:hAnsi="Arial" w:cs="Arial"/>
          <w:sz w:val="22"/>
          <w:szCs w:val="22"/>
        </w:rPr>
        <w:t>/wzór/</w:t>
      </w:r>
    </w:p>
    <w:p w14:paraId="0F8CDB74" w14:textId="77777777" w:rsidR="00FC3264" w:rsidRPr="00B65C49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B65C49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29CB9F86" w14:textId="77777777" w:rsidR="009334C1" w:rsidRPr="00B65C49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03B39BDE" w14:textId="77777777" w:rsidR="009334C1" w:rsidRPr="00B65C4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1C6F525E" w14:textId="77777777" w:rsidR="009334C1" w:rsidRPr="00B65C4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B65C49">
        <w:rPr>
          <w:rFonts w:ascii="Arial" w:hAnsi="Arial" w:cs="Arial"/>
          <w:sz w:val="22"/>
          <w:szCs w:val="22"/>
          <w:vertAlign w:val="superscript"/>
        </w:rPr>
        <w:t>1</w:t>
      </w:r>
      <w:r w:rsidRPr="00B65C49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75B794E5" w14:textId="77777777" w:rsidR="009334C1" w:rsidRPr="00B65C4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B65C49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1ED8109A" w14:textId="77777777" w:rsidR="009334C1" w:rsidRPr="00B65C4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B65C49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62019DB7" w14:textId="77777777" w:rsidR="009334C1" w:rsidRPr="00B65C4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B65C4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730C510A" w14:textId="77777777" w:rsidR="009334C1" w:rsidRPr="00B65C4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B65C49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3A8DEB7D" w14:textId="39C6AA40" w:rsidR="009334C1" w:rsidRPr="00B65C4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B65C49">
        <w:rPr>
          <w:rFonts w:ascii="Arial" w:hAnsi="Arial" w:cs="Arial"/>
          <w:sz w:val="22"/>
          <w:szCs w:val="22"/>
        </w:rPr>
        <w:t>NIP:   .......................................................</w:t>
      </w:r>
      <w:r w:rsidR="004D0EFD">
        <w:rPr>
          <w:rFonts w:ascii="Arial" w:hAnsi="Arial" w:cs="Arial"/>
          <w:sz w:val="22"/>
          <w:szCs w:val="22"/>
        </w:rPr>
        <w:t xml:space="preserve">  </w:t>
      </w:r>
      <w:r w:rsidRPr="00B65C49">
        <w:rPr>
          <w:rFonts w:ascii="Arial" w:hAnsi="Arial" w:cs="Arial"/>
          <w:sz w:val="22"/>
          <w:szCs w:val="22"/>
        </w:rPr>
        <w:t xml:space="preserve"> REGON: ........................................................................</w:t>
      </w:r>
    </w:p>
    <w:p w14:paraId="718FE1D0" w14:textId="77777777" w:rsidR="002935B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B65C49">
        <w:rPr>
          <w:rFonts w:ascii="Arial" w:hAnsi="Arial" w:cs="Arial"/>
          <w:sz w:val="22"/>
          <w:szCs w:val="22"/>
        </w:rPr>
        <w:t xml:space="preserve">Wykonawca jest </w:t>
      </w:r>
      <w:r w:rsidRPr="00B65C49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207540">
        <w:rPr>
          <w:rFonts w:ascii="Arial" w:hAnsi="Arial" w:cs="Arial"/>
          <w:b/>
          <w:sz w:val="22"/>
          <w:szCs w:val="22"/>
        </w:rPr>
        <w:t xml:space="preserve"> / prowadzi jednoosobową działalność gospodarczą</w:t>
      </w:r>
      <w:r w:rsidRPr="00B65C49">
        <w:rPr>
          <w:rFonts w:ascii="Arial" w:hAnsi="Arial" w:cs="Arial"/>
          <w:sz w:val="22"/>
          <w:szCs w:val="22"/>
        </w:rPr>
        <w:t xml:space="preserve">*** </w:t>
      </w:r>
      <w:r w:rsidRPr="00B65C4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37D6ECBD" w14:textId="77777777" w:rsidR="00D92409" w:rsidRPr="00B65C49" w:rsidRDefault="00D92409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4B44D205" w14:textId="77777777" w:rsidR="00E63DCE" w:rsidRDefault="009334C1" w:rsidP="008C28E9">
      <w:pPr>
        <w:pStyle w:val="Tekstprzypisudolnego"/>
        <w:jc w:val="both"/>
        <w:rPr>
          <w:rFonts w:ascii="Arial" w:hAnsi="Arial" w:cs="Arial"/>
          <w:i/>
          <w:sz w:val="16"/>
          <w:szCs w:val="16"/>
        </w:rPr>
      </w:pPr>
      <w:r w:rsidRPr="00131FEC">
        <w:rPr>
          <w:rStyle w:val="Odwoanieprzypisudolnego"/>
          <w:rFonts w:ascii="Arial" w:hAnsi="Arial" w:cs="Arial"/>
          <w:i/>
          <w:sz w:val="16"/>
          <w:szCs w:val="16"/>
        </w:rPr>
        <w:footnoteRef/>
      </w:r>
      <w:r w:rsidRPr="00131FEC">
        <w:rPr>
          <w:rFonts w:ascii="Arial" w:hAnsi="Arial" w:cs="Arial"/>
          <w:i/>
          <w:sz w:val="16"/>
          <w:szCs w:val="16"/>
        </w:rPr>
        <w:t xml:space="preserve">w przypadku składania oferty przez </w:t>
      </w:r>
      <w:r w:rsidRPr="00131FEC">
        <w:rPr>
          <w:rFonts w:ascii="Arial" w:hAnsi="Arial" w:cs="Arial"/>
          <w:b/>
          <w:i/>
          <w:sz w:val="16"/>
          <w:szCs w:val="16"/>
        </w:rPr>
        <w:t>podmioty występujące wspólnie</w:t>
      </w:r>
      <w:r w:rsidRPr="00131FEC">
        <w:rPr>
          <w:rFonts w:ascii="Arial" w:hAnsi="Arial" w:cs="Arial"/>
          <w:i/>
          <w:sz w:val="16"/>
          <w:szCs w:val="16"/>
        </w:rPr>
        <w:t>, należy podać nazwy (firmy) i adresy wszystkich podmiotów składających wspólną ofertę.</w:t>
      </w:r>
    </w:p>
    <w:p w14:paraId="2A39EEF9" w14:textId="77777777" w:rsidR="008C28E9" w:rsidRPr="008C28E9" w:rsidRDefault="008C28E9" w:rsidP="008C28E9">
      <w:pPr>
        <w:pStyle w:val="Tekstprzypisudolnego"/>
        <w:jc w:val="both"/>
        <w:rPr>
          <w:rFonts w:ascii="Arial" w:hAnsi="Arial" w:cs="Arial"/>
          <w:i/>
          <w:sz w:val="16"/>
          <w:szCs w:val="16"/>
        </w:rPr>
      </w:pPr>
    </w:p>
    <w:p w14:paraId="0B91822E" w14:textId="77777777" w:rsidR="009334C1" w:rsidRPr="00B65C49" w:rsidRDefault="009334C1" w:rsidP="009334C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B65C49">
        <w:rPr>
          <w:rFonts w:ascii="Arial" w:hAnsi="Arial" w:cs="Arial"/>
          <w:sz w:val="22"/>
        </w:rPr>
        <w:t>W związk</w:t>
      </w:r>
      <w:r w:rsidR="00D92409">
        <w:rPr>
          <w:rFonts w:ascii="Arial" w:hAnsi="Arial" w:cs="Arial"/>
          <w:sz w:val="22"/>
        </w:rPr>
        <w:t>u z ogłoszeniem postępowania na</w:t>
      </w:r>
      <w:r w:rsidRPr="00B65C49">
        <w:rPr>
          <w:rFonts w:ascii="Arial" w:hAnsi="Arial" w:cs="Arial"/>
          <w:sz w:val="22"/>
          <w:szCs w:val="22"/>
        </w:rPr>
        <w:t>:</w:t>
      </w:r>
    </w:p>
    <w:p w14:paraId="683BC945" w14:textId="77777777" w:rsidR="009334C1" w:rsidRPr="00B65C49" w:rsidRDefault="009334C1" w:rsidP="009334C1">
      <w:pPr>
        <w:jc w:val="center"/>
        <w:rPr>
          <w:rFonts w:ascii="Arial" w:hAnsi="Arial" w:cs="Arial"/>
          <w:sz w:val="22"/>
          <w:szCs w:val="22"/>
        </w:rPr>
      </w:pPr>
    </w:p>
    <w:p w14:paraId="58A53C7F" w14:textId="77777777" w:rsidR="009334C1" w:rsidRDefault="007066B0" w:rsidP="009334C1">
      <w:pPr>
        <w:keepNext/>
        <w:suppressAutoHyphens/>
        <w:spacing w:after="240"/>
        <w:jc w:val="center"/>
        <w:outlineLvl w:val="1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Dostaw</w:t>
      </w:r>
      <w:r w:rsidR="00634ED0">
        <w:rPr>
          <w:rFonts w:ascii="Arial" w:hAnsi="Arial" w:cs="Arial"/>
          <w:b/>
          <w:szCs w:val="22"/>
        </w:rPr>
        <w:t>ę</w:t>
      </w:r>
      <w:r w:rsidR="00F551F0">
        <w:rPr>
          <w:rFonts w:ascii="Arial" w:hAnsi="Arial" w:cs="Arial"/>
          <w:b/>
          <w:szCs w:val="22"/>
        </w:rPr>
        <w:t xml:space="preserve"> czasopism i baz danych</w:t>
      </w:r>
      <w:r w:rsidR="00207540">
        <w:rPr>
          <w:rFonts w:ascii="Arial" w:hAnsi="Arial" w:cs="Arial"/>
          <w:b/>
          <w:szCs w:val="22"/>
        </w:rPr>
        <w:t xml:space="preserve"> w </w:t>
      </w:r>
      <w:r w:rsidR="00F551F0">
        <w:rPr>
          <w:rFonts w:ascii="Arial" w:hAnsi="Arial" w:cs="Arial"/>
          <w:b/>
          <w:szCs w:val="22"/>
        </w:rPr>
        <w:t xml:space="preserve"> 20</w:t>
      </w:r>
      <w:r>
        <w:rPr>
          <w:rFonts w:ascii="Arial" w:hAnsi="Arial" w:cs="Arial"/>
          <w:b/>
          <w:szCs w:val="22"/>
        </w:rPr>
        <w:t>2</w:t>
      </w:r>
      <w:r w:rsidR="00D57237">
        <w:rPr>
          <w:rFonts w:ascii="Arial" w:hAnsi="Arial" w:cs="Arial"/>
          <w:b/>
          <w:szCs w:val="22"/>
        </w:rPr>
        <w:t>7</w:t>
      </w:r>
      <w:r w:rsidR="00207540">
        <w:rPr>
          <w:rFonts w:ascii="Arial" w:hAnsi="Arial" w:cs="Arial"/>
          <w:b/>
          <w:szCs w:val="22"/>
        </w:rPr>
        <w:t xml:space="preserve"> roku</w:t>
      </w:r>
    </w:p>
    <w:p w14:paraId="560ECB92" w14:textId="77777777" w:rsidR="007066B0" w:rsidRDefault="007066B0" w:rsidP="009334C1">
      <w:pPr>
        <w:keepNext/>
        <w:suppressAutoHyphens/>
        <w:spacing w:after="240"/>
        <w:jc w:val="center"/>
        <w:outlineLvl w:val="1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Część …………….</w:t>
      </w:r>
    </w:p>
    <w:p w14:paraId="10A48E69" w14:textId="77777777" w:rsidR="00441851" w:rsidRPr="00D92409" w:rsidRDefault="00441851" w:rsidP="00D92409">
      <w:pPr>
        <w:numPr>
          <w:ilvl w:val="0"/>
          <w:numId w:val="15"/>
        </w:numPr>
        <w:tabs>
          <w:tab w:val="clear" w:pos="720"/>
          <w:tab w:val="num" w:pos="284"/>
        </w:tabs>
        <w:spacing w:after="120"/>
        <w:ind w:left="284" w:hanging="284"/>
        <w:jc w:val="both"/>
        <w:rPr>
          <w:rFonts w:ascii="Arial" w:hAnsi="Arial" w:cs="Arial"/>
          <w:i/>
          <w:sz w:val="20"/>
        </w:rPr>
      </w:pPr>
      <w:r w:rsidRPr="00441851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441851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441851">
        <w:rPr>
          <w:rFonts w:ascii="Arial" w:hAnsi="Arial" w:cs="Arial"/>
          <w:i/>
          <w:sz w:val="22"/>
          <w:szCs w:val="22"/>
        </w:rPr>
        <w:t>(niepotrzebne skreślić)</w:t>
      </w:r>
      <w:r w:rsidRPr="00441851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13F81AFA" w14:textId="77777777" w:rsidR="00441851" w:rsidRPr="00441851" w:rsidRDefault="00441851" w:rsidP="00D92409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44185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44185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02FB194" w14:textId="77777777" w:rsidR="003930E0" w:rsidRPr="00D92409" w:rsidRDefault="00C76C63" w:rsidP="00D92409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B65C49">
        <w:rPr>
          <w:rFonts w:ascii="Arial" w:hAnsi="Arial" w:cs="Arial"/>
          <w:sz w:val="22"/>
          <w:szCs w:val="22"/>
        </w:rPr>
        <w:t xml:space="preserve">Oferujemy wykonanie prac objętych przedmiotem zamówienia za cenę </w:t>
      </w:r>
      <w:r w:rsidR="007066B0">
        <w:rPr>
          <w:rFonts w:ascii="Arial" w:hAnsi="Arial" w:cs="Arial"/>
          <w:sz w:val="22"/>
          <w:szCs w:val="22"/>
        </w:rPr>
        <w:t>wyliczoną w Formularzu cenowym</w:t>
      </w:r>
      <w:r w:rsidRPr="00B65C49">
        <w:rPr>
          <w:rFonts w:ascii="Arial" w:hAnsi="Arial" w:cs="Arial"/>
          <w:sz w:val="22"/>
          <w:szCs w:val="22"/>
        </w:rPr>
        <w:t>:</w:t>
      </w:r>
      <w:r w:rsidRPr="00B65C49">
        <w:rPr>
          <w:rFonts w:ascii="Arial" w:hAnsi="Arial" w:cs="Arial"/>
          <w:b/>
          <w:sz w:val="22"/>
          <w:szCs w:val="22"/>
        </w:rPr>
        <w:t xml:space="preserve"> </w:t>
      </w:r>
    </w:p>
    <w:p w14:paraId="30BC3C8E" w14:textId="77777777" w:rsidR="00B04A5F" w:rsidRPr="00B65C49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B65C49">
        <w:rPr>
          <w:rFonts w:ascii="Arial" w:hAnsi="Arial" w:cs="Arial"/>
          <w:b/>
          <w:bCs/>
        </w:rPr>
        <w:t xml:space="preserve">RAZEM BRUTTO </w:t>
      </w:r>
      <w:r w:rsidRPr="00B65C49">
        <w:rPr>
          <w:rFonts w:ascii="Arial" w:hAnsi="Arial" w:cs="Arial"/>
          <w:bCs/>
        </w:rPr>
        <w:t>…………………</w:t>
      </w:r>
      <w:r w:rsidRPr="00B65C49">
        <w:rPr>
          <w:rFonts w:ascii="Arial" w:hAnsi="Arial" w:cs="Arial"/>
          <w:bCs/>
          <w:lang w:val="pl-PL"/>
        </w:rPr>
        <w:t>……………</w:t>
      </w:r>
      <w:r w:rsidR="00EC6581" w:rsidRPr="00B65C49">
        <w:rPr>
          <w:rFonts w:ascii="Arial" w:hAnsi="Arial" w:cs="Arial"/>
          <w:bCs/>
          <w:lang w:val="pl-PL"/>
        </w:rPr>
        <w:t>…</w:t>
      </w:r>
      <w:r w:rsidRPr="00B65C49">
        <w:rPr>
          <w:rFonts w:ascii="Arial" w:hAnsi="Arial" w:cs="Arial"/>
          <w:bCs/>
          <w:lang w:val="pl-PL"/>
        </w:rPr>
        <w:t>……………</w:t>
      </w:r>
      <w:r w:rsidRPr="00B65C49">
        <w:rPr>
          <w:rFonts w:ascii="Arial" w:hAnsi="Arial" w:cs="Arial"/>
          <w:bCs/>
        </w:rPr>
        <w:t>……</w:t>
      </w:r>
      <w:r w:rsidRPr="00B65C49">
        <w:rPr>
          <w:rFonts w:ascii="Arial" w:hAnsi="Arial" w:cs="Arial"/>
          <w:b/>
          <w:bCs/>
        </w:rPr>
        <w:t xml:space="preserve"> PLN</w:t>
      </w:r>
    </w:p>
    <w:p w14:paraId="406BD97F" w14:textId="77777777" w:rsidR="00B04A5F" w:rsidRPr="00B65C49" w:rsidRDefault="00B04A5F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14:paraId="0483A2AD" w14:textId="77777777" w:rsidR="0054297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904698A" w14:textId="77777777" w:rsidR="00441851" w:rsidRPr="003D4ADE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613256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613256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6207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gdy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wybór oferty Wykonawcy </w:t>
      </w:r>
      <w:r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>u Zamawiającego obowiązku podatkowego</w:t>
      </w:r>
      <w:r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4951B0CB" w14:textId="77777777" w:rsidR="00441851" w:rsidRPr="00441851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44185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44185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5DF83788" w14:textId="77777777" w:rsidR="00441851" w:rsidRPr="0044185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441851">
        <w:rPr>
          <w:rFonts w:ascii="Arial" w:hAnsi="Arial" w:cs="Arial"/>
          <w:i/>
          <w:sz w:val="14"/>
          <w:szCs w:val="16"/>
        </w:rPr>
        <w:t xml:space="preserve">W tym </w:t>
      </w:r>
      <w:r w:rsidRPr="0044185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44185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44185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441851">
        <w:rPr>
          <w:rFonts w:ascii="Arial" w:hAnsi="Arial" w:cs="Arial"/>
          <w:bCs/>
          <w:i/>
          <w:sz w:val="14"/>
          <w:szCs w:val="16"/>
        </w:rPr>
        <w:t>RAZEM NETT</w:t>
      </w:r>
      <w:r w:rsidRPr="0044185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441851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167749CE" w14:textId="77777777" w:rsidR="00441851" w:rsidRPr="0044185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44185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44185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44185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44185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44185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44185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441851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613256" w14:paraId="22C1C0E5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71ECD" w14:textId="77777777" w:rsidR="00441851" w:rsidRPr="00891E3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891E39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59CCE" w14:textId="77777777" w:rsidR="00441851" w:rsidRPr="00891E3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891E39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891E39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891E39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891E39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D47E6" w14:textId="77777777" w:rsidR="00441851" w:rsidRPr="00891E3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891E39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C442D" w14:textId="77777777" w:rsidR="00441851" w:rsidRPr="00891E3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891E39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07BD7" w14:textId="77777777" w:rsidR="00441851" w:rsidRPr="00891E3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891E39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891E39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891E39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BCCEF" w14:textId="77777777" w:rsidR="00441851" w:rsidRPr="00891E3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891E39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613256" w14:paraId="7B6CEC45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1E362" w14:textId="77777777" w:rsidR="00441851" w:rsidRPr="0061325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30C6" w14:textId="77777777" w:rsidR="00441851" w:rsidRPr="0061325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CD4F" w14:textId="77777777" w:rsidR="00441851" w:rsidRPr="0061325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51E14" w14:textId="77777777" w:rsidR="00441851" w:rsidRPr="0061325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F9897" w14:textId="77777777" w:rsidR="00441851" w:rsidRPr="0061325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C2F5" w14:textId="77777777" w:rsidR="00441851" w:rsidRPr="0061325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613256" w14:paraId="140BA650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06E8" w14:textId="77777777" w:rsidR="00441851" w:rsidRPr="0061325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2C53A" w14:textId="77777777" w:rsidR="00441851" w:rsidRPr="0061325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1ED5" w14:textId="77777777" w:rsidR="00441851" w:rsidRPr="0061325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CA647" w14:textId="77777777" w:rsidR="00441851" w:rsidRPr="0061325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9D8E" w14:textId="77777777" w:rsidR="00441851" w:rsidRPr="0061325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070E" w14:textId="77777777" w:rsidR="00441851" w:rsidRPr="0061325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613256" w14:paraId="04BE8C7C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81937" w14:textId="77777777" w:rsidR="00441851" w:rsidRPr="0061325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C17C4" w14:textId="77777777" w:rsidR="00441851" w:rsidRPr="0061325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9588A4D" w14:textId="77777777" w:rsidR="00441851" w:rsidRPr="00613256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1D2022BA" w14:textId="77777777" w:rsidR="00441851" w:rsidRPr="00441851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44185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4E0FD74" w14:textId="77777777" w:rsidR="0054297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76683AB5" w14:textId="77777777" w:rsidR="00207540" w:rsidRDefault="00207540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17A11D6E" w14:textId="77777777" w:rsidR="00207540" w:rsidRPr="00765AB8" w:rsidRDefault="00207540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1AF2B930" w14:textId="77777777" w:rsidR="007066B0" w:rsidRDefault="007066B0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Oświadczamy, że nasza oferta obejmuje kontrolowany system dostaw.</w:t>
      </w:r>
    </w:p>
    <w:p w14:paraId="6CB73110" w14:textId="77777777" w:rsidR="007066B0" w:rsidRPr="00265D16" w:rsidRDefault="007066B0" w:rsidP="007066B0">
      <w:pPr>
        <w:numPr>
          <w:ilvl w:val="0"/>
          <w:numId w:val="7"/>
        </w:numPr>
        <w:tabs>
          <w:tab w:val="clear" w:pos="720"/>
          <w:tab w:val="num" w:pos="284"/>
          <w:tab w:val="left" w:pos="426"/>
        </w:tabs>
        <w:spacing w:before="120" w:after="120"/>
        <w:ind w:hanging="720"/>
        <w:jc w:val="both"/>
        <w:rPr>
          <w:rFonts w:ascii="Arial" w:hAnsi="Arial" w:cs="Arial"/>
          <w:b/>
          <w:sz w:val="22"/>
          <w:szCs w:val="22"/>
        </w:rPr>
      </w:pPr>
      <w:r w:rsidRPr="0050131F">
        <w:rPr>
          <w:rFonts w:ascii="Arial" w:hAnsi="Arial" w:cs="Arial"/>
          <w:b/>
          <w:sz w:val="22"/>
          <w:szCs w:val="22"/>
        </w:rPr>
        <w:t>Oświadczamy, że nasza oferta</w:t>
      </w:r>
    </w:p>
    <w:p w14:paraId="4AE22FB8" w14:textId="77777777" w:rsidR="00207540" w:rsidRDefault="007066B0" w:rsidP="00207540">
      <w:pPr>
        <w:spacing w:before="120" w:after="120"/>
        <w:ind w:left="284"/>
        <w:jc w:val="center"/>
        <w:rPr>
          <w:rFonts w:ascii="Arial" w:hAnsi="Arial" w:cs="Arial"/>
          <w:b/>
          <w:sz w:val="22"/>
          <w:szCs w:val="22"/>
        </w:rPr>
      </w:pPr>
      <w:r w:rsidRPr="0050131F">
        <w:rPr>
          <w:rFonts w:ascii="Arial" w:hAnsi="Arial" w:cs="Arial"/>
          <w:b/>
          <w:sz w:val="22"/>
          <w:szCs w:val="22"/>
        </w:rPr>
        <w:t xml:space="preserve">obejmuje / nie obejmuje </w:t>
      </w:r>
      <w:r w:rsidR="00207540" w:rsidRPr="0050131F">
        <w:rPr>
          <w:rFonts w:ascii="Arial" w:hAnsi="Arial" w:cs="Arial"/>
          <w:b/>
          <w:sz w:val="22"/>
          <w:szCs w:val="22"/>
        </w:rPr>
        <w:t>*</w:t>
      </w:r>
    </w:p>
    <w:p w14:paraId="624D77E3" w14:textId="77777777" w:rsidR="007066B0" w:rsidRPr="0050131F" w:rsidRDefault="007066B0" w:rsidP="00207540">
      <w:pPr>
        <w:spacing w:before="120" w:after="120"/>
        <w:ind w:left="284"/>
        <w:jc w:val="center"/>
        <w:rPr>
          <w:rFonts w:ascii="Arial" w:hAnsi="Arial" w:cs="Arial"/>
          <w:b/>
          <w:sz w:val="22"/>
          <w:szCs w:val="22"/>
        </w:rPr>
      </w:pPr>
      <w:r w:rsidRPr="0050131F">
        <w:rPr>
          <w:rFonts w:ascii="Arial" w:hAnsi="Arial" w:cs="Arial"/>
          <w:b/>
          <w:sz w:val="22"/>
          <w:szCs w:val="22"/>
        </w:rPr>
        <w:t>dostęp on-line do bazy obsługi klienta, umożliwiającej m.in. bezpośrednie reklamowanie</w:t>
      </w:r>
    </w:p>
    <w:p w14:paraId="50FD3BB2" w14:textId="77777777" w:rsidR="007066B0" w:rsidRPr="0050131F" w:rsidRDefault="007066B0" w:rsidP="007066B0">
      <w:pPr>
        <w:spacing w:before="12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50131F">
        <w:rPr>
          <w:rFonts w:ascii="Arial" w:hAnsi="Arial" w:cs="Arial"/>
          <w:i/>
          <w:iCs/>
          <w:sz w:val="22"/>
          <w:szCs w:val="22"/>
        </w:rPr>
        <w:t>*) niewłaściwe skreślić</w:t>
      </w:r>
    </w:p>
    <w:p w14:paraId="1DE7FBA6" w14:textId="77777777" w:rsidR="00207540" w:rsidRDefault="00207540" w:rsidP="007066B0">
      <w:pPr>
        <w:spacing w:before="120" w:after="120"/>
        <w:ind w:left="284"/>
        <w:jc w:val="both"/>
        <w:rPr>
          <w:rFonts w:ascii="Arial" w:hAnsi="Arial" w:cs="Arial"/>
          <w:b/>
          <w:i/>
          <w:sz w:val="22"/>
          <w:szCs w:val="22"/>
        </w:rPr>
      </w:pPr>
    </w:p>
    <w:p w14:paraId="67ADDCEE" w14:textId="77777777" w:rsidR="00207540" w:rsidRPr="00207540" w:rsidRDefault="007066B0" w:rsidP="007066B0">
      <w:pPr>
        <w:spacing w:before="120" w:after="120"/>
        <w:ind w:left="284"/>
        <w:jc w:val="both"/>
        <w:rPr>
          <w:rFonts w:ascii="Arial" w:hAnsi="Arial" w:cs="Arial"/>
          <w:bCs/>
          <w:i/>
          <w:sz w:val="22"/>
          <w:szCs w:val="22"/>
        </w:rPr>
      </w:pPr>
      <w:r w:rsidRPr="00207540">
        <w:rPr>
          <w:rFonts w:ascii="Arial" w:hAnsi="Arial" w:cs="Arial"/>
          <w:bCs/>
          <w:i/>
          <w:sz w:val="22"/>
          <w:szCs w:val="22"/>
        </w:rPr>
        <w:t>Powyższe oświadczenie stanowi kryterium oceny</w:t>
      </w:r>
      <w:r w:rsidR="00634ED0" w:rsidRPr="00207540">
        <w:rPr>
          <w:rFonts w:ascii="Arial" w:hAnsi="Arial" w:cs="Arial"/>
          <w:bCs/>
          <w:i/>
          <w:sz w:val="22"/>
          <w:szCs w:val="22"/>
        </w:rPr>
        <w:t xml:space="preserve"> ofert. </w:t>
      </w:r>
      <w:r w:rsidR="00207540" w:rsidRPr="00207540">
        <w:rPr>
          <w:rFonts w:ascii="Arial" w:hAnsi="Arial" w:cs="Arial"/>
          <w:bCs/>
          <w:i/>
          <w:sz w:val="22"/>
          <w:szCs w:val="22"/>
        </w:rPr>
        <w:t>Jeżeli Wykonawca nie wskaże w ofercie, jakie warunki dostawy oferuje, Zamawiający uzna, że warunki dostawy nie obejmują dostępu on-line do bazy obsługi klienta i przyzna Wykonawcy 0 pkt. w niniejszym kryterium.</w:t>
      </w:r>
    </w:p>
    <w:p w14:paraId="17467FC0" w14:textId="77777777" w:rsidR="007066B0" w:rsidRDefault="007066B0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24141">
        <w:rPr>
          <w:rFonts w:ascii="Arial" w:hAnsi="Arial" w:cs="Arial"/>
          <w:sz w:val="22"/>
          <w:szCs w:val="22"/>
        </w:rPr>
        <w:t>O</w:t>
      </w:r>
      <w:r w:rsidRPr="00AF596B">
        <w:rPr>
          <w:rFonts w:ascii="Arial" w:hAnsi="Arial" w:cs="Arial"/>
          <w:sz w:val="22"/>
          <w:szCs w:val="22"/>
        </w:rPr>
        <w:t>świadczamy, że</w:t>
      </w:r>
      <w:r w:rsidRPr="0050131F">
        <w:rPr>
          <w:rFonts w:ascii="Arial" w:hAnsi="Arial" w:cs="Arial"/>
          <w:sz w:val="22"/>
          <w:szCs w:val="22"/>
        </w:rPr>
        <w:t xml:space="preserve"> posiadamy wyspecjalizowany serwis prenumeraty gwarantujący szybką informację o czasopismach i bazach danych oraz zapewniający regularne w pełni kontrolowane ich dostawy natychmiast po opublikowaniu/aktualizacji przez Wykonawców, na adres </w:t>
      </w:r>
      <w:r>
        <w:rPr>
          <w:rFonts w:ascii="Arial" w:hAnsi="Arial" w:cs="Arial"/>
          <w:sz w:val="22"/>
          <w:szCs w:val="22"/>
        </w:rPr>
        <w:t>wskazany w załącznik</w:t>
      </w:r>
      <w:r w:rsidR="00207540">
        <w:rPr>
          <w:rFonts w:ascii="Arial" w:hAnsi="Arial" w:cs="Arial"/>
          <w:sz w:val="22"/>
          <w:szCs w:val="22"/>
        </w:rPr>
        <w:t>ach</w:t>
      </w:r>
      <w:r>
        <w:rPr>
          <w:rFonts w:ascii="Arial" w:hAnsi="Arial" w:cs="Arial"/>
          <w:sz w:val="22"/>
          <w:szCs w:val="22"/>
        </w:rPr>
        <w:t xml:space="preserve"> A</w:t>
      </w:r>
      <w:r w:rsidR="00207540">
        <w:rPr>
          <w:rFonts w:ascii="Arial" w:hAnsi="Arial" w:cs="Arial"/>
          <w:sz w:val="22"/>
          <w:szCs w:val="22"/>
        </w:rPr>
        <w:t xml:space="preserve"> – E </w:t>
      </w:r>
      <w:r>
        <w:rPr>
          <w:rFonts w:ascii="Arial" w:hAnsi="Arial" w:cs="Arial"/>
          <w:sz w:val="22"/>
          <w:szCs w:val="22"/>
        </w:rPr>
        <w:t>do S</w:t>
      </w:r>
      <w:r w:rsidRPr="0050131F">
        <w:rPr>
          <w:rFonts w:ascii="Arial" w:hAnsi="Arial" w:cs="Arial"/>
          <w:sz w:val="22"/>
          <w:szCs w:val="22"/>
        </w:rPr>
        <w:t>WZ</w:t>
      </w:r>
      <w:r>
        <w:rPr>
          <w:rFonts w:ascii="Arial" w:hAnsi="Arial" w:cs="Arial"/>
          <w:sz w:val="22"/>
          <w:szCs w:val="22"/>
        </w:rPr>
        <w:t>.</w:t>
      </w:r>
    </w:p>
    <w:p w14:paraId="069FA047" w14:textId="77777777" w:rsidR="000B6D3E" w:rsidRPr="00B65C49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B65C49">
        <w:rPr>
          <w:rFonts w:ascii="Arial" w:hAnsi="Arial" w:cs="Arial"/>
          <w:sz w:val="22"/>
          <w:szCs w:val="22"/>
        </w:rPr>
        <w:t>Oświadczamy, że:</w:t>
      </w:r>
    </w:p>
    <w:p w14:paraId="34D467C2" w14:textId="77777777" w:rsidR="000B6D3E" w:rsidRPr="00B65C49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B65C49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39D5E82" w14:textId="77777777" w:rsidR="000B6D3E" w:rsidRPr="00B65C49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B65C49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573F83AE" w14:textId="77777777" w:rsidR="000B6D3E" w:rsidRPr="00B65C49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B65C49">
        <w:rPr>
          <w:rFonts w:ascii="Arial" w:hAnsi="Arial" w:cs="Arial"/>
          <w:sz w:val="22"/>
          <w:szCs w:val="22"/>
        </w:rPr>
        <w:t xml:space="preserve">   warunki w niej zawarte,</w:t>
      </w:r>
    </w:p>
    <w:p w14:paraId="3AAB9DFA" w14:textId="77777777" w:rsidR="000B6D3E" w:rsidRPr="00B65C49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B65C49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64D84BA5" w14:textId="77777777" w:rsidR="000B6D3E" w:rsidRPr="00B65C49" w:rsidRDefault="007066B0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niniejszej oferty,</w:t>
      </w:r>
    </w:p>
    <w:p w14:paraId="58DAF240" w14:textId="77777777" w:rsidR="000B6D3E" w:rsidRPr="00B65C49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B65C49">
        <w:rPr>
          <w:rFonts w:ascii="Arial" w:hAnsi="Arial" w:cs="Arial"/>
          <w:sz w:val="22"/>
          <w:szCs w:val="22"/>
        </w:rPr>
        <w:t xml:space="preserve">-  </w:t>
      </w:r>
      <w:r w:rsidRPr="00B65C49">
        <w:rPr>
          <w:rFonts w:ascii="Arial" w:hAnsi="Arial" w:cs="Arial"/>
          <w:sz w:val="22"/>
        </w:rPr>
        <w:t>uważamy się za związanych niniejsz</w:t>
      </w:r>
      <w:r w:rsidR="007066B0">
        <w:rPr>
          <w:rFonts w:ascii="Arial" w:hAnsi="Arial" w:cs="Arial"/>
          <w:sz w:val="22"/>
        </w:rPr>
        <w:t>ą ofertą na czas wskazany w SWZ,</w:t>
      </w:r>
    </w:p>
    <w:p w14:paraId="628C5E02" w14:textId="77777777" w:rsidR="000B6D3E" w:rsidRPr="00B65C49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B65C49">
        <w:rPr>
          <w:rFonts w:ascii="Arial" w:hAnsi="Arial" w:cs="Arial"/>
          <w:sz w:val="22"/>
          <w:szCs w:val="22"/>
        </w:rPr>
        <w:t>-  zapoznaliśmy się z projektowanymi postanowieniami umowy, określonymi w załączniku do SWZ i zobowiązujemy się, w przypadku wyboru naszej oferty, do zawarcia umowy zgodnej</w:t>
      </w:r>
      <w:r w:rsidR="004F183F">
        <w:rPr>
          <w:rFonts w:ascii="Arial" w:hAnsi="Arial" w:cs="Arial"/>
          <w:sz w:val="22"/>
          <w:szCs w:val="22"/>
        </w:rPr>
        <w:t xml:space="preserve"> </w:t>
      </w:r>
      <w:r w:rsidRPr="00B65C49">
        <w:rPr>
          <w:rFonts w:ascii="Arial" w:hAnsi="Arial" w:cs="Arial"/>
          <w:sz w:val="22"/>
          <w:szCs w:val="22"/>
        </w:rPr>
        <w:t xml:space="preserve">   z niniejszą ofertą, na warunkach w nich określonych</w:t>
      </w:r>
      <w:r w:rsidR="007066B0">
        <w:rPr>
          <w:rFonts w:ascii="Arial" w:hAnsi="Arial" w:cs="Arial"/>
          <w:sz w:val="22"/>
          <w:szCs w:val="22"/>
        </w:rPr>
        <w:t>,</w:t>
      </w:r>
    </w:p>
    <w:p w14:paraId="3CA6E384" w14:textId="4F6BE5C2" w:rsidR="002935BD" w:rsidRPr="00B65C49" w:rsidRDefault="000B6D3E" w:rsidP="00176D97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B65C49">
        <w:rPr>
          <w:rFonts w:ascii="Arial" w:hAnsi="Arial" w:cs="Arial"/>
          <w:sz w:val="22"/>
          <w:szCs w:val="22"/>
        </w:rPr>
        <w:t xml:space="preserve">- </w:t>
      </w:r>
      <w:r w:rsidR="00FC3264" w:rsidRPr="00B65C49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  <w:r w:rsidR="004F183F">
        <w:rPr>
          <w:rFonts w:ascii="Arial" w:hAnsi="Arial" w:cs="Arial"/>
          <w:sz w:val="22"/>
          <w:szCs w:val="22"/>
        </w:rPr>
        <w:t xml:space="preserve"> p</w:t>
      </w:r>
      <w:r w:rsidR="00FC3264" w:rsidRPr="00B65C49">
        <w:rPr>
          <w:rFonts w:ascii="Arial" w:hAnsi="Arial" w:cs="Arial"/>
          <w:sz w:val="22"/>
          <w:szCs w:val="22"/>
        </w:rPr>
        <w:t>rzyszłego świadczenia umownego.</w:t>
      </w:r>
    </w:p>
    <w:p w14:paraId="6973174B" w14:textId="77777777" w:rsidR="000B6D3E" w:rsidRPr="00B65C49" w:rsidRDefault="000B6D3E" w:rsidP="004F183F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B65C49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Pr="00B65C49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Pr="00B65C49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7F517800" w14:textId="77777777" w:rsidR="000B6D3E" w:rsidRPr="00B65C49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B65C4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3759D72" w14:textId="0F842642" w:rsidR="000B6D3E" w:rsidRPr="00B65C49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B65C4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  <w:r w:rsidR="00074FCB">
        <w:rPr>
          <w:rFonts w:ascii="Arial" w:hAnsi="Arial" w:cs="Arial"/>
          <w:sz w:val="22"/>
          <w:szCs w:val="22"/>
          <w:lang w:eastAsia="ar-SA"/>
        </w:rPr>
        <w:t>……………</w:t>
      </w:r>
    </w:p>
    <w:p w14:paraId="02260B97" w14:textId="77777777" w:rsidR="000B6D3E" w:rsidRPr="00B65C49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B65C4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B65C4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089745FF" w14:textId="77777777" w:rsidR="000B6D3E" w:rsidRPr="00B65C49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2E650C93" w14:textId="77777777" w:rsidR="000B6D3E" w:rsidRPr="00B65C49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B65C49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B65C49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B65C49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5A03211" w14:textId="77777777" w:rsidR="000B6D3E" w:rsidRPr="00B65C49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B65C4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1DAD9C7E" w14:textId="77777777" w:rsidR="00244F14" w:rsidRPr="008C28E9" w:rsidRDefault="000B6D3E" w:rsidP="008C28E9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B65C4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285955A2" w14:textId="77777777" w:rsidR="008C28E9" w:rsidRPr="008C28E9" w:rsidRDefault="008C28E9" w:rsidP="004F183F">
      <w:pPr>
        <w:pStyle w:val="Tekstpodstawowy"/>
        <w:keepLines/>
        <w:spacing w:before="60"/>
        <w:rPr>
          <w:rFonts w:ascii="Arial" w:hAnsi="Arial" w:cs="Arial"/>
          <w:i/>
          <w:sz w:val="20"/>
          <w:szCs w:val="22"/>
        </w:rPr>
      </w:pPr>
    </w:p>
    <w:p w14:paraId="0636E2C0" w14:textId="77777777" w:rsidR="00340E37" w:rsidRPr="00B65C49" w:rsidRDefault="00340E37" w:rsidP="004F183F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B65C49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Pr="00B65C49">
        <w:rPr>
          <w:rFonts w:ascii="Arial" w:hAnsi="Arial" w:cs="Arial"/>
          <w:sz w:val="22"/>
          <w:szCs w:val="22"/>
          <w:vertAlign w:val="superscript"/>
        </w:rPr>
        <w:t>1)</w:t>
      </w:r>
      <w:r w:rsidRPr="00B65C49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2A58A63" w14:textId="77777777" w:rsidR="002935BD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23BAB901" w14:textId="77777777" w:rsidR="00340E37" w:rsidRPr="00B65C49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B65C4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B65C4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582851" w14:textId="77777777" w:rsidR="006C36CB" w:rsidRPr="00B65C49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4A0F8ACF" w14:textId="77777777" w:rsidR="007066B0" w:rsidRDefault="00340E37" w:rsidP="007066B0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B65C4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13BB803A" w14:textId="77777777" w:rsidR="00176D97" w:rsidRDefault="00176D97" w:rsidP="007066B0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14:paraId="0B7954E5" w14:textId="77777777" w:rsidR="00176D97" w:rsidRDefault="00176D97" w:rsidP="007066B0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14:paraId="38F14496" w14:textId="77777777" w:rsidR="00176D97" w:rsidRDefault="00176D97" w:rsidP="007066B0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14:paraId="426BE032" w14:textId="77777777" w:rsidR="00176D97" w:rsidRPr="007066B0" w:rsidRDefault="00176D97" w:rsidP="007066B0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14:paraId="514D09CE" w14:textId="77777777" w:rsidR="00FC3264" w:rsidRPr="00B65C49" w:rsidRDefault="00FC3264" w:rsidP="004F183F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B65C49">
        <w:rPr>
          <w:rFonts w:ascii="Arial" w:hAnsi="Arial" w:cs="Arial"/>
          <w:sz w:val="22"/>
          <w:szCs w:val="22"/>
        </w:rPr>
        <w:lastRenderedPageBreak/>
        <w:t>Integralną częścią oferty są:</w:t>
      </w:r>
    </w:p>
    <w:p w14:paraId="137DFF2D" w14:textId="77777777" w:rsidR="00FC3264" w:rsidRPr="00B65C49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B65C49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63B324EE" w14:textId="77777777" w:rsidR="00FC3264" w:rsidRPr="00B65C49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B65C49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6A9CB884" w14:textId="77777777" w:rsidR="00FC3264" w:rsidRPr="00B65C49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B65C49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195F9C09" w14:textId="77777777" w:rsidR="00054406" w:rsidRPr="00B65C49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03F1D752" w14:textId="77777777" w:rsidR="00054406" w:rsidRPr="00B65C49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6FDE144A" w14:textId="77777777" w:rsidR="009765FC" w:rsidRPr="00B65C49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B65C49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35BD613B" w14:textId="77777777" w:rsidR="009765FC" w:rsidRPr="00B65C49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D47E222" w14:textId="77777777" w:rsidR="00054406" w:rsidRPr="00B65C49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9BB1A0E" w14:textId="77777777" w:rsidR="00054406" w:rsidRPr="00B65C49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9E34D8C" w14:textId="77777777" w:rsidR="00054406" w:rsidRPr="00B65C49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022D21E" w14:textId="77777777" w:rsidR="00054406" w:rsidRPr="00B65C49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2E3B611" w14:textId="77777777" w:rsidR="002935BD" w:rsidRPr="00B65C49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4CC9CF7" w14:textId="77777777" w:rsidR="002935BD" w:rsidRPr="00B65C49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8AE940F" w14:textId="77777777" w:rsidR="002935BD" w:rsidRPr="00B65C49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C72E59A" w14:textId="77777777" w:rsidR="002935BD" w:rsidRPr="00B65C49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EDF4334" w14:textId="77777777" w:rsidR="002935BD" w:rsidRPr="00B65C49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621D7EA" w14:textId="77777777" w:rsidR="002935BD" w:rsidRPr="00B65C49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B65046B" w14:textId="77777777" w:rsidR="002935BD" w:rsidRPr="00B65C49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D6789F5" w14:textId="77777777" w:rsidR="002935BD" w:rsidRPr="00B65C49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8247D68" w14:textId="77777777" w:rsidR="002935BD" w:rsidRPr="00765AB8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AEBCCEE" w14:textId="77777777" w:rsidR="002935BD" w:rsidRPr="00765AB8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321B19B" w14:textId="77777777" w:rsidR="002935BD" w:rsidRPr="00765AB8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EA77DEB" w14:textId="77777777" w:rsidR="002935BD" w:rsidRPr="00765AB8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A968EE4" w14:textId="77777777" w:rsidR="00D130D1" w:rsidRPr="00B65C49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CF497AB" w14:textId="77777777" w:rsidR="00054406" w:rsidRPr="00B65C49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E6B68F6" w14:textId="77777777" w:rsidR="00FC3264" w:rsidRPr="00B65C49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B65C49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79A6B0A8" w14:textId="77777777" w:rsidR="00C10ED3" w:rsidRPr="00B65C49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B65C49">
        <w:rPr>
          <w:rFonts w:ascii="Arial" w:hAnsi="Arial" w:cs="Arial"/>
          <w:sz w:val="18"/>
          <w:szCs w:val="18"/>
        </w:rPr>
        <w:t>* niewłaściwe skreślić</w:t>
      </w:r>
    </w:p>
    <w:p w14:paraId="0AD410A6" w14:textId="77777777" w:rsidR="00C10ED3" w:rsidRPr="00B65C49" w:rsidRDefault="00C10ED3" w:rsidP="00C10ED3">
      <w:pPr>
        <w:rPr>
          <w:rFonts w:ascii="Arial" w:hAnsi="Arial" w:cs="Arial"/>
          <w:sz w:val="18"/>
          <w:szCs w:val="18"/>
        </w:rPr>
      </w:pPr>
      <w:r w:rsidRPr="00B65C49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B65C49">
        <w:rPr>
          <w:rFonts w:ascii="Arial" w:hAnsi="Arial" w:cs="Arial"/>
          <w:sz w:val="18"/>
          <w:szCs w:val="18"/>
        </w:rPr>
        <w:t>wypełnić jeżeli dotyczy</w:t>
      </w:r>
    </w:p>
    <w:p w14:paraId="048F6E46" w14:textId="77777777" w:rsidR="001313E7" w:rsidRPr="00B65C49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B65C49">
        <w:rPr>
          <w:rFonts w:ascii="Arial" w:hAnsi="Arial" w:cs="Arial"/>
          <w:sz w:val="18"/>
          <w:szCs w:val="18"/>
        </w:rPr>
        <w:t xml:space="preserve">*** </w:t>
      </w:r>
      <w:r w:rsidRPr="00B65C4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D862F3A" w14:textId="77777777" w:rsidR="001313E7" w:rsidRPr="00B65C49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B65C4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B65C4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B65C4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B65C4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B65C4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B65C4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FCE7598" w14:textId="77777777" w:rsidR="001313E7" w:rsidRPr="00B65C49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B65C4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B65C4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B65C4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B65C4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B65C4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B65C4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E824AE4" w14:textId="77777777" w:rsidR="001313E7" w:rsidRPr="00B65C49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B65C4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B65C4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B65C4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B65C4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B65C4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B65C4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B65C4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B65C4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B65C4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B65C49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B65C49" w:rsidSect="00207540">
      <w:headerReference w:type="default" r:id="rId8"/>
      <w:pgSz w:w="11906" w:h="16838"/>
      <w:pgMar w:top="536" w:right="1152" w:bottom="1560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7FAEE" w14:textId="77777777" w:rsidR="00E80EDD" w:rsidRDefault="00E80EDD">
      <w:r>
        <w:separator/>
      </w:r>
    </w:p>
  </w:endnote>
  <w:endnote w:type="continuationSeparator" w:id="0">
    <w:p w14:paraId="4EA43510" w14:textId="77777777" w:rsidR="00E80EDD" w:rsidRDefault="00E80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2680C" w14:textId="77777777" w:rsidR="00E80EDD" w:rsidRDefault="00E80EDD">
      <w:r>
        <w:separator/>
      </w:r>
    </w:p>
  </w:footnote>
  <w:footnote w:type="continuationSeparator" w:id="0">
    <w:p w14:paraId="68E56D4A" w14:textId="77777777" w:rsidR="00E80EDD" w:rsidRDefault="00E80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3B394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417CF73A" w14:textId="5F6F9E37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0F6984"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074FCB">
      <w:rPr>
        <w:rFonts w:ascii="Arial" w:hAnsi="Arial" w:cs="Arial"/>
        <w:i/>
        <w:sz w:val="20"/>
        <w:szCs w:val="20"/>
      </w:rPr>
      <w:t>8907</w:t>
    </w:r>
    <w:r w:rsidR="00207540">
      <w:rPr>
        <w:rFonts w:ascii="Arial" w:hAnsi="Arial" w:cs="Arial"/>
        <w:i/>
        <w:sz w:val="20"/>
        <w:szCs w:val="20"/>
      </w:rPr>
      <w:t>/2</w:t>
    </w:r>
    <w:r w:rsidR="00074FCB">
      <w:rPr>
        <w:rFonts w:ascii="Arial" w:hAnsi="Arial" w:cs="Arial"/>
        <w:i/>
        <w:sz w:val="20"/>
        <w:szCs w:val="20"/>
      </w:rPr>
      <w:t>6</w:t>
    </w:r>
    <w:r w:rsidR="000F6984">
      <w:rPr>
        <w:rFonts w:ascii="Arial" w:hAnsi="Arial" w:cs="Arial"/>
        <w:i/>
        <w:sz w:val="20"/>
        <w:szCs w:val="20"/>
      </w:rPr>
      <w:t xml:space="preserve">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790548B"/>
    <w:multiLevelType w:val="hybridMultilevel"/>
    <w:tmpl w:val="34680810"/>
    <w:lvl w:ilvl="0" w:tplc="31645A9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9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2373776">
    <w:abstractNumId w:val="12"/>
  </w:num>
  <w:num w:numId="2" w16cid:durableId="101924207">
    <w:abstractNumId w:val="28"/>
  </w:num>
  <w:num w:numId="3" w16cid:durableId="286863342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90880751">
    <w:abstractNumId w:val="26"/>
  </w:num>
  <w:num w:numId="5" w16cid:durableId="16537517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99987338">
    <w:abstractNumId w:val="19"/>
  </w:num>
  <w:num w:numId="7" w16cid:durableId="58212413">
    <w:abstractNumId w:val="6"/>
  </w:num>
  <w:num w:numId="8" w16cid:durableId="660932631">
    <w:abstractNumId w:val="27"/>
  </w:num>
  <w:num w:numId="9" w16cid:durableId="2139373897">
    <w:abstractNumId w:val="17"/>
  </w:num>
  <w:num w:numId="10" w16cid:durableId="1449544744">
    <w:abstractNumId w:val="29"/>
  </w:num>
  <w:num w:numId="11" w16cid:durableId="1602906459">
    <w:abstractNumId w:val="10"/>
  </w:num>
  <w:num w:numId="12" w16cid:durableId="84616291">
    <w:abstractNumId w:val="0"/>
  </w:num>
  <w:num w:numId="13" w16cid:durableId="287780690">
    <w:abstractNumId w:val="15"/>
  </w:num>
  <w:num w:numId="14" w16cid:durableId="677804474">
    <w:abstractNumId w:val="21"/>
  </w:num>
  <w:num w:numId="15" w16cid:durableId="94931856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78277193">
    <w:abstractNumId w:val="8"/>
  </w:num>
  <w:num w:numId="17" w16cid:durableId="431707765">
    <w:abstractNumId w:val="1"/>
  </w:num>
  <w:num w:numId="18" w16cid:durableId="2112117392">
    <w:abstractNumId w:val="7"/>
  </w:num>
  <w:num w:numId="19" w16cid:durableId="66735932">
    <w:abstractNumId w:val="30"/>
  </w:num>
  <w:num w:numId="20" w16cid:durableId="197540724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44372172">
    <w:abstractNumId w:val="5"/>
  </w:num>
  <w:num w:numId="22" w16cid:durableId="361173944">
    <w:abstractNumId w:val="9"/>
  </w:num>
  <w:num w:numId="23" w16cid:durableId="94812325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58424807">
    <w:abstractNumId w:val="3"/>
  </w:num>
  <w:num w:numId="25" w16cid:durableId="1583102911">
    <w:abstractNumId w:val="16"/>
  </w:num>
  <w:num w:numId="26" w16cid:durableId="1423797125">
    <w:abstractNumId w:val="11"/>
  </w:num>
  <w:num w:numId="27" w16cid:durableId="581718148">
    <w:abstractNumId w:val="20"/>
  </w:num>
  <w:num w:numId="28" w16cid:durableId="482357210">
    <w:abstractNumId w:val="4"/>
  </w:num>
  <w:num w:numId="29" w16cid:durableId="1786121821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218273982">
    <w:abstractNumId w:val="2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21262205">
    <w:abstractNumId w:val="2"/>
  </w:num>
  <w:num w:numId="32" w16cid:durableId="958299451">
    <w:abstractNumId w:val="14"/>
  </w:num>
  <w:num w:numId="33" w16cid:durableId="569195723">
    <w:abstractNumId w:val="31"/>
  </w:num>
  <w:num w:numId="34" w16cid:durableId="1965769798">
    <w:abstractNumId w:val="22"/>
  </w:num>
  <w:num w:numId="35" w16cid:durableId="20864926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0179"/>
    <w:rsid w:val="0000071D"/>
    <w:rsid w:val="000020E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44DFA"/>
    <w:rsid w:val="00050DDC"/>
    <w:rsid w:val="00053DF6"/>
    <w:rsid w:val="00054126"/>
    <w:rsid w:val="00054406"/>
    <w:rsid w:val="0005631B"/>
    <w:rsid w:val="00063C08"/>
    <w:rsid w:val="000720B0"/>
    <w:rsid w:val="00074FCB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204A"/>
    <w:rsid w:val="000A4C86"/>
    <w:rsid w:val="000A60E9"/>
    <w:rsid w:val="000B0AFD"/>
    <w:rsid w:val="000B40A8"/>
    <w:rsid w:val="000B6D3E"/>
    <w:rsid w:val="000C4088"/>
    <w:rsid w:val="000C40DB"/>
    <w:rsid w:val="000C49CF"/>
    <w:rsid w:val="000D5AE6"/>
    <w:rsid w:val="000D6636"/>
    <w:rsid w:val="000E3310"/>
    <w:rsid w:val="000E5229"/>
    <w:rsid w:val="000E5DE0"/>
    <w:rsid w:val="000F5353"/>
    <w:rsid w:val="000F6984"/>
    <w:rsid w:val="000F750A"/>
    <w:rsid w:val="0010272D"/>
    <w:rsid w:val="00102A52"/>
    <w:rsid w:val="00105E1F"/>
    <w:rsid w:val="00106F89"/>
    <w:rsid w:val="0012329A"/>
    <w:rsid w:val="001313E7"/>
    <w:rsid w:val="00131FEC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76D97"/>
    <w:rsid w:val="0018238F"/>
    <w:rsid w:val="00182727"/>
    <w:rsid w:val="001829AC"/>
    <w:rsid w:val="0018486B"/>
    <w:rsid w:val="00185185"/>
    <w:rsid w:val="00187DD2"/>
    <w:rsid w:val="001910B7"/>
    <w:rsid w:val="0019323B"/>
    <w:rsid w:val="00195181"/>
    <w:rsid w:val="00195AB0"/>
    <w:rsid w:val="001A26F0"/>
    <w:rsid w:val="001B0B73"/>
    <w:rsid w:val="001B7EA7"/>
    <w:rsid w:val="001C2FDB"/>
    <w:rsid w:val="001C4CAB"/>
    <w:rsid w:val="001D0B19"/>
    <w:rsid w:val="001D135F"/>
    <w:rsid w:val="001D4C35"/>
    <w:rsid w:val="001D5C21"/>
    <w:rsid w:val="001D685A"/>
    <w:rsid w:val="001D69B1"/>
    <w:rsid w:val="001E05B7"/>
    <w:rsid w:val="001E1F7F"/>
    <w:rsid w:val="001E2EC0"/>
    <w:rsid w:val="001E653F"/>
    <w:rsid w:val="001F156D"/>
    <w:rsid w:val="001F4BC7"/>
    <w:rsid w:val="00201790"/>
    <w:rsid w:val="00205067"/>
    <w:rsid w:val="00205C56"/>
    <w:rsid w:val="00207540"/>
    <w:rsid w:val="00207F0C"/>
    <w:rsid w:val="00224F5E"/>
    <w:rsid w:val="00227F33"/>
    <w:rsid w:val="00244F14"/>
    <w:rsid w:val="00253337"/>
    <w:rsid w:val="0025584E"/>
    <w:rsid w:val="00255FDF"/>
    <w:rsid w:val="002601D9"/>
    <w:rsid w:val="00262DDB"/>
    <w:rsid w:val="00274EC4"/>
    <w:rsid w:val="00280597"/>
    <w:rsid w:val="00281506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FBE"/>
    <w:rsid w:val="003046A1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72395"/>
    <w:rsid w:val="003764AE"/>
    <w:rsid w:val="00376EE0"/>
    <w:rsid w:val="00380C58"/>
    <w:rsid w:val="00386A94"/>
    <w:rsid w:val="00387258"/>
    <w:rsid w:val="00387C40"/>
    <w:rsid w:val="003930E0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0D5E"/>
    <w:rsid w:val="004B1F25"/>
    <w:rsid w:val="004B567D"/>
    <w:rsid w:val="004C11E6"/>
    <w:rsid w:val="004C2B11"/>
    <w:rsid w:val="004C7B34"/>
    <w:rsid w:val="004D0DE3"/>
    <w:rsid w:val="004D0EFD"/>
    <w:rsid w:val="004D6D13"/>
    <w:rsid w:val="004E3D3D"/>
    <w:rsid w:val="004E44C5"/>
    <w:rsid w:val="004F183F"/>
    <w:rsid w:val="004F1E7D"/>
    <w:rsid w:val="004F26B8"/>
    <w:rsid w:val="004F38B9"/>
    <w:rsid w:val="004F5889"/>
    <w:rsid w:val="004F6760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1270"/>
    <w:rsid w:val="005677A4"/>
    <w:rsid w:val="0057042A"/>
    <w:rsid w:val="00576CF6"/>
    <w:rsid w:val="005819A1"/>
    <w:rsid w:val="00581DC8"/>
    <w:rsid w:val="005845B4"/>
    <w:rsid w:val="00585FF8"/>
    <w:rsid w:val="005938E3"/>
    <w:rsid w:val="005939FF"/>
    <w:rsid w:val="00593E99"/>
    <w:rsid w:val="00594F0E"/>
    <w:rsid w:val="005A4CF4"/>
    <w:rsid w:val="005A67E5"/>
    <w:rsid w:val="005B273E"/>
    <w:rsid w:val="005B4325"/>
    <w:rsid w:val="005B5BBB"/>
    <w:rsid w:val="005B609E"/>
    <w:rsid w:val="005B6732"/>
    <w:rsid w:val="005C6001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4ED0"/>
    <w:rsid w:val="00642B60"/>
    <w:rsid w:val="00646AA7"/>
    <w:rsid w:val="00654ED8"/>
    <w:rsid w:val="00663A9A"/>
    <w:rsid w:val="00665EED"/>
    <w:rsid w:val="00674268"/>
    <w:rsid w:val="00675F31"/>
    <w:rsid w:val="006828EE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E27C9"/>
    <w:rsid w:val="006E3AFB"/>
    <w:rsid w:val="006E77F2"/>
    <w:rsid w:val="006F6530"/>
    <w:rsid w:val="00701C9C"/>
    <w:rsid w:val="007066B0"/>
    <w:rsid w:val="00711430"/>
    <w:rsid w:val="00722205"/>
    <w:rsid w:val="00722928"/>
    <w:rsid w:val="00723C95"/>
    <w:rsid w:val="00724E5F"/>
    <w:rsid w:val="00730BE9"/>
    <w:rsid w:val="00732A9D"/>
    <w:rsid w:val="00734740"/>
    <w:rsid w:val="00734809"/>
    <w:rsid w:val="0073491E"/>
    <w:rsid w:val="007419A4"/>
    <w:rsid w:val="00750B6A"/>
    <w:rsid w:val="00751A48"/>
    <w:rsid w:val="007558C1"/>
    <w:rsid w:val="00755F4D"/>
    <w:rsid w:val="007579C9"/>
    <w:rsid w:val="00760868"/>
    <w:rsid w:val="00761645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5C55"/>
    <w:rsid w:val="007C6370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122F"/>
    <w:rsid w:val="007F1E47"/>
    <w:rsid w:val="007F1F4F"/>
    <w:rsid w:val="007F2C56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28E9"/>
    <w:rsid w:val="008C37B1"/>
    <w:rsid w:val="008C4344"/>
    <w:rsid w:val="008C4E56"/>
    <w:rsid w:val="008D066F"/>
    <w:rsid w:val="008D336C"/>
    <w:rsid w:val="008D392E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7359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0C2E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D3AF3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21D85"/>
    <w:rsid w:val="00A2720F"/>
    <w:rsid w:val="00A34FA8"/>
    <w:rsid w:val="00A40F00"/>
    <w:rsid w:val="00A432AF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5AE8"/>
    <w:rsid w:val="00AD078C"/>
    <w:rsid w:val="00AE19E3"/>
    <w:rsid w:val="00AE5C50"/>
    <w:rsid w:val="00AF197C"/>
    <w:rsid w:val="00B02557"/>
    <w:rsid w:val="00B04A5F"/>
    <w:rsid w:val="00B176DC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87E53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41C1"/>
    <w:rsid w:val="00C5632D"/>
    <w:rsid w:val="00C62C01"/>
    <w:rsid w:val="00C633C8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3430"/>
    <w:rsid w:val="00CA34F1"/>
    <w:rsid w:val="00CA3EB8"/>
    <w:rsid w:val="00CA4D1F"/>
    <w:rsid w:val="00CA5E7C"/>
    <w:rsid w:val="00CB2E39"/>
    <w:rsid w:val="00CC000C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57237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2409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D391F"/>
    <w:rsid w:val="00DE3AB3"/>
    <w:rsid w:val="00DE3FD6"/>
    <w:rsid w:val="00DF0A1D"/>
    <w:rsid w:val="00DF0AF4"/>
    <w:rsid w:val="00DF1D8D"/>
    <w:rsid w:val="00DF6FDE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DCE"/>
    <w:rsid w:val="00E66777"/>
    <w:rsid w:val="00E745DA"/>
    <w:rsid w:val="00E80EDD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551F0"/>
    <w:rsid w:val="00F61148"/>
    <w:rsid w:val="00F724A9"/>
    <w:rsid w:val="00F73A3F"/>
    <w:rsid w:val="00F76453"/>
    <w:rsid w:val="00F84460"/>
    <w:rsid w:val="00F87FEA"/>
    <w:rsid w:val="00F9190C"/>
    <w:rsid w:val="00F95665"/>
    <w:rsid w:val="00FA03A8"/>
    <w:rsid w:val="00FA4563"/>
    <w:rsid w:val="00FA4EFF"/>
    <w:rsid w:val="00FA527E"/>
    <w:rsid w:val="00FA619F"/>
    <w:rsid w:val="00FA623D"/>
    <w:rsid w:val="00FA76D6"/>
    <w:rsid w:val="00FA7BFB"/>
    <w:rsid w:val="00FB6067"/>
    <w:rsid w:val="00FC3264"/>
    <w:rsid w:val="00FC566B"/>
    <w:rsid w:val="00FC5B07"/>
    <w:rsid w:val="00FC7449"/>
    <w:rsid w:val="00FD3ACF"/>
    <w:rsid w:val="00FD4145"/>
    <w:rsid w:val="00FD500C"/>
    <w:rsid w:val="00FD533F"/>
    <w:rsid w:val="00FE0C43"/>
    <w:rsid w:val="00FE29F0"/>
    <w:rsid w:val="00FE5345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708578"/>
  <w15:chartTrackingRefBased/>
  <w15:docId w15:val="{E4C3BC8E-7706-4F55-A02B-DCBC26ACE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74575-5464-4EDC-ADD3-F17991258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1074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>Microsoft</Company>
  <LinksUpToDate>false</LinksUpToDate>
  <CharactersWithSpaces>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cp:lastModifiedBy>Edyta Różańska</cp:lastModifiedBy>
  <cp:revision>4</cp:revision>
  <cp:lastPrinted>2021-09-22T08:48:00Z</cp:lastPrinted>
  <dcterms:created xsi:type="dcterms:W3CDTF">2026-09-14T11:27:00Z</dcterms:created>
  <dcterms:modified xsi:type="dcterms:W3CDTF">2026-09-24T08:43:00Z</dcterms:modified>
</cp:coreProperties>
</file>