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4D447" w14:textId="77777777" w:rsidR="00825238" w:rsidRPr="007018D4" w:rsidRDefault="00825238" w:rsidP="00825238">
      <w:pPr>
        <w:jc w:val="right"/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Cs/>
          <w:noProof/>
          <w:sz w:val="22"/>
          <w:szCs w:val="22"/>
        </w:rPr>
        <w:t>Załącznik nr 2 do SWZ</w:t>
      </w:r>
    </w:p>
    <w:p w14:paraId="66A0775D" w14:textId="77777777" w:rsidR="00825238" w:rsidRPr="007018D4" w:rsidRDefault="006A6958">
      <w:pPr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Cs/>
          <w:noProof/>
          <w:sz w:val="22"/>
          <w:szCs w:val="22"/>
        </w:rPr>
        <w:t>………………………………..</w:t>
      </w:r>
    </w:p>
    <w:p w14:paraId="3510273E" w14:textId="77777777" w:rsidR="00825238" w:rsidRPr="007018D4" w:rsidRDefault="00825238">
      <w:pPr>
        <w:rPr>
          <w:rFonts w:ascii="Arial" w:hAnsi="Arial" w:cs="Arial"/>
          <w:bCs/>
          <w:noProof/>
          <w:sz w:val="22"/>
          <w:szCs w:val="22"/>
        </w:rPr>
      </w:pPr>
    </w:p>
    <w:p w14:paraId="47BE440C" w14:textId="77777777" w:rsidR="001E628D" w:rsidRPr="007018D4" w:rsidRDefault="001E628D">
      <w:pPr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Cs/>
          <w:noProof/>
          <w:sz w:val="22"/>
          <w:szCs w:val="22"/>
        </w:rPr>
        <w:t xml:space="preserve">..............................................                                                       </w:t>
      </w:r>
      <w:r w:rsidRPr="007018D4">
        <w:rPr>
          <w:rFonts w:ascii="Arial" w:hAnsi="Arial" w:cs="Arial"/>
          <w:bCs/>
          <w:noProof/>
          <w:sz w:val="22"/>
          <w:szCs w:val="22"/>
        </w:rPr>
        <w:tab/>
      </w:r>
    </w:p>
    <w:p w14:paraId="694567FC" w14:textId="77777777" w:rsidR="001E628D" w:rsidRPr="007018D4" w:rsidRDefault="006A6958">
      <w:pPr>
        <w:rPr>
          <w:rFonts w:ascii="Arial" w:hAnsi="Arial" w:cs="Arial"/>
          <w:bCs/>
          <w:noProof/>
          <w:szCs w:val="22"/>
        </w:rPr>
      </w:pPr>
      <w:r w:rsidRPr="007018D4">
        <w:rPr>
          <w:rFonts w:ascii="Arial" w:hAnsi="Arial" w:cs="Arial"/>
          <w:bCs/>
          <w:noProof/>
          <w:szCs w:val="22"/>
        </w:rPr>
        <w:t xml:space="preserve">     Oznaczenie Wykonawcy</w:t>
      </w:r>
    </w:p>
    <w:p w14:paraId="26B31068" w14:textId="77777777" w:rsidR="001E628D" w:rsidRPr="007018D4" w:rsidRDefault="001E628D">
      <w:pPr>
        <w:rPr>
          <w:rFonts w:ascii="Arial" w:hAnsi="Arial" w:cs="Arial"/>
          <w:bCs/>
          <w:noProof/>
          <w:sz w:val="22"/>
          <w:szCs w:val="22"/>
        </w:rPr>
      </w:pPr>
    </w:p>
    <w:p w14:paraId="3E8921CD" w14:textId="77777777" w:rsidR="001E628D" w:rsidRPr="007018D4" w:rsidRDefault="001E628D">
      <w:pPr>
        <w:jc w:val="center"/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Cs/>
          <w:noProof/>
          <w:sz w:val="22"/>
          <w:szCs w:val="22"/>
        </w:rPr>
        <w:t>Wzór</w:t>
      </w:r>
    </w:p>
    <w:p w14:paraId="2DE27BE8" w14:textId="77777777" w:rsidR="001E628D" w:rsidRPr="007018D4" w:rsidRDefault="001E628D">
      <w:pPr>
        <w:rPr>
          <w:rFonts w:ascii="Arial" w:hAnsi="Arial" w:cs="Arial"/>
          <w:bCs/>
          <w:noProof/>
          <w:sz w:val="22"/>
          <w:szCs w:val="22"/>
        </w:rPr>
      </w:pPr>
    </w:p>
    <w:p w14:paraId="64B8433A" w14:textId="77777777" w:rsidR="001E628D" w:rsidRPr="007018D4" w:rsidRDefault="001E628D">
      <w:pPr>
        <w:jc w:val="center"/>
        <w:rPr>
          <w:rFonts w:ascii="Arial" w:hAnsi="Arial" w:cs="Arial"/>
          <w:b/>
          <w:noProof/>
          <w:sz w:val="28"/>
          <w:szCs w:val="22"/>
        </w:rPr>
      </w:pPr>
      <w:r w:rsidRPr="007018D4">
        <w:rPr>
          <w:rFonts w:ascii="Arial" w:hAnsi="Arial" w:cs="Arial"/>
          <w:b/>
          <w:noProof/>
          <w:sz w:val="28"/>
          <w:szCs w:val="22"/>
        </w:rPr>
        <w:t>Formularz cenowy – Część nr .......</w:t>
      </w:r>
    </w:p>
    <w:p w14:paraId="0BF80102" w14:textId="77777777" w:rsidR="001E628D" w:rsidRPr="007018D4" w:rsidRDefault="001E628D">
      <w:pPr>
        <w:rPr>
          <w:rFonts w:ascii="Arial" w:hAnsi="Arial" w:cs="Arial"/>
          <w:bCs/>
          <w:noProof/>
          <w:color w:val="FF0000"/>
          <w:sz w:val="22"/>
          <w:szCs w:val="22"/>
        </w:rPr>
      </w:pPr>
    </w:p>
    <w:p w14:paraId="444B63A5" w14:textId="77777777" w:rsidR="001E628D" w:rsidRPr="007018D4" w:rsidRDefault="001E628D" w:rsidP="004F1617">
      <w:pPr>
        <w:jc w:val="both"/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Cs/>
          <w:noProof/>
          <w:sz w:val="22"/>
          <w:szCs w:val="22"/>
        </w:rPr>
        <w:t>Składając ofertę w p</w:t>
      </w:r>
      <w:r w:rsidR="00E125A9" w:rsidRPr="007018D4">
        <w:rPr>
          <w:rFonts w:ascii="Arial" w:hAnsi="Arial" w:cs="Arial"/>
          <w:bCs/>
          <w:noProof/>
          <w:sz w:val="22"/>
          <w:szCs w:val="22"/>
        </w:rPr>
        <w:t>ostępowaniu</w:t>
      </w:r>
      <w:r w:rsidRPr="007018D4">
        <w:rPr>
          <w:rFonts w:ascii="Arial" w:hAnsi="Arial" w:cs="Arial"/>
          <w:bCs/>
          <w:noProof/>
          <w:sz w:val="22"/>
          <w:szCs w:val="22"/>
        </w:rPr>
        <w:t xml:space="preserve"> na dostawę czasopism i baz danych</w:t>
      </w:r>
      <w:r w:rsidR="00E125A9" w:rsidRPr="007018D4">
        <w:rPr>
          <w:rFonts w:ascii="Arial" w:hAnsi="Arial" w:cs="Arial"/>
          <w:bCs/>
          <w:noProof/>
          <w:sz w:val="22"/>
          <w:szCs w:val="22"/>
        </w:rPr>
        <w:t xml:space="preserve"> w </w:t>
      </w:r>
      <w:r w:rsidRPr="007018D4">
        <w:rPr>
          <w:rFonts w:ascii="Arial" w:hAnsi="Arial" w:cs="Arial"/>
          <w:noProof/>
          <w:sz w:val="22"/>
          <w:szCs w:val="22"/>
        </w:rPr>
        <w:t>20</w:t>
      </w:r>
      <w:r w:rsidR="00022806" w:rsidRPr="007018D4">
        <w:rPr>
          <w:rFonts w:ascii="Arial" w:hAnsi="Arial" w:cs="Arial"/>
          <w:noProof/>
          <w:sz w:val="22"/>
          <w:szCs w:val="22"/>
        </w:rPr>
        <w:t>2</w:t>
      </w:r>
      <w:r w:rsidR="00C371B0" w:rsidRPr="007018D4">
        <w:rPr>
          <w:rFonts w:ascii="Arial" w:hAnsi="Arial" w:cs="Arial"/>
          <w:noProof/>
          <w:sz w:val="22"/>
          <w:szCs w:val="22"/>
        </w:rPr>
        <w:t>7</w:t>
      </w:r>
      <w:r w:rsidR="00E125A9" w:rsidRPr="007018D4">
        <w:rPr>
          <w:rFonts w:ascii="Arial" w:hAnsi="Arial" w:cs="Arial"/>
          <w:noProof/>
          <w:sz w:val="22"/>
          <w:szCs w:val="22"/>
        </w:rPr>
        <w:t xml:space="preserve"> roku</w:t>
      </w:r>
      <w:r w:rsidRPr="007018D4">
        <w:rPr>
          <w:rFonts w:ascii="Arial" w:hAnsi="Arial" w:cs="Arial"/>
          <w:bCs/>
          <w:noProof/>
          <w:sz w:val="22"/>
          <w:szCs w:val="22"/>
        </w:rPr>
        <w:t>, oferujemy realizację zamówienia zgodnie z poniższymi cenami (zgodnie z opisem przedmiotu zamówienia):</w:t>
      </w:r>
    </w:p>
    <w:p w14:paraId="1B3A9A71" w14:textId="77777777" w:rsidR="001E628D" w:rsidRPr="007018D4" w:rsidRDefault="001E628D">
      <w:pPr>
        <w:jc w:val="both"/>
        <w:rPr>
          <w:rFonts w:ascii="Arial" w:hAnsi="Arial" w:cs="Arial"/>
          <w:bCs/>
          <w:noProof/>
          <w:color w:val="FF0000"/>
          <w:sz w:val="22"/>
          <w:szCs w:val="22"/>
        </w:rPr>
      </w:pPr>
    </w:p>
    <w:tbl>
      <w:tblPr>
        <w:tblW w:w="14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4304"/>
        <w:gridCol w:w="1153"/>
        <w:gridCol w:w="2307"/>
        <w:gridCol w:w="2142"/>
        <w:gridCol w:w="1481"/>
        <w:gridCol w:w="2803"/>
      </w:tblGrid>
      <w:tr w:rsidR="004F1617" w:rsidRPr="007018D4" w14:paraId="1E84DD92" w14:textId="77777777" w:rsidTr="009C146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2" w:type="dxa"/>
            <w:vAlign w:val="center"/>
          </w:tcPr>
          <w:p w14:paraId="3243B14D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L.P</w:t>
            </w:r>
          </w:p>
        </w:tc>
        <w:tc>
          <w:tcPr>
            <w:tcW w:w="4304" w:type="dxa"/>
            <w:vAlign w:val="center"/>
          </w:tcPr>
          <w:p w14:paraId="69F59F0D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Przedmiot zamówienia</w:t>
            </w:r>
          </w:p>
          <w:p w14:paraId="0EE3ABE3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(tytuł, podtytuł, ISSN)</w:t>
            </w:r>
          </w:p>
        </w:tc>
        <w:tc>
          <w:tcPr>
            <w:tcW w:w="1153" w:type="dxa"/>
            <w:vAlign w:val="center"/>
          </w:tcPr>
          <w:p w14:paraId="4F45E819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Ilość</w:t>
            </w:r>
          </w:p>
        </w:tc>
        <w:tc>
          <w:tcPr>
            <w:tcW w:w="2307" w:type="dxa"/>
            <w:vAlign w:val="center"/>
          </w:tcPr>
          <w:p w14:paraId="47E5EF9B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Cena jednostkowa netto</w:t>
            </w: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(zł)</w:t>
            </w:r>
          </w:p>
        </w:tc>
        <w:tc>
          <w:tcPr>
            <w:tcW w:w="2142" w:type="dxa"/>
            <w:vAlign w:val="center"/>
          </w:tcPr>
          <w:p w14:paraId="5B25F60F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Łączna wartość netto</w:t>
            </w: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 xml:space="preserve"> (zł)</w:t>
            </w:r>
          </w:p>
          <w:p w14:paraId="5A5D74BD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[3x4]</w:t>
            </w:r>
          </w:p>
        </w:tc>
        <w:tc>
          <w:tcPr>
            <w:tcW w:w="1481" w:type="dxa"/>
            <w:vAlign w:val="center"/>
          </w:tcPr>
          <w:p w14:paraId="4E5467F4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Stawka podatku VAT*</w:t>
            </w:r>
          </w:p>
        </w:tc>
        <w:tc>
          <w:tcPr>
            <w:tcW w:w="2803" w:type="dxa"/>
            <w:vAlign w:val="center"/>
          </w:tcPr>
          <w:p w14:paraId="1724C7B2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Wartość brutto (zł)*</w:t>
            </w:r>
          </w:p>
          <w:p w14:paraId="790DB926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eastAsia="Calibri" w:hAnsi="Arial" w:cs="Arial"/>
                <w:iCs/>
              </w:rPr>
              <w:t>[wartość netto + podatek VAT]</w:t>
            </w:r>
          </w:p>
        </w:tc>
      </w:tr>
      <w:tr w:rsidR="004F1617" w:rsidRPr="007018D4" w14:paraId="1D924F28" w14:textId="77777777" w:rsidTr="009C146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2" w:type="dxa"/>
          </w:tcPr>
          <w:p w14:paraId="6A34D9C4" w14:textId="77777777" w:rsidR="004F1617" w:rsidRPr="007018D4" w:rsidRDefault="004F1617" w:rsidP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1</w:t>
            </w:r>
          </w:p>
        </w:tc>
        <w:tc>
          <w:tcPr>
            <w:tcW w:w="4304" w:type="dxa"/>
          </w:tcPr>
          <w:p w14:paraId="08932918" w14:textId="77777777" w:rsidR="004F1617" w:rsidRPr="007018D4" w:rsidRDefault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2</w:t>
            </w:r>
          </w:p>
        </w:tc>
        <w:tc>
          <w:tcPr>
            <w:tcW w:w="1153" w:type="dxa"/>
          </w:tcPr>
          <w:p w14:paraId="109C3EFC" w14:textId="77777777" w:rsidR="004F1617" w:rsidRPr="007018D4" w:rsidRDefault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3</w:t>
            </w:r>
          </w:p>
        </w:tc>
        <w:tc>
          <w:tcPr>
            <w:tcW w:w="2307" w:type="dxa"/>
          </w:tcPr>
          <w:p w14:paraId="5529050A" w14:textId="77777777" w:rsidR="004F1617" w:rsidRPr="007018D4" w:rsidRDefault="004F1617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4</w:t>
            </w:r>
          </w:p>
        </w:tc>
        <w:tc>
          <w:tcPr>
            <w:tcW w:w="2142" w:type="dxa"/>
          </w:tcPr>
          <w:p w14:paraId="21B33304" w14:textId="77777777" w:rsidR="004F1617" w:rsidRPr="007018D4" w:rsidRDefault="004F1617" w:rsidP="00825238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5</w:t>
            </w:r>
          </w:p>
        </w:tc>
        <w:tc>
          <w:tcPr>
            <w:tcW w:w="1481" w:type="dxa"/>
          </w:tcPr>
          <w:p w14:paraId="72B8E6E2" w14:textId="77777777" w:rsidR="004F1617" w:rsidRPr="007018D4" w:rsidRDefault="004F1617" w:rsidP="00825238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6</w:t>
            </w:r>
          </w:p>
        </w:tc>
        <w:tc>
          <w:tcPr>
            <w:tcW w:w="2803" w:type="dxa"/>
          </w:tcPr>
          <w:p w14:paraId="3A7E626A" w14:textId="77777777" w:rsidR="004F1617" w:rsidRPr="007018D4" w:rsidRDefault="004F1617" w:rsidP="00825238">
            <w:pPr>
              <w:jc w:val="center"/>
              <w:rPr>
                <w:rFonts w:ascii="Arial" w:hAnsi="Arial" w:cs="Arial"/>
                <w:bCs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Cs/>
                <w:noProof/>
                <w:sz w:val="22"/>
                <w:szCs w:val="22"/>
              </w:rPr>
              <w:t>7</w:t>
            </w:r>
          </w:p>
        </w:tc>
      </w:tr>
      <w:tr w:rsidR="004F1617" w:rsidRPr="007018D4" w14:paraId="5429D550" w14:textId="77777777" w:rsidTr="006A695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52" w:type="dxa"/>
          </w:tcPr>
          <w:p w14:paraId="10F3726C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6679583F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583B5FDF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78D9D8EE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58642A61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15BAB843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373BA0D5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0595D197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5F9648E6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23777E7E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3A3C6092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39518EBE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08DDD05D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408F423F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52ED4925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741BFD9C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70DD3C76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72655F32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3601E365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017D78A1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45897149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44CBCB39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59401682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0AAC5A0A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  <w:p w14:paraId="1106D8D3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4304" w:type="dxa"/>
          </w:tcPr>
          <w:p w14:paraId="4EB8CA0D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1153" w:type="dxa"/>
          </w:tcPr>
          <w:p w14:paraId="222C45CB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307" w:type="dxa"/>
          </w:tcPr>
          <w:p w14:paraId="177E33E5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142" w:type="dxa"/>
          </w:tcPr>
          <w:p w14:paraId="5F99A60A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1481" w:type="dxa"/>
            <w:tcBorders>
              <w:bottom w:val="single" w:sz="4" w:space="0" w:color="auto"/>
            </w:tcBorders>
          </w:tcPr>
          <w:p w14:paraId="2483C346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803" w:type="dxa"/>
          </w:tcPr>
          <w:p w14:paraId="6DE70EA6" w14:textId="77777777" w:rsidR="004F1617" w:rsidRPr="007018D4" w:rsidRDefault="004F1617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</w:tr>
      <w:tr w:rsidR="006A6958" w:rsidRPr="007018D4" w14:paraId="5EA2DBCD" w14:textId="77777777" w:rsidTr="006A69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8316" w:type="dxa"/>
            <w:gridSpan w:val="4"/>
            <w:vAlign w:val="center"/>
          </w:tcPr>
          <w:p w14:paraId="63E94430" w14:textId="77777777" w:rsidR="006A6958" w:rsidRPr="007018D4" w:rsidRDefault="006A6958" w:rsidP="006A6958">
            <w:pPr>
              <w:jc w:val="right"/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 w:rsidRPr="007018D4">
              <w:rPr>
                <w:rFonts w:ascii="Arial" w:hAnsi="Arial" w:cs="Arial"/>
                <w:b/>
                <w:noProof/>
                <w:sz w:val="22"/>
                <w:szCs w:val="22"/>
              </w:rPr>
              <w:t>Razem:</w:t>
            </w:r>
          </w:p>
        </w:tc>
        <w:tc>
          <w:tcPr>
            <w:tcW w:w="2142" w:type="dxa"/>
          </w:tcPr>
          <w:p w14:paraId="06E9D562" w14:textId="77777777" w:rsidR="006A6958" w:rsidRPr="007018D4" w:rsidRDefault="006A6958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1481" w:type="dxa"/>
            <w:tcBorders>
              <w:tl2br w:val="single" w:sz="4" w:space="0" w:color="auto"/>
              <w:tr2bl w:val="single" w:sz="4" w:space="0" w:color="auto"/>
            </w:tcBorders>
          </w:tcPr>
          <w:p w14:paraId="53ABD250" w14:textId="77777777" w:rsidR="006A6958" w:rsidRPr="007018D4" w:rsidRDefault="006A6958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  <w:tc>
          <w:tcPr>
            <w:tcW w:w="2803" w:type="dxa"/>
          </w:tcPr>
          <w:p w14:paraId="01B02C5F" w14:textId="77777777" w:rsidR="006A6958" w:rsidRPr="007018D4" w:rsidRDefault="006A6958">
            <w:pPr>
              <w:rPr>
                <w:rFonts w:ascii="Arial" w:hAnsi="Arial" w:cs="Arial"/>
                <w:b/>
                <w:noProof/>
                <w:color w:val="FF0000"/>
                <w:sz w:val="22"/>
                <w:szCs w:val="22"/>
              </w:rPr>
            </w:pPr>
          </w:p>
        </w:tc>
      </w:tr>
    </w:tbl>
    <w:p w14:paraId="28D73685" w14:textId="77777777" w:rsidR="001E628D" w:rsidRPr="007018D4" w:rsidRDefault="001E628D">
      <w:pPr>
        <w:rPr>
          <w:rFonts w:ascii="Arial" w:hAnsi="Arial" w:cs="Arial"/>
          <w:b/>
          <w:noProof/>
          <w:color w:val="FF0000"/>
          <w:sz w:val="22"/>
          <w:szCs w:val="22"/>
        </w:rPr>
      </w:pPr>
      <w:r w:rsidRPr="007018D4">
        <w:rPr>
          <w:rFonts w:ascii="Arial" w:hAnsi="Arial" w:cs="Arial"/>
          <w:b/>
          <w:noProof/>
          <w:color w:val="FF0000"/>
          <w:sz w:val="22"/>
          <w:szCs w:val="22"/>
        </w:rPr>
        <w:tab/>
      </w:r>
    </w:p>
    <w:p w14:paraId="63535E23" w14:textId="77777777" w:rsidR="004F1617" w:rsidRPr="007018D4" w:rsidRDefault="004F1617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7018D4">
        <w:rPr>
          <w:rFonts w:ascii="Arial" w:hAnsi="Arial" w:cs="Arial"/>
          <w:b/>
          <w:bCs/>
          <w:color w:val="FF0000"/>
          <w:sz w:val="24"/>
          <w:szCs w:val="24"/>
        </w:rPr>
        <w:t xml:space="preserve">* podmiot zagraniczny nie wypełnia rubryk nr </w:t>
      </w:r>
      <w:r w:rsidR="006A6958" w:rsidRPr="007018D4">
        <w:rPr>
          <w:rFonts w:ascii="Arial" w:hAnsi="Arial" w:cs="Arial"/>
          <w:b/>
          <w:bCs/>
          <w:color w:val="FF0000"/>
          <w:sz w:val="24"/>
          <w:szCs w:val="24"/>
        </w:rPr>
        <w:t>6 i 7</w:t>
      </w:r>
      <w:r w:rsidRPr="007018D4">
        <w:rPr>
          <w:rFonts w:ascii="Arial" w:hAnsi="Arial" w:cs="Arial"/>
          <w:b/>
          <w:bCs/>
          <w:color w:val="FF0000"/>
          <w:sz w:val="24"/>
          <w:szCs w:val="24"/>
        </w:rPr>
        <w:t xml:space="preserve">  </w:t>
      </w:r>
    </w:p>
    <w:p w14:paraId="104F4C0B" w14:textId="77777777" w:rsidR="001E628D" w:rsidRPr="007018D4" w:rsidRDefault="001E628D">
      <w:pPr>
        <w:rPr>
          <w:rFonts w:ascii="Arial" w:hAnsi="Arial" w:cs="Arial"/>
          <w:bCs/>
          <w:noProof/>
          <w:sz w:val="22"/>
          <w:szCs w:val="22"/>
        </w:rPr>
      </w:pP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  <w:t xml:space="preserve"> </w:t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  <w:r w:rsidRPr="007018D4">
        <w:rPr>
          <w:rFonts w:ascii="Arial" w:hAnsi="Arial" w:cs="Arial"/>
          <w:b/>
          <w:noProof/>
          <w:sz w:val="22"/>
          <w:szCs w:val="22"/>
        </w:rPr>
        <w:tab/>
      </w:r>
    </w:p>
    <w:p w14:paraId="4D2507FB" w14:textId="77777777" w:rsidR="009C146C" w:rsidRPr="007018D4" w:rsidRDefault="009C146C">
      <w:pPr>
        <w:rPr>
          <w:rFonts w:ascii="Arial" w:hAnsi="Arial" w:cs="Arial"/>
          <w:bCs/>
          <w:noProof/>
          <w:sz w:val="22"/>
          <w:szCs w:val="22"/>
        </w:rPr>
      </w:pPr>
    </w:p>
    <w:p w14:paraId="20AFF4B0" w14:textId="77777777" w:rsidR="009C146C" w:rsidRPr="007018D4" w:rsidRDefault="009C146C" w:rsidP="009C146C">
      <w:pPr>
        <w:rPr>
          <w:rFonts w:ascii="Arial" w:hAnsi="Arial" w:cs="Arial"/>
          <w:bCs/>
          <w:noProof/>
          <w:sz w:val="22"/>
          <w:szCs w:val="22"/>
        </w:rPr>
      </w:pPr>
    </w:p>
    <w:p w14:paraId="194AC8E0" w14:textId="77777777" w:rsidR="009C146C" w:rsidRPr="007018D4" w:rsidRDefault="009C146C" w:rsidP="009C146C">
      <w:pPr>
        <w:rPr>
          <w:rFonts w:ascii="Arial" w:hAnsi="Arial" w:cs="Arial"/>
          <w:bCs/>
          <w:szCs w:val="22"/>
        </w:rPr>
      </w:pPr>
    </w:p>
    <w:sectPr w:rsidR="009C146C" w:rsidRPr="007018D4" w:rsidSect="004F1617">
      <w:headerReference w:type="default" r:id="rId6"/>
      <w:footerReference w:type="even" r:id="rId7"/>
      <w:headerReference w:type="first" r:id="rId8"/>
      <w:footerReference w:type="first" r:id="rId9"/>
      <w:pgSz w:w="16838" w:h="11906" w:orient="landscape" w:code="9"/>
      <w:pgMar w:top="1440" w:right="1080" w:bottom="1440" w:left="1080" w:header="708" w:footer="708" w:gutter="0"/>
      <w:pgNumType w:start="27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F403D" w14:textId="77777777" w:rsidR="00496A43" w:rsidRDefault="00496A43">
      <w:r>
        <w:separator/>
      </w:r>
    </w:p>
  </w:endnote>
  <w:endnote w:type="continuationSeparator" w:id="0">
    <w:p w14:paraId="04560E0D" w14:textId="77777777" w:rsidR="00496A43" w:rsidRDefault="0049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96B59" w14:textId="77777777" w:rsidR="001E628D" w:rsidRDefault="001E62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983250" w14:textId="77777777" w:rsidR="001E628D" w:rsidRDefault="001E628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DF5C0" w14:textId="77777777" w:rsidR="001E628D" w:rsidRDefault="001E628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89C3BC" w14:textId="77777777" w:rsidR="001E628D" w:rsidRDefault="001E628D">
    <w:pPr>
      <w:pStyle w:val="Stopka"/>
      <w:tabs>
        <w:tab w:val="clear" w:pos="4536"/>
      </w:tabs>
      <w:jc w:val="center"/>
    </w:pPr>
  </w:p>
  <w:p w14:paraId="0326B5E1" w14:textId="77777777" w:rsidR="001E628D" w:rsidRDefault="001E628D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0D0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8F951" w14:textId="77777777" w:rsidR="00496A43" w:rsidRDefault="00496A43">
      <w:r>
        <w:separator/>
      </w:r>
    </w:p>
  </w:footnote>
  <w:footnote w:type="continuationSeparator" w:id="0">
    <w:p w14:paraId="5FDA90A4" w14:textId="77777777" w:rsidR="00496A43" w:rsidRDefault="00496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1DCFD" w14:textId="11FBD91D" w:rsidR="001E628D" w:rsidRDefault="00855027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018D4">
      <w:rPr>
        <w:rFonts w:ascii="Arial" w:hAnsi="Arial" w:cs="Arial"/>
        <w:i/>
      </w:rPr>
      <w:t>ZP</w:t>
    </w:r>
    <w:r w:rsidR="00165C0F" w:rsidRPr="007018D4">
      <w:rPr>
        <w:rFonts w:ascii="Arial" w:hAnsi="Arial" w:cs="Arial"/>
        <w:i/>
      </w:rPr>
      <w:t>3/</w:t>
    </w:r>
    <w:r w:rsidR="007018D4" w:rsidRPr="007018D4">
      <w:rPr>
        <w:rFonts w:ascii="Arial" w:hAnsi="Arial" w:cs="Arial"/>
        <w:i/>
      </w:rPr>
      <w:t>8907</w:t>
    </w:r>
    <w:r w:rsidR="00C371B0" w:rsidRPr="007018D4">
      <w:rPr>
        <w:rFonts w:ascii="Arial" w:hAnsi="Arial" w:cs="Arial"/>
        <w:i/>
      </w:rPr>
      <w:t>/26</w:t>
    </w:r>
  </w:p>
  <w:p w14:paraId="07778365" w14:textId="77777777" w:rsidR="00022806" w:rsidRPr="00825238" w:rsidRDefault="00022806">
    <w:pPr>
      <w:pStyle w:val="Nagwek"/>
      <w:pBdr>
        <w:bottom w:val="single" w:sz="4" w:space="1" w:color="auto"/>
      </w:pBdr>
      <w:rPr>
        <w:rFonts w:ascii="Arial" w:hAnsi="Arial" w:cs="Arial"/>
        <w:i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FF124" w14:textId="77777777" w:rsidR="001E628D" w:rsidRDefault="001E628D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176"/>
    <w:rsid w:val="00022806"/>
    <w:rsid w:val="00050CE9"/>
    <w:rsid w:val="001022CD"/>
    <w:rsid w:val="00120B24"/>
    <w:rsid w:val="00165C0F"/>
    <w:rsid w:val="001E31D5"/>
    <w:rsid w:val="001E628D"/>
    <w:rsid w:val="00204AA1"/>
    <w:rsid w:val="00206896"/>
    <w:rsid w:val="00242B3A"/>
    <w:rsid w:val="002B0FB1"/>
    <w:rsid w:val="002F5157"/>
    <w:rsid w:val="00304236"/>
    <w:rsid w:val="00311E56"/>
    <w:rsid w:val="00320438"/>
    <w:rsid w:val="0038679E"/>
    <w:rsid w:val="004008D9"/>
    <w:rsid w:val="004032EA"/>
    <w:rsid w:val="00431B1C"/>
    <w:rsid w:val="00441A0E"/>
    <w:rsid w:val="00496A43"/>
    <w:rsid w:val="004B3AF6"/>
    <w:rsid w:val="004E35AB"/>
    <w:rsid w:val="004F0212"/>
    <w:rsid w:val="004F1617"/>
    <w:rsid w:val="00501314"/>
    <w:rsid w:val="00533280"/>
    <w:rsid w:val="00542E3B"/>
    <w:rsid w:val="006600BA"/>
    <w:rsid w:val="006A6958"/>
    <w:rsid w:val="006D0D0F"/>
    <w:rsid w:val="007018D4"/>
    <w:rsid w:val="00741255"/>
    <w:rsid w:val="0079693B"/>
    <w:rsid w:val="007B0688"/>
    <w:rsid w:val="007E7D8B"/>
    <w:rsid w:val="00825238"/>
    <w:rsid w:val="00835340"/>
    <w:rsid w:val="00855027"/>
    <w:rsid w:val="008E2727"/>
    <w:rsid w:val="008F61A5"/>
    <w:rsid w:val="0092697F"/>
    <w:rsid w:val="0098514B"/>
    <w:rsid w:val="009B5844"/>
    <w:rsid w:val="009C146C"/>
    <w:rsid w:val="009F6D28"/>
    <w:rsid w:val="00A004BB"/>
    <w:rsid w:val="00A400C5"/>
    <w:rsid w:val="00A50176"/>
    <w:rsid w:val="00A80794"/>
    <w:rsid w:val="00A8268E"/>
    <w:rsid w:val="00AB1EF9"/>
    <w:rsid w:val="00AC33EC"/>
    <w:rsid w:val="00AC43E5"/>
    <w:rsid w:val="00AF51F2"/>
    <w:rsid w:val="00B22588"/>
    <w:rsid w:val="00BB0A51"/>
    <w:rsid w:val="00BC7CE8"/>
    <w:rsid w:val="00BD455A"/>
    <w:rsid w:val="00C050F9"/>
    <w:rsid w:val="00C06221"/>
    <w:rsid w:val="00C371B0"/>
    <w:rsid w:val="00C377D7"/>
    <w:rsid w:val="00C5173B"/>
    <w:rsid w:val="00D27BF5"/>
    <w:rsid w:val="00DF0ED3"/>
    <w:rsid w:val="00E125A9"/>
    <w:rsid w:val="00EE7F7D"/>
    <w:rsid w:val="00F13D6D"/>
    <w:rsid w:val="00F62813"/>
    <w:rsid w:val="00FC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B57DE"/>
  <w15:chartTrackingRefBased/>
  <w15:docId w15:val="{EDE13F5F-6B89-413C-A99B-6913E8F6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customStyle="1" w:styleId="Listownik">
    <w:name w:val="Listownik"/>
    <w:basedOn w:val="Normalny"/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D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D0D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DZPUBL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DZPublicznych</dc:creator>
  <cp:keywords/>
  <cp:lastModifiedBy>Edyta Różańska</cp:lastModifiedBy>
  <cp:revision>2</cp:revision>
  <cp:lastPrinted>2023-08-22T12:15:00Z</cp:lastPrinted>
  <dcterms:created xsi:type="dcterms:W3CDTF">2026-09-24T08:45:00Z</dcterms:created>
  <dcterms:modified xsi:type="dcterms:W3CDTF">2026-09-24T08:45:00Z</dcterms:modified>
</cp:coreProperties>
</file>