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9AA35" w14:textId="656C5C00" w:rsidR="00890B92" w:rsidRDefault="00635EE2" w:rsidP="00890B92">
      <w:pPr>
        <w:spacing w:after="240"/>
        <w:jc w:val="right"/>
        <w:rPr>
          <w:sz w:val="22"/>
          <w:szCs w:val="22"/>
        </w:rPr>
      </w:pPr>
      <w:r w:rsidRPr="00635EE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35EE2">
        <w:rPr>
          <w:sz w:val="22"/>
          <w:szCs w:val="22"/>
        </w:rPr>
        <w:t>2026-09-25</w:t>
      </w:r>
    </w:p>
    <w:p w14:paraId="4252531B" w14:textId="77777777" w:rsidR="00635EE2" w:rsidRPr="00635EE2" w:rsidRDefault="00635EE2" w:rsidP="00890B92">
      <w:pPr>
        <w:rPr>
          <w:b/>
          <w:bCs/>
          <w:sz w:val="22"/>
          <w:szCs w:val="22"/>
        </w:rPr>
      </w:pPr>
      <w:r w:rsidRPr="00635EE2">
        <w:rPr>
          <w:b/>
          <w:bCs/>
          <w:sz w:val="22"/>
          <w:szCs w:val="22"/>
        </w:rPr>
        <w:t>Akademia Górniczo - Hutnicza</w:t>
      </w:r>
    </w:p>
    <w:p w14:paraId="385F376B" w14:textId="77777777" w:rsidR="00635EE2" w:rsidRPr="00635EE2" w:rsidRDefault="00635EE2" w:rsidP="00890B92">
      <w:pPr>
        <w:rPr>
          <w:b/>
          <w:bCs/>
          <w:sz w:val="22"/>
          <w:szCs w:val="22"/>
        </w:rPr>
      </w:pPr>
      <w:r w:rsidRPr="00635EE2">
        <w:rPr>
          <w:b/>
          <w:bCs/>
          <w:sz w:val="22"/>
          <w:szCs w:val="22"/>
        </w:rPr>
        <w:t>im. Stanisława Staszica w Krakowie</w:t>
      </w:r>
    </w:p>
    <w:p w14:paraId="39837FD5" w14:textId="37DDD744" w:rsidR="00890B92" w:rsidRPr="00D91931" w:rsidRDefault="00635EE2" w:rsidP="00890B92">
      <w:pPr>
        <w:rPr>
          <w:b/>
          <w:bCs/>
          <w:sz w:val="22"/>
          <w:szCs w:val="22"/>
        </w:rPr>
      </w:pPr>
      <w:r w:rsidRPr="00635EE2">
        <w:rPr>
          <w:b/>
          <w:bCs/>
          <w:sz w:val="22"/>
          <w:szCs w:val="22"/>
        </w:rPr>
        <w:t>Dział Zamówień Publicznych</w:t>
      </w:r>
    </w:p>
    <w:p w14:paraId="04CBDA49" w14:textId="19F3245D" w:rsidR="00890B92" w:rsidRPr="00BD5546" w:rsidRDefault="00635EE2" w:rsidP="00890B92">
      <w:pPr>
        <w:rPr>
          <w:sz w:val="22"/>
          <w:szCs w:val="22"/>
        </w:rPr>
      </w:pPr>
      <w:r w:rsidRPr="00635EE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35EE2">
        <w:rPr>
          <w:sz w:val="22"/>
          <w:szCs w:val="22"/>
        </w:rPr>
        <w:t>30</w:t>
      </w:r>
    </w:p>
    <w:p w14:paraId="1B81D613" w14:textId="120052D8" w:rsidR="00890B92" w:rsidRPr="00BD5546" w:rsidRDefault="00635EE2" w:rsidP="00890B92">
      <w:pPr>
        <w:rPr>
          <w:sz w:val="22"/>
          <w:szCs w:val="22"/>
        </w:rPr>
      </w:pPr>
      <w:r w:rsidRPr="00635EE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35EE2">
        <w:rPr>
          <w:sz w:val="22"/>
          <w:szCs w:val="22"/>
        </w:rPr>
        <w:t>Kraków</w:t>
      </w:r>
    </w:p>
    <w:p w14:paraId="5EFE492D" w14:textId="3776495F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35EE2" w:rsidRPr="00635EE2">
        <w:rPr>
          <w:b/>
          <w:sz w:val="22"/>
          <w:szCs w:val="22"/>
        </w:rPr>
        <w:t>KC-DE-zp.25.265.2026</w:t>
      </w:r>
      <w:r w:rsidR="00A80738" w:rsidRPr="00890B92">
        <w:rPr>
          <w:sz w:val="22"/>
          <w:szCs w:val="22"/>
        </w:rPr>
        <w:tab/>
        <w:t xml:space="preserve"> </w:t>
      </w:r>
    </w:p>
    <w:p w14:paraId="5C4A3EF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5EF1C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6E744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6E98F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5EFDE4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E3024BF" w14:textId="784BE819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35EE2" w:rsidRPr="00635EE2">
        <w:rPr>
          <w:sz w:val="22"/>
          <w:szCs w:val="22"/>
        </w:rPr>
        <w:t xml:space="preserve">Tryb podstawowy bez negocjacji - art. 275 pkt. 1 ustawy </w:t>
      </w:r>
      <w:proofErr w:type="spellStart"/>
      <w:r w:rsidR="00635EE2" w:rsidRPr="00635EE2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7FEA3C8" w14:textId="4FC2FFD3" w:rsidR="00A80738" w:rsidRPr="00890B92" w:rsidRDefault="00635EE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35EE2">
        <w:rPr>
          <w:b/>
          <w:sz w:val="22"/>
          <w:szCs w:val="22"/>
        </w:rPr>
        <w:t>Świadczenie usługi w zakresie wyszukiwania, rezerwacji, zakupu i dostarczenia biletów lotniczych dla uczestników programu NAWA Partnerstwa Strategiczne KC-DE-zp.25.265.2026</w:t>
      </w:r>
    </w:p>
    <w:p w14:paraId="6EDDF4D0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405C280" w14:textId="6B9FA081" w:rsidR="0069085C" w:rsidRPr="00890B92" w:rsidRDefault="00635EE2" w:rsidP="00A80738">
      <w:pPr>
        <w:spacing w:before="120" w:after="120"/>
        <w:jc w:val="both"/>
        <w:rPr>
          <w:sz w:val="22"/>
          <w:szCs w:val="22"/>
        </w:rPr>
      </w:pPr>
      <w:r w:rsidRPr="00635EE2">
        <w:rPr>
          <w:b/>
          <w:sz w:val="22"/>
          <w:szCs w:val="22"/>
        </w:rPr>
        <w:t>192 500.00</w:t>
      </w:r>
      <w:r w:rsidR="00890B92" w:rsidRPr="00890B92">
        <w:rPr>
          <w:sz w:val="22"/>
          <w:szCs w:val="22"/>
        </w:rPr>
        <w:t xml:space="preserve"> zł brutto.</w:t>
      </w:r>
    </w:p>
    <w:p w14:paraId="7C039AE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15AEAD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7F0CA7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7EC59" w14:textId="77777777" w:rsidR="00FA2C19" w:rsidRDefault="00FA2C19">
      <w:r>
        <w:separator/>
      </w:r>
    </w:p>
  </w:endnote>
  <w:endnote w:type="continuationSeparator" w:id="0">
    <w:p w14:paraId="53591D96" w14:textId="77777777" w:rsidR="00FA2C19" w:rsidRDefault="00FA2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320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75B16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C0539" w14:textId="77777777" w:rsidR="009F189D" w:rsidRDefault="00FA2C1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20737F">
        <v:line id="_x0000_s1025" style="position:absolute;left:0;text-align:left;z-index:251657728" from="-3.85pt,8.7pt" to="455.15pt,8.7pt"/>
      </w:pict>
    </w:r>
  </w:p>
  <w:p w14:paraId="1BC12A4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1E83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75A8EC" w14:textId="77777777" w:rsidR="009F189D" w:rsidRDefault="009F189D">
    <w:pPr>
      <w:pStyle w:val="Stopka"/>
      <w:tabs>
        <w:tab w:val="clear" w:pos="4536"/>
      </w:tabs>
      <w:jc w:val="center"/>
    </w:pPr>
  </w:p>
  <w:p w14:paraId="3ADE28A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FE96E" w14:textId="77777777" w:rsidR="00FA2C19" w:rsidRDefault="00FA2C19">
      <w:r>
        <w:separator/>
      </w:r>
    </w:p>
  </w:footnote>
  <w:footnote w:type="continuationSeparator" w:id="0">
    <w:p w14:paraId="3B7D2D6B" w14:textId="77777777" w:rsidR="00FA2C19" w:rsidRDefault="00FA2C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0DC67" w14:textId="77777777" w:rsidR="00635EE2" w:rsidRDefault="00635E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F94A9" w14:textId="77777777" w:rsidR="000918A4" w:rsidRPr="00AC7382" w:rsidRDefault="000918A4" w:rsidP="000918A4">
    <w:pPr>
      <w:pStyle w:val="Nagwek"/>
    </w:pPr>
    <w:r>
      <w:pict w14:anchorId="0B63E8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Czcionka, tekst, logo, Grafika&#10;&#10;Opis wygenerowany automatycznie" style="width:93pt;height:62.25pt;visibility:visible;mso-wrap-style:square">
          <v:imagedata r:id="rId1" o:title="Obraz zawierający Czcionka, tekst, logo, Grafika&#10;&#10;Opis wygenerowany automatycznie"/>
        </v:shape>
      </w:pict>
    </w:r>
    <w:r>
      <w:pict w14:anchorId="054A3871">
        <v:shape id="grafika1" o:spid="_x0000_s1026" type="#_x0000_t75" alt="Obraz zawierający logo, Czcionka, symbol, Grafika&#10;&#10;Opis wygenerowany automatycznie" style="position:absolute;margin-left:417pt;margin-top:5.95pt;width:64.5pt;height:54.7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wrapcoords="-251 0 -251 21304 21600 21304 21600 0 -251 0">
          <v:imagedata r:id="rId2" o:title="Obraz zawierający logo, Czcionka, symbol, Grafika&#10;&#10;Opis wygenerowany automatycznie"/>
          <w10:wrap type="tight" anchorx="margin"/>
        </v:shape>
      </w:pict>
    </w:r>
    <w:r w:rsidRPr="00AC7382">
      <w:tab/>
    </w:r>
    <w:r>
      <w:pict w14:anchorId="12CE9E67">
        <v:shape id="Obraz 46" o:spid="_x0000_i1026" type="#_x0000_t75" style="width:75pt;height:56.25pt;visibility:visible;mso-wrap-style:square">
          <v:imagedata r:id="rId3" o:title=""/>
        </v:shape>
      </w:pict>
    </w:r>
    <w:r w:rsidRPr="00AC7382">
      <w:tab/>
    </w:r>
    <w:r w:rsidRPr="00AC7382">
      <w:tab/>
    </w:r>
    <w:r w:rsidRPr="00AC7382">
      <w:tab/>
    </w:r>
  </w:p>
  <w:p w14:paraId="5507465E" w14:textId="77777777" w:rsidR="00635EE2" w:rsidRDefault="00635E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43B11" w14:textId="77777777" w:rsidR="00635EE2" w:rsidRDefault="00635E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117E"/>
    <w:rsid w:val="00007727"/>
    <w:rsid w:val="00017720"/>
    <w:rsid w:val="00027748"/>
    <w:rsid w:val="00035488"/>
    <w:rsid w:val="000918A4"/>
    <w:rsid w:val="000D7F25"/>
    <w:rsid w:val="000E0029"/>
    <w:rsid w:val="000E00E5"/>
    <w:rsid w:val="00163A18"/>
    <w:rsid w:val="00173B20"/>
    <w:rsid w:val="001C69FF"/>
    <w:rsid w:val="0023318D"/>
    <w:rsid w:val="00240DDE"/>
    <w:rsid w:val="0028117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35EE2"/>
    <w:rsid w:val="0069085C"/>
    <w:rsid w:val="00843263"/>
    <w:rsid w:val="00861E75"/>
    <w:rsid w:val="00890B92"/>
    <w:rsid w:val="008B5475"/>
    <w:rsid w:val="00933BDB"/>
    <w:rsid w:val="0094313C"/>
    <w:rsid w:val="009D19BD"/>
    <w:rsid w:val="009F189D"/>
    <w:rsid w:val="00A80738"/>
    <w:rsid w:val="00AF15BE"/>
    <w:rsid w:val="00B426D2"/>
    <w:rsid w:val="00B513AF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A2C1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BABA25"/>
  <w15:chartTrackingRefBased/>
  <w15:docId w15:val="{028B84BE-01B9-4751-B4D1-B23D3AA0F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0918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2026-09-25T06:48:00Z</dcterms:created>
  <dcterms:modified xsi:type="dcterms:W3CDTF">2026-09-25T07:06:00Z</dcterms:modified>
</cp:coreProperties>
</file>