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68521" w14:textId="77777777" w:rsidR="004843F0" w:rsidRPr="004843F0" w:rsidRDefault="004843F0" w:rsidP="004843F0">
      <w:pPr>
        <w:suppressAutoHyphens/>
        <w:jc w:val="right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b/>
          <w:sz w:val="20"/>
          <w:szCs w:val="20"/>
          <w:lang w:eastAsia="zh-CN"/>
        </w:rPr>
        <w:t>Załącznik nr 1</w:t>
      </w:r>
    </w:p>
    <w:p w14:paraId="407DFABC" w14:textId="77777777" w:rsidR="004843F0" w:rsidRPr="004843F0" w:rsidRDefault="004843F0" w:rsidP="004843F0">
      <w:pPr>
        <w:tabs>
          <w:tab w:val="left" w:pos="694"/>
          <w:tab w:val="right" w:pos="9000"/>
        </w:tabs>
        <w:suppressAutoHyphens/>
        <w:jc w:val="center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b/>
          <w:sz w:val="20"/>
          <w:szCs w:val="20"/>
          <w:lang w:eastAsia="zh-CN"/>
        </w:rPr>
        <w:t>FORMULARZ OFERTY</w:t>
      </w:r>
    </w:p>
    <w:p w14:paraId="3C08DD88" w14:textId="77777777" w:rsidR="004843F0" w:rsidRPr="004843F0" w:rsidRDefault="004843F0" w:rsidP="004843F0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eastAsia="zh-CN"/>
        </w:rPr>
        <w:t>NAZWA WYKONAWCY lub Wykonawców w przypadku oferty wspólnej:……………………………………………………………………</w:t>
      </w:r>
    </w:p>
    <w:p w14:paraId="3B277F13" w14:textId="0011EEE1" w:rsidR="004843F0" w:rsidRPr="004843F0" w:rsidRDefault="004843F0" w:rsidP="004843F0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eastAsia="zh-CN"/>
        </w:rPr>
        <w:t>FORMA PROWADZONEJ DZIAŁALNOŚCI: ...........................................................</w:t>
      </w:r>
    </w:p>
    <w:p w14:paraId="7542DF7B" w14:textId="77777777" w:rsidR="004843F0" w:rsidRPr="004843F0" w:rsidRDefault="004843F0" w:rsidP="004843F0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eastAsia="zh-CN"/>
        </w:rPr>
        <w:t>ADRES:……………………………………………………………………………………….</w:t>
      </w:r>
    </w:p>
    <w:p w14:paraId="21845AE3" w14:textId="77777777" w:rsidR="004843F0" w:rsidRPr="004843F0" w:rsidRDefault="004843F0" w:rsidP="004843F0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eastAsia="zh-CN"/>
        </w:rPr>
        <w:t>POWIAT:…………………………………WOJEWÓDZTWO …………………………….</w:t>
      </w:r>
    </w:p>
    <w:p w14:paraId="6D9F6AD6" w14:textId="77777777" w:rsidR="004843F0" w:rsidRPr="004843F0" w:rsidRDefault="004843F0" w:rsidP="004843F0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val="en-US" w:eastAsia="zh-CN"/>
        </w:rPr>
      </w:pPr>
      <w:r w:rsidRPr="004843F0">
        <w:rPr>
          <w:rFonts w:ascii="Verdana" w:hAnsi="Verdana"/>
          <w:sz w:val="20"/>
          <w:szCs w:val="20"/>
          <w:lang w:val="de-DE" w:eastAsia="zh-CN"/>
        </w:rPr>
        <w:t>TEL./FAX/ E-MAIL…………………………………………………………………………..</w:t>
      </w:r>
    </w:p>
    <w:p w14:paraId="17D292AC" w14:textId="77777777" w:rsidR="004843F0" w:rsidRPr="004843F0" w:rsidRDefault="004843F0" w:rsidP="004843F0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val="de-DE" w:eastAsia="zh-CN"/>
        </w:rPr>
        <w:t xml:space="preserve">NIP…………………………………. </w:t>
      </w:r>
      <w:r w:rsidRPr="004843F0">
        <w:rPr>
          <w:rFonts w:ascii="Verdana" w:hAnsi="Verdana"/>
          <w:sz w:val="20"/>
          <w:szCs w:val="20"/>
          <w:lang w:eastAsia="zh-CN"/>
        </w:rPr>
        <w:t>REGON:………………………………………………</w:t>
      </w:r>
    </w:p>
    <w:p w14:paraId="04519EF0" w14:textId="77777777" w:rsidR="004843F0" w:rsidRPr="004843F0" w:rsidRDefault="004843F0" w:rsidP="004843F0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eastAsia="zh-CN"/>
        </w:rPr>
        <w:t>BANK/ NR KONTA ………………………………………………………………………….</w:t>
      </w:r>
    </w:p>
    <w:p w14:paraId="4A4B177B" w14:textId="77777777" w:rsidR="004843F0" w:rsidRPr="004843F0" w:rsidRDefault="004843F0" w:rsidP="004843F0">
      <w:pPr>
        <w:suppressAutoHyphens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eastAsia="zh-CN"/>
        </w:rPr>
        <w:t>Do: Nazwa i siedziba Zamawiającego:</w:t>
      </w:r>
    </w:p>
    <w:p w14:paraId="3DD0AFA9" w14:textId="77777777" w:rsidR="004843F0" w:rsidRPr="004843F0" w:rsidRDefault="004843F0" w:rsidP="004843F0">
      <w:pPr>
        <w:suppressAutoHyphens/>
        <w:ind w:right="-110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b/>
          <w:sz w:val="20"/>
          <w:szCs w:val="20"/>
          <w:lang w:eastAsia="zh-CN"/>
        </w:rPr>
        <w:t>Akademia Górniczo – Hutnicza</w:t>
      </w:r>
      <w:r w:rsidRPr="004843F0">
        <w:rPr>
          <w:rFonts w:ascii="Verdana" w:hAnsi="Verdana"/>
          <w:sz w:val="20"/>
          <w:szCs w:val="20"/>
          <w:lang w:eastAsia="zh-CN"/>
        </w:rPr>
        <w:t xml:space="preserve"> </w:t>
      </w:r>
      <w:r w:rsidRPr="004843F0">
        <w:rPr>
          <w:rFonts w:ascii="Verdana" w:hAnsi="Verdana"/>
          <w:b/>
          <w:sz w:val="20"/>
          <w:szCs w:val="20"/>
          <w:lang w:eastAsia="zh-CN"/>
        </w:rPr>
        <w:t>im. Stanisława Staszica w Krakowie</w:t>
      </w:r>
    </w:p>
    <w:p w14:paraId="09EFC868" w14:textId="77777777" w:rsidR="004843F0" w:rsidRPr="004843F0" w:rsidRDefault="004843F0" w:rsidP="004843F0">
      <w:pPr>
        <w:suppressAutoHyphens/>
        <w:ind w:right="-110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b/>
          <w:sz w:val="20"/>
          <w:szCs w:val="20"/>
          <w:lang w:eastAsia="zh-CN"/>
        </w:rPr>
        <w:t xml:space="preserve">Dział Zamówień Publicznych  </w:t>
      </w:r>
    </w:p>
    <w:p w14:paraId="4EE7E15F" w14:textId="77777777" w:rsidR="004843F0" w:rsidRPr="004843F0" w:rsidRDefault="004843F0" w:rsidP="004843F0">
      <w:pPr>
        <w:suppressAutoHyphens/>
        <w:ind w:right="-110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b/>
          <w:sz w:val="20"/>
          <w:szCs w:val="20"/>
          <w:lang w:eastAsia="zh-CN"/>
        </w:rPr>
        <w:t xml:space="preserve">Al. Mickiewicza 30, 30-059 Kraków,  </w:t>
      </w:r>
    </w:p>
    <w:p w14:paraId="30BDDE11" w14:textId="77777777" w:rsidR="004843F0" w:rsidRPr="004843F0" w:rsidRDefault="004843F0" w:rsidP="004843F0">
      <w:pPr>
        <w:widowControl w:val="0"/>
        <w:suppressAutoHyphens/>
        <w:ind w:right="1"/>
        <w:rPr>
          <w:rFonts w:ascii="Verdana" w:hAnsi="Verdana"/>
          <w:b/>
          <w:sz w:val="20"/>
          <w:szCs w:val="20"/>
          <w:lang w:eastAsia="zh-CN"/>
        </w:rPr>
      </w:pPr>
    </w:p>
    <w:p w14:paraId="7EFD02DF" w14:textId="77777777" w:rsidR="004843F0" w:rsidRPr="004843F0" w:rsidRDefault="004843F0" w:rsidP="004843F0">
      <w:pPr>
        <w:suppressAutoHyphens/>
        <w:jc w:val="both"/>
        <w:rPr>
          <w:rFonts w:ascii="Verdana" w:hAnsi="Verdana"/>
          <w:b/>
          <w:bCs/>
          <w:iCs/>
          <w:sz w:val="20"/>
          <w:szCs w:val="20"/>
          <w:lang w:eastAsia="ar-SA"/>
        </w:rPr>
      </w:pPr>
      <w:r w:rsidRPr="004843F0">
        <w:rPr>
          <w:rFonts w:ascii="Verdana" w:hAnsi="Verdana"/>
          <w:sz w:val="20"/>
          <w:szCs w:val="20"/>
          <w:lang w:eastAsia="zh-CN"/>
        </w:rPr>
        <w:t>Przystępując do postępowania o udzielenie zamówienia publicznego, której przedmiotem jest</w:t>
      </w:r>
      <w:r w:rsidRPr="004843F0">
        <w:rPr>
          <w:rFonts w:ascii="Verdana" w:hAnsi="Verdana"/>
          <w:b/>
          <w:sz w:val="20"/>
          <w:szCs w:val="20"/>
          <w:lang w:eastAsia="zh-CN"/>
        </w:rPr>
        <w:t xml:space="preserve"> </w:t>
      </w:r>
      <w:r w:rsidRPr="004843F0">
        <w:rPr>
          <w:rFonts w:ascii="Verdana" w:hAnsi="Verdana"/>
          <w:b/>
          <w:bCs/>
          <w:iCs/>
          <w:sz w:val="20"/>
          <w:szCs w:val="20"/>
          <w:lang w:eastAsia="ar-SA"/>
        </w:rPr>
        <w:t xml:space="preserve">Wykonywanie drobnych prac budowlanych i instalacyjnych w obiektach AGH </w:t>
      </w:r>
    </w:p>
    <w:p w14:paraId="4B6416E7" w14:textId="77777777" w:rsidR="004843F0" w:rsidRPr="004843F0" w:rsidRDefault="004843F0" w:rsidP="004843F0">
      <w:pPr>
        <w:suppressAutoHyphens/>
        <w:jc w:val="both"/>
        <w:rPr>
          <w:rFonts w:ascii="Verdana" w:hAnsi="Verdana"/>
          <w:b/>
          <w:bCs/>
          <w:sz w:val="20"/>
          <w:szCs w:val="20"/>
          <w:lang w:eastAsia="zh-CN"/>
        </w:rPr>
      </w:pPr>
      <w:r w:rsidRPr="004843F0">
        <w:rPr>
          <w:rFonts w:ascii="Verdana" w:hAnsi="Verdana"/>
          <w:b/>
          <w:bCs/>
          <w:iCs/>
          <w:sz w:val="20"/>
          <w:szCs w:val="20"/>
          <w:lang w:eastAsia="ar-SA"/>
        </w:rPr>
        <w:t>w Krakowie</w:t>
      </w:r>
      <w:r w:rsidRPr="004843F0">
        <w:rPr>
          <w:rFonts w:ascii="Verdana" w:hAnsi="Verdana"/>
          <w:b/>
          <w:sz w:val="20"/>
          <w:szCs w:val="20"/>
          <w:lang w:eastAsia="zh-CN"/>
        </w:rPr>
        <w:t xml:space="preserve"> - KC-DE-zp.25.470.2026</w:t>
      </w:r>
      <w:r w:rsidRPr="004843F0">
        <w:rPr>
          <w:rFonts w:ascii="Verdana" w:hAnsi="Verdana"/>
          <w:b/>
          <w:iCs/>
          <w:sz w:val="20"/>
          <w:szCs w:val="20"/>
        </w:rPr>
        <w:t>,</w:t>
      </w:r>
      <w:r w:rsidRPr="004843F0">
        <w:rPr>
          <w:rFonts w:ascii="Verdana" w:hAnsi="Verdana"/>
          <w:b/>
          <w:sz w:val="20"/>
          <w:szCs w:val="20"/>
          <w:lang w:eastAsia="zh-CN"/>
        </w:rPr>
        <w:t xml:space="preserve"> </w:t>
      </w:r>
      <w:r w:rsidRPr="004843F0">
        <w:rPr>
          <w:rFonts w:ascii="Verdana" w:hAnsi="Verdana"/>
          <w:sz w:val="20"/>
          <w:szCs w:val="20"/>
          <w:lang w:eastAsia="zh-CN"/>
        </w:rPr>
        <w:t>oferuję realizację przedmiotu zamówienia, zgodnie z zasadami określonymi w specyfikacji warunków zamówienia.</w:t>
      </w:r>
    </w:p>
    <w:p w14:paraId="59CF795A" w14:textId="77777777" w:rsidR="004843F0" w:rsidRPr="004843F0" w:rsidRDefault="004843F0" w:rsidP="004843F0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076F5EF2" w14:textId="576ACC31" w:rsidR="004843F0" w:rsidRPr="004843F0" w:rsidRDefault="004843F0" w:rsidP="004843F0">
      <w:pPr>
        <w:widowControl w:val="0"/>
        <w:ind w:right="1"/>
        <w:rPr>
          <w:rFonts w:ascii="Verdana" w:hAnsi="Verdana"/>
          <w:b/>
          <w:sz w:val="20"/>
          <w:szCs w:val="20"/>
          <w:u w:val="single"/>
        </w:rPr>
      </w:pPr>
      <w:r w:rsidRPr="004843F0">
        <w:rPr>
          <w:rFonts w:ascii="Verdana" w:hAnsi="Verdana"/>
          <w:b/>
          <w:sz w:val="20"/>
          <w:szCs w:val="20"/>
          <w:highlight w:val="yellow"/>
          <w:u w:val="single"/>
        </w:rPr>
        <w:t>Zadanie częściowe nr</w:t>
      </w:r>
      <w:r w:rsidRPr="004843F0">
        <w:rPr>
          <w:rFonts w:ascii="Verdana" w:hAnsi="Verdana"/>
          <w:b/>
          <w:sz w:val="20"/>
          <w:szCs w:val="20"/>
          <w:u w:val="single"/>
        </w:rPr>
        <w:t xml:space="preserve"> </w:t>
      </w:r>
      <w:r w:rsidRPr="004843F0">
        <w:rPr>
          <w:rFonts w:ascii="Verdana" w:hAnsi="Verdana"/>
          <w:b/>
          <w:sz w:val="20"/>
          <w:szCs w:val="20"/>
          <w:highlight w:val="yellow"/>
          <w:u w:val="single"/>
        </w:rPr>
        <w:t>…………</w:t>
      </w:r>
    </w:p>
    <w:p w14:paraId="569A16F2" w14:textId="77777777" w:rsidR="004843F0" w:rsidRPr="004843F0" w:rsidRDefault="004843F0" w:rsidP="004843F0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706F221F" w14:textId="77777777" w:rsidR="004843F0" w:rsidRPr="004843F0" w:rsidRDefault="004843F0" w:rsidP="004843F0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4843F0">
        <w:rPr>
          <w:rFonts w:ascii="Verdana" w:hAnsi="Verdana"/>
          <w:b/>
          <w:sz w:val="20"/>
          <w:szCs w:val="20"/>
        </w:rPr>
        <w:t>Cena brutto: .......................................................................................PLN</w:t>
      </w:r>
    </w:p>
    <w:p w14:paraId="727CE1CA" w14:textId="77777777" w:rsidR="004843F0" w:rsidRPr="004843F0" w:rsidRDefault="004843F0" w:rsidP="004843F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BEEFD31" w14:textId="77777777" w:rsidR="004843F0" w:rsidRPr="004843F0" w:rsidRDefault="004843F0" w:rsidP="004843F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4843F0">
        <w:rPr>
          <w:rFonts w:ascii="Verdana" w:hAnsi="Verdana"/>
          <w:b/>
          <w:sz w:val="20"/>
          <w:szCs w:val="20"/>
        </w:rPr>
        <w:t>Słownie: ......................................................................................................</w:t>
      </w:r>
    </w:p>
    <w:p w14:paraId="5A740F8D" w14:textId="77777777" w:rsidR="004843F0" w:rsidRPr="004843F0" w:rsidRDefault="004843F0" w:rsidP="004843F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4843F0">
        <w:rPr>
          <w:rFonts w:ascii="Verdana" w:hAnsi="Verdana"/>
          <w:b/>
          <w:sz w:val="20"/>
          <w:szCs w:val="20"/>
        </w:rPr>
        <w:t xml:space="preserve"> </w:t>
      </w:r>
    </w:p>
    <w:p w14:paraId="31856A64" w14:textId="77777777" w:rsidR="004843F0" w:rsidRPr="004843F0" w:rsidRDefault="004843F0" w:rsidP="004843F0">
      <w:pPr>
        <w:widowControl w:val="0"/>
        <w:rPr>
          <w:rFonts w:ascii="Verdana" w:hAnsi="Verdana"/>
          <w:b/>
          <w:sz w:val="20"/>
          <w:szCs w:val="20"/>
          <w:lang w:val="x-none" w:eastAsia="x-none"/>
        </w:rPr>
      </w:pPr>
      <w:r w:rsidRPr="004843F0">
        <w:rPr>
          <w:rFonts w:ascii="Verdana" w:hAnsi="Verdana"/>
          <w:b/>
          <w:sz w:val="20"/>
          <w:szCs w:val="20"/>
          <w:lang w:val="x-none" w:eastAsia="x-none"/>
        </w:rPr>
        <w:t xml:space="preserve">Powyższa cena zawiera podatek VAT w wysokości </w:t>
      </w:r>
      <w:r w:rsidRPr="004843F0">
        <w:rPr>
          <w:rFonts w:ascii="Verdana" w:hAnsi="Verdana"/>
          <w:b/>
          <w:sz w:val="20"/>
          <w:szCs w:val="20"/>
          <w:lang w:eastAsia="x-none"/>
        </w:rPr>
        <w:t>23</w:t>
      </w:r>
      <w:r w:rsidRPr="004843F0">
        <w:rPr>
          <w:rFonts w:ascii="Verdana" w:hAnsi="Verdana"/>
          <w:b/>
          <w:sz w:val="20"/>
          <w:szCs w:val="20"/>
          <w:lang w:val="x-none" w:eastAsia="x-none"/>
        </w:rPr>
        <w:t xml:space="preserve"> % tj. …………….PLN</w:t>
      </w:r>
    </w:p>
    <w:p w14:paraId="664F53D2" w14:textId="77777777" w:rsidR="004843F0" w:rsidRPr="004843F0" w:rsidRDefault="004843F0" w:rsidP="004843F0">
      <w:pPr>
        <w:widowControl w:val="0"/>
        <w:ind w:right="1"/>
        <w:jc w:val="both"/>
        <w:rPr>
          <w:rFonts w:ascii="Verdana" w:hAnsi="Verdana"/>
          <w:sz w:val="20"/>
          <w:szCs w:val="20"/>
          <w:u w:val="single"/>
        </w:rPr>
      </w:pPr>
    </w:p>
    <w:p w14:paraId="0C4F82CC" w14:textId="77777777" w:rsidR="004843F0" w:rsidRPr="004843F0" w:rsidRDefault="004843F0" w:rsidP="004843F0">
      <w:pPr>
        <w:keepNext/>
        <w:outlineLvl w:val="1"/>
        <w:rPr>
          <w:rFonts w:ascii="Verdana" w:hAnsi="Verdana"/>
          <w:b/>
          <w:bCs/>
          <w:iCs/>
          <w:sz w:val="20"/>
          <w:szCs w:val="20"/>
        </w:rPr>
      </w:pPr>
      <w:r w:rsidRPr="004843F0">
        <w:rPr>
          <w:rFonts w:ascii="Verdana" w:hAnsi="Verdana"/>
          <w:b/>
          <w:bCs/>
          <w:iCs/>
          <w:sz w:val="20"/>
          <w:szCs w:val="20"/>
          <w:u w:val="single"/>
        </w:rPr>
        <w:t xml:space="preserve">Termin realizacji: </w:t>
      </w:r>
      <w:r w:rsidRPr="004843F0">
        <w:rPr>
          <w:rFonts w:ascii="Verdana" w:hAnsi="Verdana"/>
          <w:b/>
          <w:bCs/>
          <w:iCs/>
          <w:sz w:val="20"/>
          <w:szCs w:val="20"/>
        </w:rPr>
        <w:t>sukcesywnie, do 18 miesięcy od daty podpisania umowy</w:t>
      </w:r>
    </w:p>
    <w:p w14:paraId="615987FA" w14:textId="77777777" w:rsidR="004843F0" w:rsidRPr="004843F0" w:rsidRDefault="004843F0" w:rsidP="004843F0">
      <w:pPr>
        <w:keepNext/>
        <w:outlineLvl w:val="1"/>
        <w:rPr>
          <w:rFonts w:ascii="Verdana" w:hAnsi="Verdana"/>
          <w:b/>
          <w:bCs/>
          <w:iCs/>
          <w:sz w:val="20"/>
          <w:szCs w:val="20"/>
        </w:rPr>
      </w:pPr>
    </w:p>
    <w:p w14:paraId="42C260AE" w14:textId="77777777" w:rsidR="004843F0" w:rsidRPr="004843F0" w:rsidRDefault="004843F0" w:rsidP="004843F0">
      <w:pPr>
        <w:keepNext/>
        <w:jc w:val="both"/>
        <w:outlineLvl w:val="1"/>
        <w:rPr>
          <w:rFonts w:ascii="Verdana" w:hAnsi="Verdana"/>
          <w:bCs/>
          <w:iCs/>
          <w:sz w:val="20"/>
          <w:szCs w:val="20"/>
        </w:rPr>
      </w:pPr>
      <w:r w:rsidRPr="004843F0">
        <w:rPr>
          <w:rFonts w:ascii="Verdana" w:hAnsi="Verdana"/>
          <w:bCs/>
          <w:iCs/>
          <w:sz w:val="20"/>
          <w:szCs w:val="20"/>
        </w:rPr>
        <w:t>Oświadczamy, że w przypadku robót towarzyszących świadczonych na rzecz Zamawiającego stosowane  będą nośniki cenowe nie wyższe niż zastosowane w kosztorysie ofertowym tj.:</w:t>
      </w:r>
    </w:p>
    <w:p w14:paraId="3603CB67" w14:textId="77777777" w:rsidR="004843F0" w:rsidRPr="004843F0" w:rsidRDefault="004843F0" w:rsidP="004843F0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4843F0">
        <w:rPr>
          <w:rFonts w:ascii="Verdana" w:hAnsi="Verdana"/>
          <w:bCs/>
          <w:iCs/>
          <w:sz w:val="20"/>
          <w:szCs w:val="20"/>
        </w:rPr>
        <w:t>stawka roboczogodziny (netto) bez narzutów - ................ zł</w:t>
      </w:r>
    </w:p>
    <w:p w14:paraId="4A9F003D" w14:textId="77777777" w:rsidR="004843F0" w:rsidRPr="004843F0" w:rsidRDefault="004843F0" w:rsidP="004843F0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4843F0">
        <w:rPr>
          <w:rFonts w:ascii="Verdana" w:hAnsi="Verdana"/>
          <w:bCs/>
          <w:iCs/>
          <w:sz w:val="20"/>
          <w:szCs w:val="20"/>
        </w:rPr>
        <w:t>koszty ogólne - ............%</w:t>
      </w:r>
    </w:p>
    <w:p w14:paraId="50D90B7C" w14:textId="77777777" w:rsidR="004843F0" w:rsidRPr="004843F0" w:rsidRDefault="004843F0" w:rsidP="004843F0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4843F0">
        <w:rPr>
          <w:rFonts w:ascii="Verdana" w:hAnsi="Verdana"/>
          <w:bCs/>
          <w:iCs/>
          <w:sz w:val="20"/>
          <w:szCs w:val="20"/>
        </w:rPr>
        <w:t>zysk -.................%</w:t>
      </w:r>
    </w:p>
    <w:p w14:paraId="319A8065" w14:textId="77777777" w:rsidR="004843F0" w:rsidRPr="004843F0" w:rsidRDefault="004843F0" w:rsidP="004843F0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4843F0">
        <w:rPr>
          <w:rFonts w:ascii="Verdana" w:hAnsi="Verdana"/>
          <w:bCs/>
          <w:iCs/>
          <w:sz w:val="20"/>
          <w:szCs w:val="20"/>
        </w:rPr>
        <w:t>VAT 23% - ................ zł</w:t>
      </w:r>
    </w:p>
    <w:p w14:paraId="0F3C6F32" w14:textId="77777777" w:rsidR="004843F0" w:rsidRPr="004843F0" w:rsidRDefault="004843F0" w:rsidP="004843F0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4843F0">
        <w:rPr>
          <w:rFonts w:ascii="Verdana" w:hAnsi="Verdana"/>
          <w:bCs/>
          <w:iCs/>
          <w:sz w:val="20"/>
          <w:szCs w:val="20"/>
        </w:rPr>
        <w:t>Cena (stawka) roboczogodziny brutto zastosowana w kosztorysie ofertowym  wynosi CRG =….....zł</w:t>
      </w:r>
    </w:p>
    <w:p w14:paraId="1C82961A" w14:textId="77777777" w:rsidR="004843F0" w:rsidRPr="004843F0" w:rsidRDefault="004843F0" w:rsidP="004843F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58C51B1E" w14:textId="77777777" w:rsidR="004843F0" w:rsidRPr="004843F0" w:rsidRDefault="004843F0" w:rsidP="004843F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843F0">
        <w:rPr>
          <w:rFonts w:ascii="Verdana" w:hAnsi="Verdana"/>
          <w:sz w:val="20"/>
          <w:szCs w:val="20"/>
        </w:rPr>
        <w:t>Okres udzielonej gwarancji wynosi: ………………….(kryterium oceny ofert)</w:t>
      </w:r>
    </w:p>
    <w:p w14:paraId="1CAE262B" w14:textId="77777777" w:rsidR="004843F0" w:rsidRPr="004843F0" w:rsidRDefault="004843F0" w:rsidP="004843F0">
      <w:pPr>
        <w:suppressAutoHyphens/>
        <w:ind w:right="-45"/>
        <w:jc w:val="both"/>
        <w:rPr>
          <w:rFonts w:ascii="Verdana" w:hAnsi="Verdana"/>
          <w:bCs/>
          <w:sz w:val="20"/>
          <w:szCs w:val="20"/>
          <w:lang w:eastAsia="zh-CN"/>
        </w:rPr>
      </w:pPr>
      <w:r w:rsidRPr="004843F0">
        <w:rPr>
          <w:rFonts w:ascii="Verdana" w:hAnsi="Verdana"/>
          <w:bCs/>
          <w:i/>
          <w:iCs/>
          <w:sz w:val="20"/>
          <w:szCs w:val="20"/>
          <w:lang w:eastAsia="zh-CN"/>
        </w:rPr>
        <w:t xml:space="preserve">*W przypadku nie podania okresu gwarancji, Zamawiający przyjmie minimalny okres gwarancji.  </w:t>
      </w:r>
      <w:r w:rsidRPr="004843F0">
        <w:rPr>
          <w:rFonts w:ascii="Verdana" w:hAnsi="Verdana"/>
          <w:bCs/>
          <w:sz w:val="20"/>
          <w:szCs w:val="20"/>
          <w:lang w:eastAsia="zh-CN"/>
        </w:rPr>
        <w:t xml:space="preserve"> </w:t>
      </w:r>
    </w:p>
    <w:p w14:paraId="5FFAF20C" w14:textId="77777777" w:rsidR="004843F0" w:rsidRPr="004843F0" w:rsidRDefault="004843F0" w:rsidP="004843F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39249991" w14:textId="77777777" w:rsidR="004843F0" w:rsidRPr="004843F0" w:rsidRDefault="004843F0" w:rsidP="004843F0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b/>
          <w:sz w:val="20"/>
          <w:szCs w:val="20"/>
        </w:rPr>
        <w:t xml:space="preserve">Termin płatności: </w:t>
      </w:r>
      <w:r w:rsidRPr="004843F0">
        <w:rPr>
          <w:rFonts w:ascii="Verdana" w:hAnsi="Verdana"/>
          <w:sz w:val="20"/>
          <w:szCs w:val="20"/>
          <w:lang w:eastAsia="zh-CN"/>
        </w:rPr>
        <w:t>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5ED80DF1" w14:textId="77777777" w:rsidR="004843F0" w:rsidRPr="004843F0" w:rsidRDefault="004843F0" w:rsidP="004843F0">
      <w:pPr>
        <w:widowControl w:val="0"/>
        <w:ind w:right="1"/>
        <w:rPr>
          <w:rFonts w:ascii="Verdana" w:hAnsi="Verdana"/>
          <w:b/>
          <w:sz w:val="20"/>
          <w:szCs w:val="20"/>
          <w:u w:val="single"/>
        </w:rPr>
      </w:pPr>
    </w:p>
    <w:p w14:paraId="219BB676" w14:textId="63EB9956" w:rsidR="004843F0" w:rsidRPr="004843F0" w:rsidRDefault="004843F0" w:rsidP="004843F0">
      <w:pPr>
        <w:widowControl w:val="0"/>
        <w:ind w:right="1"/>
        <w:rPr>
          <w:rFonts w:ascii="Verdana" w:hAnsi="Verdana"/>
          <w:b/>
          <w:sz w:val="20"/>
          <w:szCs w:val="20"/>
          <w:u w:val="single"/>
        </w:rPr>
      </w:pPr>
      <w:r w:rsidRPr="004843F0">
        <w:rPr>
          <w:rFonts w:ascii="Verdana" w:hAnsi="Verdana"/>
          <w:b/>
          <w:sz w:val="20"/>
          <w:szCs w:val="20"/>
          <w:highlight w:val="yellow"/>
          <w:u w:val="single"/>
        </w:rPr>
        <w:t xml:space="preserve">Zadanie częściowe nr </w:t>
      </w:r>
      <w:r>
        <w:rPr>
          <w:rFonts w:ascii="Verdana" w:hAnsi="Verdana"/>
          <w:b/>
          <w:sz w:val="20"/>
          <w:szCs w:val="20"/>
          <w:u w:val="single"/>
        </w:rPr>
        <w:t>………..</w:t>
      </w:r>
    </w:p>
    <w:p w14:paraId="6DB39386" w14:textId="77777777" w:rsidR="004843F0" w:rsidRPr="004843F0" w:rsidRDefault="004843F0" w:rsidP="004843F0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1D2F6089" w14:textId="77777777" w:rsidR="004843F0" w:rsidRPr="004843F0" w:rsidRDefault="004843F0" w:rsidP="004843F0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4843F0">
        <w:rPr>
          <w:rFonts w:ascii="Verdana" w:hAnsi="Verdana"/>
          <w:b/>
          <w:sz w:val="20"/>
          <w:szCs w:val="20"/>
        </w:rPr>
        <w:t>Cena brutto: .......................................................................................PLN</w:t>
      </w:r>
    </w:p>
    <w:p w14:paraId="3D972E21" w14:textId="77777777" w:rsidR="004843F0" w:rsidRPr="004843F0" w:rsidRDefault="004843F0" w:rsidP="004843F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BD170F7" w14:textId="77777777" w:rsidR="004843F0" w:rsidRPr="004843F0" w:rsidRDefault="004843F0" w:rsidP="004843F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4843F0">
        <w:rPr>
          <w:rFonts w:ascii="Verdana" w:hAnsi="Verdana"/>
          <w:b/>
          <w:sz w:val="20"/>
          <w:szCs w:val="20"/>
        </w:rPr>
        <w:t>Słownie: ......................................................................................................</w:t>
      </w:r>
    </w:p>
    <w:p w14:paraId="5CE7B0C9" w14:textId="77777777" w:rsidR="004843F0" w:rsidRPr="004843F0" w:rsidRDefault="004843F0" w:rsidP="004843F0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4843F0">
        <w:rPr>
          <w:rFonts w:ascii="Verdana" w:hAnsi="Verdana"/>
          <w:b/>
          <w:sz w:val="20"/>
          <w:szCs w:val="20"/>
        </w:rPr>
        <w:t xml:space="preserve"> </w:t>
      </w:r>
    </w:p>
    <w:p w14:paraId="3F75EF01" w14:textId="77777777" w:rsidR="004843F0" w:rsidRPr="004843F0" w:rsidRDefault="004843F0" w:rsidP="004843F0">
      <w:pPr>
        <w:widowControl w:val="0"/>
        <w:rPr>
          <w:rFonts w:ascii="Verdana" w:hAnsi="Verdana"/>
          <w:b/>
          <w:sz w:val="20"/>
          <w:szCs w:val="20"/>
          <w:lang w:val="x-none" w:eastAsia="x-none"/>
        </w:rPr>
      </w:pPr>
      <w:r w:rsidRPr="004843F0">
        <w:rPr>
          <w:rFonts w:ascii="Verdana" w:hAnsi="Verdana"/>
          <w:b/>
          <w:sz w:val="20"/>
          <w:szCs w:val="20"/>
          <w:lang w:val="x-none" w:eastAsia="x-none"/>
        </w:rPr>
        <w:t xml:space="preserve">Powyższa cena zawiera podatek VAT w wysokości </w:t>
      </w:r>
      <w:r w:rsidRPr="004843F0">
        <w:rPr>
          <w:rFonts w:ascii="Verdana" w:hAnsi="Verdana"/>
          <w:b/>
          <w:sz w:val="20"/>
          <w:szCs w:val="20"/>
          <w:lang w:eastAsia="x-none"/>
        </w:rPr>
        <w:t>23</w:t>
      </w:r>
      <w:r w:rsidRPr="004843F0">
        <w:rPr>
          <w:rFonts w:ascii="Verdana" w:hAnsi="Verdana"/>
          <w:b/>
          <w:sz w:val="20"/>
          <w:szCs w:val="20"/>
          <w:lang w:val="x-none" w:eastAsia="x-none"/>
        </w:rPr>
        <w:t xml:space="preserve"> % tj. …………….PLN</w:t>
      </w:r>
    </w:p>
    <w:p w14:paraId="2A5EC6FE" w14:textId="77777777" w:rsidR="004843F0" w:rsidRPr="004843F0" w:rsidRDefault="004843F0" w:rsidP="004843F0">
      <w:pPr>
        <w:widowControl w:val="0"/>
        <w:ind w:right="1"/>
        <w:jc w:val="both"/>
        <w:rPr>
          <w:rFonts w:ascii="Verdana" w:hAnsi="Verdana"/>
          <w:sz w:val="20"/>
          <w:szCs w:val="20"/>
          <w:u w:val="single"/>
        </w:rPr>
      </w:pPr>
    </w:p>
    <w:p w14:paraId="1104B8A5" w14:textId="77777777" w:rsidR="004843F0" w:rsidRPr="004843F0" w:rsidRDefault="004843F0" w:rsidP="004843F0">
      <w:pPr>
        <w:keepNext/>
        <w:outlineLvl w:val="1"/>
        <w:rPr>
          <w:rFonts w:ascii="Verdana" w:hAnsi="Verdana"/>
          <w:b/>
          <w:bCs/>
          <w:iCs/>
          <w:sz w:val="20"/>
          <w:szCs w:val="20"/>
        </w:rPr>
      </w:pPr>
      <w:r w:rsidRPr="004843F0">
        <w:rPr>
          <w:rFonts w:ascii="Verdana" w:hAnsi="Verdana"/>
          <w:b/>
          <w:bCs/>
          <w:iCs/>
          <w:sz w:val="20"/>
          <w:szCs w:val="20"/>
          <w:u w:val="single"/>
        </w:rPr>
        <w:lastRenderedPageBreak/>
        <w:t xml:space="preserve">Termin realizacji: </w:t>
      </w:r>
      <w:r w:rsidRPr="004843F0">
        <w:rPr>
          <w:rFonts w:ascii="Verdana" w:hAnsi="Verdana"/>
          <w:b/>
          <w:bCs/>
          <w:iCs/>
          <w:sz w:val="20"/>
          <w:szCs w:val="20"/>
        </w:rPr>
        <w:t>sukcesywnie, do 18 miesięcy od daty podpisania umowy</w:t>
      </w:r>
    </w:p>
    <w:p w14:paraId="7D2C5885" w14:textId="77777777" w:rsidR="004843F0" w:rsidRPr="004843F0" w:rsidRDefault="004843F0" w:rsidP="004843F0">
      <w:pPr>
        <w:keepNext/>
        <w:outlineLvl w:val="1"/>
        <w:rPr>
          <w:rFonts w:ascii="Verdana" w:hAnsi="Verdana"/>
          <w:b/>
          <w:bCs/>
          <w:iCs/>
          <w:sz w:val="20"/>
          <w:szCs w:val="20"/>
        </w:rPr>
      </w:pPr>
    </w:p>
    <w:p w14:paraId="294CEA91" w14:textId="77777777" w:rsidR="004843F0" w:rsidRPr="004843F0" w:rsidRDefault="004843F0" w:rsidP="004843F0">
      <w:pPr>
        <w:keepNext/>
        <w:jc w:val="both"/>
        <w:outlineLvl w:val="1"/>
        <w:rPr>
          <w:rFonts w:ascii="Verdana" w:hAnsi="Verdana"/>
          <w:bCs/>
          <w:iCs/>
          <w:sz w:val="20"/>
          <w:szCs w:val="20"/>
        </w:rPr>
      </w:pPr>
      <w:r w:rsidRPr="004843F0">
        <w:rPr>
          <w:rFonts w:ascii="Verdana" w:hAnsi="Verdana"/>
          <w:bCs/>
          <w:iCs/>
          <w:sz w:val="20"/>
          <w:szCs w:val="20"/>
        </w:rPr>
        <w:t>Oświadczamy, że w przypadku robót towarzyszących świadczonych na rzecz Zamawiającego stosowane  będą nośniki cenowe nie wyższe niż zastosowane w kosztorysie ofertowym tj.:</w:t>
      </w:r>
    </w:p>
    <w:p w14:paraId="06CF8715" w14:textId="77777777" w:rsidR="004843F0" w:rsidRPr="004843F0" w:rsidRDefault="004843F0" w:rsidP="004843F0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4843F0">
        <w:rPr>
          <w:rFonts w:ascii="Verdana" w:hAnsi="Verdana"/>
          <w:bCs/>
          <w:iCs/>
          <w:sz w:val="20"/>
          <w:szCs w:val="20"/>
        </w:rPr>
        <w:t>stawka roboczogodziny (netto) bez narzutów - ................ zł</w:t>
      </w:r>
    </w:p>
    <w:p w14:paraId="627DF244" w14:textId="77777777" w:rsidR="004843F0" w:rsidRPr="004843F0" w:rsidRDefault="004843F0" w:rsidP="004843F0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4843F0">
        <w:rPr>
          <w:rFonts w:ascii="Verdana" w:hAnsi="Verdana"/>
          <w:bCs/>
          <w:iCs/>
          <w:sz w:val="20"/>
          <w:szCs w:val="20"/>
        </w:rPr>
        <w:t>koszty ogólne - ............%</w:t>
      </w:r>
    </w:p>
    <w:p w14:paraId="14C3F90A" w14:textId="77777777" w:rsidR="004843F0" w:rsidRPr="004843F0" w:rsidRDefault="004843F0" w:rsidP="004843F0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4843F0">
        <w:rPr>
          <w:rFonts w:ascii="Verdana" w:hAnsi="Verdana"/>
          <w:bCs/>
          <w:iCs/>
          <w:sz w:val="20"/>
          <w:szCs w:val="20"/>
        </w:rPr>
        <w:t>zysk -.................%</w:t>
      </w:r>
    </w:p>
    <w:p w14:paraId="3D35C269" w14:textId="77777777" w:rsidR="004843F0" w:rsidRPr="004843F0" w:rsidRDefault="004843F0" w:rsidP="004843F0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4843F0">
        <w:rPr>
          <w:rFonts w:ascii="Verdana" w:hAnsi="Verdana"/>
          <w:bCs/>
          <w:iCs/>
          <w:sz w:val="20"/>
          <w:szCs w:val="20"/>
        </w:rPr>
        <w:t>VAT 23% - ................ zł</w:t>
      </w:r>
    </w:p>
    <w:p w14:paraId="526FFE73" w14:textId="77777777" w:rsidR="004843F0" w:rsidRPr="004843F0" w:rsidRDefault="004843F0" w:rsidP="004843F0">
      <w:pPr>
        <w:keepNext/>
        <w:outlineLvl w:val="1"/>
        <w:rPr>
          <w:rFonts w:ascii="Verdana" w:hAnsi="Verdana"/>
          <w:bCs/>
          <w:iCs/>
          <w:sz w:val="20"/>
          <w:szCs w:val="20"/>
        </w:rPr>
      </w:pPr>
      <w:r w:rsidRPr="004843F0">
        <w:rPr>
          <w:rFonts w:ascii="Verdana" w:hAnsi="Verdana"/>
          <w:bCs/>
          <w:iCs/>
          <w:sz w:val="20"/>
          <w:szCs w:val="20"/>
        </w:rPr>
        <w:t>Cena (stawka) roboczogodziny brutto zastosowana w kosztorysie ofertowym  wynosi CRG =….....zł</w:t>
      </w:r>
    </w:p>
    <w:p w14:paraId="2D81667B" w14:textId="77777777" w:rsidR="004843F0" w:rsidRPr="004843F0" w:rsidRDefault="004843F0" w:rsidP="004843F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58455B51" w14:textId="77777777" w:rsidR="004843F0" w:rsidRPr="004843F0" w:rsidRDefault="004843F0" w:rsidP="004843F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843F0">
        <w:rPr>
          <w:rFonts w:ascii="Verdana" w:hAnsi="Verdana"/>
          <w:sz w:val="20"/>
          <w:szCs w:val="20"/>
        </w:rPr>
        <w:t>Okres udzielonej gwarancji wynosi: ………………….(kryterium oceny ofert)</w:t>
      </w:r>
    </w:p>
    <w:p w14:paraId="77CD1C12" w14:textId="77777777" w:rsidR="004843F0" w:rsidRPr="004843F0" w:rsidRDefault="004843F0" w:rsidP="004843F0">
      <w:pPr>
        <w:suppressAutoHyphens/>
        <w:ind w:right="-45"/>
        <w:jc w:val="both"/>
        <w:rPr>
          <w:rFonts w:ascii="Verdana" w:hAnsi="Verdana"/>
          <w:bCs/>
          <w:sz w:val="20"/>
          <w:szCs w:val="20"/>
          <w:lang w:eastAsia="zh-CN"/>
        </w:rPr>
      </w:pPr>
      <w:r w:rsidRPr="004843F0">
        <w:rPr>
          <w:rFonts w:ascii="Verdana" w:hAnsi="Verdana"/>
          <w:bCs/>
          <w:i/>
          <w:iCs/>
          <w:sz w:val="20"/>
          <w:szCs w:val="20"/>
          <w:lang w:eastAsia="zh-CN"/>
        </w:rPr>
        <w:t xml:space="preserve">*W przypadku nie podania okresu gwarancji, Zamawiający przyjmie minimalny okres gwarancji.  </w:t>
      </w:r>
      <w:r w:rsidRPr="004843F0">
        <w:rPr>
          <w:rFonts w:ascii="Verdana" w:hAnsi="Verdana"/>
          <w:bCs/>
          <w:sz w:val="20"/>
          <w:szCs w:val="20"/>
          <w:lang w:eastAsia="zh-CN"/>
        </w:rPr>
        <w:t xml:space="preserve"> </w:t>
      </w:r>
    </w:p>
    <w:p w14:paraId="12BAE317" w14:textId="77777777" w:rsidR="004843F0" w:rsidRPr="004843F0" w:rsidRDefault="004843F0" w:rsidP="004843F0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1EEE7EB7" w14:textId="46A8E6E6" w:rsidR="004843F0" w:rsidRPr="004843F0" w:rsidRDefault="004843F0" w:rsidP="004843F0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b/>
          <w:sz w:val="20"/>
          <w:szCs w:val="20"/>
        </w:rPr>
        <w:t xml:space="preserve">Termin płatności: </w:t>
      </w:r>
      <w:r w:rsidRPr="004843F0">
        <w:rPr>
          <w:rFonts w:ascii="Verdana" w:hAnsi="Verdana"/>
          <w:sz w:val="20"/>
          <w:szCs w:val="20"/>
          <w:lang w:eastAsia="zh-CN"/>
        </w:rPr>
        <w:t>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3E800846" w14:textId="77777777" w:rsidR="004843F0" w:rsidRPr="004843F0" w:rsidRDefault="004843F0" w:rsidP="004843F0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</w:p>
    <w:p w14:paraId="50CA3E72" w14:textId="77777777" w:rsidR="004843F0" w:rsidRPr="004843F0" w:rsidRDefault="004843F0" w:rsidP="004843F0">
      <w:pPr>
        <w:suppressAutoHyphens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b/>
          <w:sz w:val="20"/>
          <w:szCs w:val="20"/>
          <w:u w:val="single"/>
          <w:lang w:eastAsia="zh-CN"/>
        </w:rPr>
        <w:t>Jednocześnie oświadczamy, że:</w:t>
      </w:r>
    </w:p>
    <w:p w14:paraId="79CA6D28" w14:textId="77777777" w:rsidR="004843F0" w:rsidRPr="004843F0" w:rsidRDefault="004843F0" w:rsidP="004843F0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SWZ.</w:t>
      </w:r>
      <w:r w:rsidRPr="004843F0">
        <w:rPr>
          <w:rFonts w:ascii="Verdana" w:hAnsi="Verdana"/>
          <w:sz w:val="20"/>
          <w:szCs w:val="20"/>
          <w:lang w:eastAsia="zh-CN"/>
        </w:rPr>
        <w:t xml:space="preserve"> </w:t>
      </w:r>
    </w:p>
    <w:p w14:paraId="65CA9E40" w14:textId="77777777" w:rsidR="004843F0" w:rsidRPr="004843F0" w:rsidRDefault="004843F0" w:rsidP="004843F0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 SWZ</w:t>
      </w:r>
      <w:r w:rsidRPr="004843F0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843F0">
        <w:rPr>
          <w:rFonts w:ascii="Verdana" w:hAnsi="Verdana"/>
          <w:sz w:val="20"/>
          <w:szCs w:val="20"/>
          <w:lang w:eastAsia="ar-SA"/>
        </w:rPr>
        <w:t>zamawiającego</w:t>
      </w:r>
      <w:r w:rsidRPr="004843F0">
        <w:rPr>
          <w:rFonts w:ascii="Verdana" w:hAnsi="Verdana"/>
          <w:sz w:val="20"/>
          <w:szCs w:val="20"/>
          <w:lang w:eastAsia="zh-CN"/>
        </w:rPr>
        <w:t xml:space="preserve"> i nie wnosimy do nich żadnych zastrzeżeń.</w:t>
      </w:r>
    </w:p>
    <w:p w14:paraId="2925EDDE" w14:textId="77777777" w:rsidR="004843F0" w:rsidRPr="004843F0" w:rsidRDefault="004843F0" w:rsidP="004843F0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b/>
          <w:sz w:val="20"/>
          <w:szCs w:val="20"/>
          <w:lang w:eastAsia="zh-CN"/>
        </w:rPr>
        <w:t xml:space="preserve">Oświadczamy, ze jesteśmy mikro/małym/średnim/dużym przedsiębiorstwem </w:t>
      </w:r>
      <w:r w:rsidRPr="004843F0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1"/>
      </w:r>
      <w:r w:rsidRPr="004843F0">
        <w:rPr>
          <w:rFonts w:ascii="Verdana" w:hAnsi="Verdana"/>
          <w:b/>
          <w:sz w:val="20"/>
          <w:szCs w:val="20"/>
          <w:lang w:eastAsia="zh-CN"/>
        </w:rPr>
        <w:t>*</w:t>
      </w:r>
    </w:p>
    <w:p w14:paraId="2F2337B7" w14:textId="77777777" w:rsidR="004843F0" w:rsidRPr="004843F0" w:rsidRDefault="004843F0" w:rsidP="004843F0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eastAsia="zh-CN"/>
        </w:rPr>
        <w:t xml:space="preserve">oświadczamy, że oferta została sporządzona na podstawie: opisu przedmiotu zamówienia, przedmiaru robót oraz </w:t>
      </w:r>
      <w:proofErr w:type="spellStart"/>
      <w:r w:rsidRPr="004843F0">
        <w:rPr>
          <w:rFonts w:ascii="Verdana" w:hAnsi="Verdana"/>
          <w:sz w:val="20"/>
          <w:szCs w:val="20"/>
          <w:lang w:eastAsia="zh-CN"/>
        </w:rPr>
        <w:t>STWiORB</w:t>
      </w:r>
      <w:proofErr w:type="spellEnd"/>
      <w:r w:rsidRPr="004843F0">
        <w:rPr>
          <w:rFonts w:ascii="Verdana" w:hAnsi="Verdana"/>
          <w:sz w:val="20"/>
          <w:szCs w:val="20"/>
          <w:lang w:eastAsia="zh-CN"/>
        </w:rPr>
        <w:t>.</w:t>
      </w:r>
    </w:p>
    <w:p w14:paraId="751D27B1" w14:textId="77777777" w:rsidR="004843F0" w:rsidRPr="004843F0" w:rsidRDefault="004843F0" w:rsidP="004843F0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eastAsia="ar-SA"/>
        </w:rPr>
        <w:t>oświadczamy, że materiały, urządzenia oraz wyposażenie będące podstawą do wyliczenia oferowanej przez nas ceny będą posiadały parametry nie gorsze niż wskazane w dokumentacji przetargowej.</w:t>
      </w:r>
    </w:p>
    <w:p w14:paraId="7A88A4B0" w14:textId="77777777" w:rsidR="004843F0" w:rsidRPr="004843F0" w:rsidRDefault="004843F0" w:rsidP="004843F0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eastAsia="zh-CN"/>
        </w:rPr>
        <w:t xml:space="preserve">Oświadczamy, że w przypadku prac wymagających szybkiej interwencji i pilnej naprawy wykonawca przystąpimy do jej wykonania, nie później niż w ciągu 1 dnia roboczego od momentu zgłoszenia przez Zamawiającego. </w:t>
      </w:r>
    </w:p>
    <w:p w14:paraId="6722E9A6" w14:textId="77777777" w:rsidR="004843F0" w:rsidRPr="004843F0" w:rsidRDefault="004843F0" w:rsidP="004843F0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Cs/>
          <w:iCs/>
          <w:sz w:val="20"/>
          <w:szCs w:val="20"/>
          <w:lang w:val="x-none" w:eastAsia="ar-SA"/>
        </w:rPr>
      </w:pPr>
      <w:r w:rsidRPr="004843F0">
        <w:rPr>
          <w:rFonts w:ascii="Verdana" w:hAnsi="Verdana"/>
          <w:bCs/>
          <w:iCs/>
          <w:sz w:val="20"/>
          <w:szCs w:val="20"/>
          <w:lang w:eastAsia="ar-SA"/>
        </w:rPr>
        <w:t>W przypadku</w:t>
      </w:r>
      <w:r w:rsidRPr="004843F0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zastosowania przez Wykonawcę rozwiązań równoważnych w stosunku do przedstawionych w dokumentacji </w:t>
      </w:r>
      <w:r w:rsidRPr="004843F0">
        <w:rPr>
          <w:rFonts w:ascii="Verdana" w:hAnsi="Verdana"/>
          <w:bCs/>
          <w:iCs/>
          <w:sz w:val="20"/>
          <w:szCs w:val="20"/>
          <w:lang w:eastAsia="ar-SA"/>
        </w:rPr>
        <w:t>oświadczam</w:t>
      </w:r>
      <w:r w:rsidRPr="004843F0">
        <w:rPr>
          <w:rFonts w:ascii="Verdana" w:hAnsi="Verdana"/>
          <w:bCs/>
          <w:iCs/>
          <w:sz w:val="20"/>
          <w:szCs w:val="20"/>
          <w:lang w:val="x-none" w:eastAsia="ar-SA"/>
        </w:rPr>
        <w:t>y, że :</w:t>
      </w:r>
    </w:p>
    <w:p w14:paraId="416A6CEE" w14:textId="77777777" w:rsidR="004843F0" w:rsidRPr="004843F0" w:rsidRDefault="004843F0" w:rsidP="004843F0">
      <w:pPr>
        <w:suppressAutoHyphens/>
        <w:ind w:left="360"/>
        <w:jc w:val="both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eastAsia="zh-CN"/>
        </w:rPr>
        <w:t xml:space="preserve">a) parametry techniczne, użytkowe i eksploatacyjne są co najmniej takie same lub lepsze od parametrów wymienionych w dokumentacji </w:t>
      </w:r>
    </w:p>
    <w:p w14:paraId="2AE1C852" w14:textId="77777777" w:rsidR="004843F0" w:rsidRPr="004843F0" w:rsidRDefault="004843F0" w:rsidP="004843F0">
      <w:pPr>
        <w:suppressAutoHyphens/>
        <w:ind w:left="360"/>
        <w:jc w:val="both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eastAsia="zh-CN"/>
        </w:rPr>
        <w:t xml:space="preserve">b) geometria, faktura, kolorystyka urządzeń i materiałów nie wpływa na przyjęte    rozwiązania </w:t>
      </w:r>
    </w:p>
    <w:p w14:paraId="32CEADCF" w14:textId="77777777" w:rsidR="004843F0" w:rsidRPr="004843F0" w:rsidRDefault="004843F0" w:rsidP="004843F0">
      <w:pPr>
        <w:suppressAutoHyphens/>
        <w:ind w:left="360"/>
        <w:jc w:val="both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eastAsia="zh-CN"/>
        </w:rPr>
        <w:t>c) nie prowadzą do zmiany wyrazu architektonicznego obiektu, a co za tym idzie zapisu świadomego rozwiązania architektonicznego będącego wyrazem uzyskania efektu założonego przez Zamawiającego i Projektanta.</w:t>
      </w:r>
    </w:p>
    <w:p w14:paraId="3DEEA4A2" w14:textId="77777777" w:rsidR="004843F0" w:rsidRPr="004843F0" w:rsidRDefault="004843F0" w:rsidP="004843F0">
      <w:pPr>
        <w:jc w:val="both"/>
        <w:rPr>
          <w:rFonts w:ascii="Verdana" w:hAnsi="Verdana"/>
          <w:bCs/>
          <w:iCs/>
          <w:sz w:val="20"/>
          <w:szCs w:val="20"/>
          <w:lang w:eastAsia="zh-CN"/>
        </w:rPr>
      </w:pPr>
    </w:p>
    <w:p w14:paraId="072EAACE" w14:textId="77777777" w:rsidR="004843F0" w:rsidRPr="004843F0" w:rsidRDefault="004843F0" w:rsidP="004843F0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bCs/>
          <w:iCs/>
          <w:sz w:val="20"/>
          <w:szCs w:val="20"/>
          <w:lang w:eastAsia="zh-CN"/>
        </w:rPr>
        <w:t>Ośw</w:t>
      </w:r>
      <w:r w:rsidRPr="004843F0">
        <w:rPr>
          <w:rFonts w:ascii="Verdana" w:hAnsi="Verdana"/>
          <w:color w:val="000000"/>
          <w:sz w:val="20"/>
          <w:szCs w:val="20"/>
          <w:lang w:eastAsia="zh-CN"/>
        </w:rPr>
        <w:t>iadczam, że wypełniłem obowiązki informacyjne przewidziane w art. 13 lub art. 14 RODO</w:t>
      </w:r>
      <w:r w:rsidRPr="004843F0">
        <w:rPr>
          <w:rFonts w:ascii="Verdana" w:hAnsi="Verdana"/>
          <w:sz w:val="20"/>
          <w:szCs w:val="20"/>
          <w:lang w:eastAsia="zh-CN"/>
        </w:rPr>
        <w:t>*</w:t>
      </w:r>
      <w:r w:rsidRPr="004843F0">
        <w:rPr>
          <w:rFonts w:ascii="Verdana" w:hAnsi="Verdana"/>
          <w:color w:val="000000"/>
          <w:sz w:val="20"/>
          <w:szCs w:val="20"/>
          <w:lang w:eastAsia="zh-CN"/>
        </w:rPr>
        <w:t xml:space="preserve"> wobec osób fizycznych, </w:t>
      </w:r>
      <w:r w:rsidRPr="004843F0">
        <w:rPr>
          <w:rFonts w:ascii="Verdana" w:hAnsi="Verdana"/>
          <w:sz w:val="20"/>
          <w:szCs w:val="20"/>
          <w:lang w:eastAsia="zh-CN"/>
        </w:rPr>
        <w:t>od których dane osobowe bezpośrednio lub pośrednio pozyskałem</w:t>
      </w:r>
      <w:r w:rsidRPr="004843F0">
        <w:rPr>
          <w:rFonts w:ascii="Verdana" w:hAnsi="Verdana"/>
          <w:color w:val="000000"/>
          <w:sz w:val="20"/>
          <w:szCs w:val="20"/>
          <w:lang w:eastAsia="zh-CN"/>
        </w:rPr>
        <w:t xml:space="preserve"> w celu ubiegania się o udzielenie zamówienia publicznego w niniejszym postępowaniu</w:t>
      </w:r>
      <w:r w:rsidRPr="004843F0">
        <w:rPr>
          <w:rFonts w:ascii="Verdana" w:hAnsi="Verdana"/>
          <w:sz w:val="20"/>
          <w:szCs w:val="20"/>
          <w:lang w:eastAsia="zh-CN"/>
        </w:rPr>
        <w:t xml:space="preserve">. ** </w:t>
      </w:r>
    </w:p>
    <w:p w14:paraId="245B4D0C" w14:textId="77777777" w:rsidR="004843F0" w:rsidRPr="004843F0" w:rsidRDefault="004843F0" w:rsidP="004843F0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eastAsia="zh-CN"/>
        </w:rPr>
        <w:t xml:space="preserve">*rozporządzenie Parlamentu Europejskiego i Rady (UE) 2016/679 z dnia 27 kwietnia 2016 r. w sprawie ochrony osób fizycznych w związku z przetwarzaniem danych </w:t>
      </w:r>
      <w:r w:rsidRPr="004843F0">
        <w:rPr>
          <w:rFonts w:ascii="Verdana" w:hAnsi="Verdana"/>
          <w:sz w:val="20"/>
          <w:szCs w:val="20"/>
          <w:lang w:eastAsia="zh-CN"/>
        </w:rPr>
        <w:lastRenderedPageBreak/>
        <w:t xml:space="preserve">osobowych i w sprawie swobodnego przepływu takich danych oraz uchylenia dyrektywy 95/46/WE (ogólne rozporządzenie o ochronie danych) (Dz. Urz. UE L 119 z 04.05.2016, str. 1). </w:t>
      </w:r>
    </w:p>
    <w:p w14:paraId="5DA77F47" w14:textId="77777777" w:rsidR="004843F0" w:rsidRPr="004843F0" w:rsidRDefault="004843F0" w:rsidP="004843F0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  <w:r w:rsidRPr="004843F0">
        <w:rPr>
          <w:rFonts w:ascii="Verdana" w:eastAsia="Calibri" w:hAnsi="Verdana"/>
          <w:sz w:val="20"/>
          <w:szCs w:val="20"/>
          <w:lang w:eastAsia="zh-CN"/>
        </w:rPr>
        <w:t>**</w:t>
      </w:r>
      <w:r w:rsidRPr="004843F0">
        <w:rPr>
          <w:rFonts w:ascii="Verdana" w:eastAsia="Calibri" w:hAnsi="Verdana"/>
          <w:color w:val="000000"/>
          <w:sz w:val="20"/>
          <w:szCs w:val="20"/>
          <w:lang w:eastAsia="zh-CN"/>
        </w:rPr>
        <w:t xml:space="preserve">W przypadku gdy wykonawca </w:t>
      </w:r>
      <w:r w:rsidRPr="004843F0">
        <w:rPr>
          <w:rFonts w:ascii="Verdana" w:eastAsia="Calibri" w:hAnsi="Verdana"/>
          <w:sz w:val="20"/>
          <w:szCs w:val="20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DCAB04A" w14:textId="77777777" w:rsidR="004843F0" w:rsidRPr="004843F0" w:rsidRDefault="004843F0" w:rsidP="004843F0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63D9FD7E" w14:textId="77777777" w:rsidR="004843F0" w:rsidRPr="004843F0" w:rsidRDefault="004843F0" w:rsidP="004843F0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4843F0">
        <w:rPr>
          <w:rFonts w:ascii="Verdana" w:hAnsi="Verdana"/>
          <w:b/>
          <w:sz w:val="20"/>
          <w:szCs w:val="20"/>
          <w:lang w:eastAsia="zh-CN"/>
        </w:rPr>
        <w:t xml:space="preserve">Oświadczam/y, że warunek określony w pkt. 8.2 </w:t>
      </w:r>
      <w:proofErr w:type="spellStart"/>
      <w:r w:rsidRPr="004843F0">
        <w:rPr>
          <w:rFonts w:ascii="Verdana" w:hAnsi="Verdana"/>
          <w:b/>
          <w:sz w:val="20"/>
          <w:szCs w:val="20"/>
          <w:lang w:eastAsia="zh-CN"/>
        </w:rPr>
        <w:t>ppkt</w:t>
      </w:r>
      <w:proofErr w:type="spellEnd"/>
      <w:r w:rsidRPr="004843F0">
        <w:rPr>
          <w:rFonts w:ascii="Verdana" w:hAnsi="Verdana"/>
          <w:b/>
          <w:sz w:val="20"/>
          <w:szCs w:val="20"/>
          <w:lang w:eastAsia="zh-CN"/>
        </w:rPr>
        <w:t xml:space="preserve"> 4 SWZ spełniamy osobiście/ powołujemy się na zasoby podmiotu trzeciego w następującym zakresie</w:t>
      </w:r>
      <w:r w:rsidRPr="004843F0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2"/>
      </w:r>
      <w:r w:rsidRPr="004843F0">
        <w:rPr>
          <w:rFonts w:ascii="Verdana" w:hAnsi="Verdana"/>
          <w:b/>
          <w:sz w:val="20"/>
          <w:szCs w:val="20"/>
          <w:lang w:eastAsia="zh-CN"/>
        </w:rPr>
        <w:t xml:space="preserve"> ………………………………………………………………………………………………….</w:t>
      </w:r>
    </w:p>
    <w:p w14:paraId="3CDEB94B" w14:textId="77777777" w:rsidR="004843F0" w:rsidRPr="004843F0" w:rsidRDefault="004843F0" w:rsidP="004843F0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eastAsia="zh-CN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843F0" w:rsidRPr="004843F0" w14:paraId="0653C889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7774903" w14:textId="77777777" w:rsidR="004843F0" w:rsidRPr="004843F0" w:rsidRDefault="004843F0" w:rsidP="004843F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4843F0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638DEF7" w14:textId="77777777" w:rsidR="004843F0" w:rsidRPr="004843F0" w:rsidRDefault="004843F0" w:rsidP="004843F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4843F0">
              <w:rPr>
                <w:rFonts w:ascii="Verdana" w:hAnsi="Verdana"/>
                <w:sz w:val="20"/>
                <w:szCs w:val="20"/>
                <w:lang w:eastAsia="zh-CN"/>
              </w:rPr>
              <w:t xml:space="preserve">Opis części zamówienia, którą wykonawca </w:t>
            </w:r>
          </w:p>
          <w:p w14:paraId="0ECE92A2" w14:textId="77777777" w:rsidR="004843F0" w:rsidRPr="004843F0" w:rsidRDefault="004843F0" w:rsidP="004843F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4843F0">
              <w:rPr>
                <w:rFonts w:ascii="Verdana" w:hAnsi="Verdana"/>
                <w:sz w:val="20"/>
                <w:szCs w:val="20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DC0FB8" w14:textId="77777777" w:rsidR="004843F0" w:rsidRPr="004843F0" w:rsidRDefault="004843F0" w:rsidP="004843F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4843F0">
              <w:rPr>
                <w:rFonts w:ascii="Verdana" w:hAnsi="Verdana"/>
                <w:sz w:val="20"/>
                <w:szCs w:val="20"/>
                <w:lang w:eastAsia="zh-CN"/>
              </w:rPr>
              <w:t>Nazwa podwykonawcy</w:t>
            </w:r>
          </w:p>
        </w:tc>
      </w:tr>
      <w:tr w:rsidR="004843F0" w:rsidRPr="004843F0" w14:paraId="3F0960A0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740D635" w14:textId="77777777" w:rsidR="004843F0" w:rsidRPr="004843F0" w:rsidRDefault="004843F0" w:rsidP="004843F0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66900F" w14:textId="77777777" w:rsidR="004843F0" w:rsidRPr="004843F0" w:rsidRDefault="004843F0" w:rsidP="004843F0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1835E" w14:textId="77777777" w:rsidR="004843F0" w:rsidRPr="004843F0" w:rsidRDefault="004843F0" w:rsidP="004843F0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65CCABCB" w14:textId="77777777" w:rsidR="004843F0" w:rsidRPr="004843F0" w:rsidRDefault="004843F0" w:rsidP="004843F0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4843F0"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 w:rsidRPr="004843F0"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4843F0"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843F0" w:rsidRPr="004843F0" w14:paraId="68BFE921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7E78A7F" w14:textId="77777777" w:rsidR="004843F0" w:rsidRPr="004843F0" w:rsidRDefault="004843F0" w:rsidP="004843F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4843F0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8B91EBB" w14:textId="77777777" w:rsidR="004843F0" w:rsidRPr="004843F0" w:rsidRDefault="004843F0" w:rsidP="004843F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4843F0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DC9153" w14:textId="77777777" w:rsidR="004843F0" w:rsidRPr="004843F0" w:rsidRDefault="004843F0" w:rsidP="004843F0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4843F0"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4843F0" w:rsidRPr="004843F0" w14:paraId="45F182CD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55F77DF" w14:textId="77777777" w:rsidR="004843F0" w:rsidRPr="004843F0" w:rsidRDefault="004843F0" w:rsidP="004843F0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4843F0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A867A88" w14:textId="77777777" w:rsidR="004843F0" w:rsidRPr="004843F0" w:rsidRDefault="004843F0" w:rsidP="004843F0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7890C" w14:textId="77777777" w:rsidR="004843F0" w:rsidRPr="004843F0" w:rsidRDefault="004843F0" w:rsidP="004843F0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4843F0" w:rsidRPr="004843F0" w14:paraId="52EFF9F9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D33CC9C" w14:textId="77777777" w:rsidR="004843F0" w:rsidRPr="004843F0" w:rsidRDefault="004843F0" w:rsidP="004843F0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4843F0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73D6A38" w14:textId="77777777" w:rsidR="004843F0" w:rsidRPr="004843F0" w:rsidRDefault="004843F0" w:rsidP="004843F0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0AF3F" w14:textId="77777777" w:rsidR="004843F0" w:rsidRPr="004843F0" w:rsidRDefault="004843F0" w:rsidP="004843F0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5B55A97C" w14:textId="77777777" w:rsidR="004843F0" w:rsidRPr="004843F0" w:rsidRDefault="004843F0" w:rsidP="004843F0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eastAsia="zh-CN"/>
        </w:rPr>
        <w:t>Upoważnionymi do reprezentowania naszej firmy są następujące osoby:</w:t>
      </w:r>
    </w:p>
    <w:p w14:paraId="0053E6B2" w14:textId="77777777" w:rsidR="004843F0" w:rsidRPr="004843F0" w:rsidRDefault="004843F0" w:rsidP="004843F0">
      <w:pPr>
        <w:keepNext/>
        <w:numPr>
          <w:ilvl w:val="0"/>
          <w:numId w:val="6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  <w:lang w:eastAsia="zh-CN"/>
        </w:rPr>
      </w:pPr>
      <w:r w:rsidRPr="004843F0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  <w:t>Imię i Nazwisko</w:t>
      </w:r>
      <w:r w:rsidRPr="004843F0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4843F0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4843F0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4843F0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4843F0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4843F0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4843F0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</w:p>
    <w:p w14:paraId="2DC5FCAD" w14:textId="77777777" w:rsidR="004843F0" w:rsidRPr="004843F0" w:rsidRDefault="004843F0" w:rsidP="004843F0">
      <w:pPr>
        <w:tabs>
          <w:tab w:val="left" w:pos="0"/>
          <w:tab w:val="left" w:pos="420"/>
          <w:tab w:val="left" w:pos="5474"/>
        </w:tabs>
        <w:suppressAutoHyphens/>
        <w:ind w:left="283" w:right="1" w:firstLine="137"/>
        <w:jc w:val="both"/>
        <w:rPr>
          <w:rFonts w:ascii="Verdana" w:hAnsi="Verdana"/>
          <w:sz w:val="20"/>
          <w:szCs w:val="20"/>
          <w:lang w:eastAsia="zh-CN"/>
        </w:rPr>
      </w:pPr>
    </w:p>
    <w:p w14:paraId="1F7B53AA" w14:textId="77777777" w:rsidR="004843F0" w:rsidRPr="004843F0" w:rsidRDefault="004843F0" w:rsidP="004843F0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eastAsia="zh-CN"/>
        </w:rPr>
        <w:t xml:space="preserve">.............................................................................................................. </w:t>
      </w:r>
      <w:r w:rsidRPr="004843F0">
        <w:rPr>
          <w:rFonts w:ascii="Verdana" w:hAnsi="Verdana"/>
          <w:sz w:val="20"/>
          <w:szCs w:val="20"/>
          <w:lang w:eastAsia="zh-CN"/>
        </w:rPr>
        <w:tab/>
      </w:r>
      <w:r w:rsidRPr="004843F0">
        <w:rPr>
          <w:rFonts w:ascii="Verdana" w:hAnsi="Verdana"/>
          <w:sz w:val="20"/>
          <w:szCs w:val="20"/>
          <w:lang w:eastAsia="zh-CN"/>
        </w:rPr>
        <w:tab/>
        <w:t xml:space="preserve"> </w:t>
      </w:r>
    </w:p>
    <w:p w14:paraId="59456850" w14:textId="77777777" w:rsidR="004843F0" w:rsidRPr="004843F0" w:rsidRDefault="004843F0" w:rsidP="004843F0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</w:p>
    <w:p w14:paraId="56BFB0CF" w14:textId="77777777" w:rsidR="004843F0" w:rsidRPr="004843F0" w:rsidRDefault="004843F0" w:rsidP="004843F0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eastAsia="zh-CN"/>
        </w:rPr>
        <w:t>upoważnienie dla powyżej wskazanych osób wynika z następującego (</w:t>
      </w:r>
      <w:proofErr w:type="spellStart"/>
      <w:r w:rsidRPr="004843F0">
        <w:rPr>
          <w:rFonts w:ascii="Verdana" w:hAnsi="Verdana"/>
          <w:sz w:val="20"/>
          <w:szCs w:val="20"/>
          <w:lang w:eastAsia="zh-CN"/>
        </w:rPr>
        <w:t>ych</w:t>
      </w:r>
      <w:proofErr w:type="spellEnd"/>
      <w:r w:rsidRPr="004843F0">
        <w:rPr>
          <w:rFonts w:ascii="Verdana" w:hAnsi="Verdana"/>
          <w:sz w:val="20"/>
          <w:szCs w:val="20"/>
          <w:lang w:eastAsia="zh-CN"/>
        </w:rPr>
        <w:t>) dokumentu(ów)…………………………...........................……które dołączamy do oferty.</w:t>
      </w:r>
    </w:p>
    <w:p w14:paraId="12EED6AF" w14:textId="77777777" w:rsidR="004843F0" w:rsidRPr="004843F0" w:rsidRDefault="004843F0" w:rsidP="004843F0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eastAsia="zh-CN"/>
        </w:rPr>
        <w:t>załącznikami do niniejszej oferty są:</w:t>
      </w:r>
    </w:p>
    <w:p w14:paraId="6FAEB71C" w14:textId="77777777" w:rsidR="004843F0" w:rsidRPr="004843F0" w:rsidRDefault="004843F0" w:rsidP="004843F0">
      <w:pPr>
        <w:numPr>
          <w:ilvl w:val="1"/>
          <w:numId w:val="7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………………………………………………………………………………………….</w:t>
      </w:r>
    </w:p>
    <w:p w14:paraId="1CB3AE93" w14:textId="77777777" w:rsidR="004843F0" w:rsidRPr="004843F0" w:rsidRDefault="004843F0" w:rsidP="004843F0">
      <w:pPr>
        <w:numPr>
          <w:ilvl w:val="1"/>
          <w:numId w:val="7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eastAsia="zh-CN"/>
        </w:rPr>
        <w:t>……………………………………………..……………………………………………</w:t>
      </w:r>
    </w:p>
    <w:p w14:paraId="343D0B8E" w14:textId="77777777" w:rsidR="004843F0" w:rsidRPr="004843F0" w:rsidRDefault="004843F0" w:rsidP="004843F0">
      <w:pPr>
        <w:numPr>
          <w:ilvl w:val="1"/>
          <w:numId w:val="7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4843F0">
        <w:rPr>
          <w:rFonts w:ascii="Verdana" w:hAnsi="Verdana"/>
          <w:sz w:val="20"/>
          <w:szCs w:val="20"/>
          <w:lang w:eastAsia="zh-CN"/>
        </w:rPr>
        <w:t>...............................................................................</w:t>
      </w:r>
    </w:p>
    <w:p w14:paraId="24F10B5F" w14:textId="77777777" w:rsidR="004843F0" w:rsidRPr="004843F0" w:rsidRDefault="004843F0" w:rsidP="004843F0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</w:pPr>
      <w:r w:rsidRPr="004843F0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Dokument należy sporządzić w postaci elektronicznej i podpisać kwalifikowanym</w:t>
      </w:r>
    </w:p>
    <w:p w14:paraId="4E4E0B9C" w14:textId="77777777" w:rsidR="004843F0" w:rsidRPr="004843F0" w:rsidRDefault="004843F0" w:rsidP="004843F0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4843F0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podpisem elektronicznym lub podpisem zaufanym lub podpisem osobistym.</w:t>
      </w:r>
    </w:p>
    <w:p w14:paraId="2320402E" w14:textId="77777777" w:rsidR="004843F0" w:rsidRPr="004843F0" w:rsidRDefault="004843F0" w:rsidP="004843F0">
      <w:pPr>
        <w:suppressAutoHyphens/>
        <w:rPr>
          <w:rFonts w:ascii="Verdana" w:hAnsi="Verdana"/>
          <w:sz w:val="20"/>
          <w:szCs w:val="20"/>
          <w:lang w:eastAsia="zh-CN"/>
        </w:rPr>
      </w:pPr>
    </w:p>
    <w:p w14:paraId="501198C0" w14:textId="77777777" w:rsidR="00FE545C" w:rsidRPr="004843F0" w:rsidRDefault="00FE545C" w:rsidP="004843F0">
      <w:pPr>
        <w:rPr>
          <w:rFonts w:ascii="Verdana" w:hAnsi="Verdana"/>
          <w:sz w:val="20"/>
          <w:szCs w:val="20"/>
        </w:rPr>
      </w:pPr>
    </w:p>
    <w:sectPr w:rsidR="00FE545C" w:rsidRPr="004843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A2D91" w14:textId="77777777" w:rsidR="00866193" w:rsidRDefault="00866193">
      <w:r>
        <w:separator/>
      </w:r>
    </w:p>
  </w:endnote>
  <w:endnote w:type="continuationSeparator" w:id="0">
    <w:p w14:paraId="2FAC86F2" w14:textId="77777777" w:rsidR="00866193" w:rsidRDefault="00866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B74B9" w14:textId="77777777" w:rsidR="00E50F96" w:rsidRDefault="00E50F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FEC1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388BB" w14:textId="77777777" w:rsidR="00E50F96" w:rsidRDefault="00E50F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05C9F" w14:textId="77777777" w:rsidR="00866193" w:rsidRDefault="00866193">
      <w:r>
        <w:separator/>
      </w:r>
    </w:p>
  </w:footnote>
  <w:footnote w:type="continuationSeparator" w:id="0">
    <w:p w14:paraId="68896230" w14:textId="77777777" w:rsidR="00866193" w:rsidRDefault="00866193">
      <w:r>
        <w:continuationSeparator/>
      </w:r>
    </w:p>
  </w:footnote>
  <w:footnote w:id="1">
    <w:p w14:paraId="274AFCC1" w14:textId="77777777" w:rsidR="004843F0" w:rsidRDefault="004843F0" w:rsidP="004843F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2CF3C01" w14:textId="77777777" w:rsidR="004843F0" w:rsidRDefault="004843F0" w:rsidP="004843F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323B2" w14:textId="77777777" w:rsidR="00E50F96" w:rsidRDefault="00E50F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F00B8" w14:textId="7086D7CE" w:rsidR="004843F0" w:rsidRDefault="004843F0" w:rsidP="004843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67A95" w14:textId="77777777" w:rsidR="00E50F96" w:rsidRDefault="00E50F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F4308FB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39DAD5AA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728868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56876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07984673">
    <w:abstractNumId w:val="3"/>
  </w:num>
  <w:num w:numId="4" w16cid:durableId="1432973831">
    <w:abstractNumId w:val="5"/>
  </w:num>
  <w:num w:numId="5" w16cid:durableId="4422369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877250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047686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5AA6"/>
    <w:rsid w:val="00012286"/>
    <w:rsid w:val="00052E27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36A6E"/>
    <w:rsid w:val="004843F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6619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96C83"/>
    <w:rsid w:val="00CA7D36"/>
    <w:rsid w:val="00D24208"/>
    <w:rsid w:val="00D60C38"/>
    <w:rsid w:val="00D66893"/>
    <w:rsid w:val="00D90ACB"/>
    <w:rsid w:val="00DC1500"/>
    <w:rsid w:val="00E44371"/>
    <w:rsid w:val="00E50F96"/>
    <w:rsid w:val="00E85AA6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81247D"/>
  <w15:chartTrackingRefBased/>
  <w15:docId w15:val="{8A383094-2846-46AD-B885-B9723C549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1030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2026-09-25T06:18:00Z</cp:lastPrinted>
  <dcterms:created xsi:type="dcterms:W3CDTF">2026-09-25T06:18:00Z</dcterms:created>
  <dcterms:modified xsi:type="dcterms:W3CDTF">2026-09-25T06:18:00Z</dcterms:modified>
</cp:coreProperties>
</file>