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889E8" w14:textId="5936E1CB" w:rsidR="00D665F5" w:rsidRDefault="00741B8E" w:rsidP="00D665F5">
      <w:pPr>
        <w:spacing w:after="240"/>
        <w:jc w:val="right"/>
        <w:rPr>
          <w:sz w:val="22"/>
          <w:szCs w:val="22"/>
        </w:rPr>
      </w:pPr>
      <w:r w:rsidRPr="00741B8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1B8E">
        <w:rPr>
          <w:sz w:val="22"/>
          <w:szCs w:val="22"/>
        </w:rPr>
        <w:t>2026-09-25</w:t>
      </w:r>
    </w:p>
    <w:p w14:paraId="096F67B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CB05DE" w14:textId="77777777" w:rsidR="00741B8E" w:rsidRPr="00741B8E" w:rsidRDefault="00741B8E" w:rsidP="00577BC6">
      <w:pPr>
        <w:spacing w:after="40"/>
        <w:rPr>
          <w:b/>
          <w:bCs/>
          <w:sz w:val="22"/>
          <w:szCs w:val="22"/>
        </w:rPr>
      </w:pPr>
      <w:r w:rsidRPr="00741B8E">
        <w:rPr>
          <w:b/>
          <w:bCs/>
          <w:sz w:val="22"/>
          <w:szCs w:val="22"/>
        </w:rPr>
        <w:t>Akademia Górniczo - Hutnicza</w:t>
      </w:r>
    </w:p>
    <w:p w14:paraId="62FA3ECE" w14:textId="77777777" w:rsidR="00741B8E" w:rsidRPr="00741B8E" w:rsidRDefault="00741B8E" w:rsidP="00577BC6">
      <w:pPr>
        <w:spacing w:after="40"/>
        <w:rPr>
          <w:b/>
          <w:bCs/>
          <w:sz w:val="22"/>
          <w:szCs w:val="22"/>
        </w:rPr>
      </w:pPr>
      <w:r w:rsidRPr="00741B8E">
        <w:rPr>
          <w:b/>
          <w:bCs/>
          <w:sz w:val="22"/>
          <w:szCs w:val="22"/>
        </w:rPr>
        <w:t>im. Stanisława Staszica w Krakowie</w:t>
      </w:r>
    </w:p>
    <w:p w14:paraId="11E9C60C" w14:textId="3548420C" w:rsidR="00D665F5" w:rsidRPr="00D91931" w:rsidRDefault="00741B8E" w:rsidP="00577BC6">
      <w:pPr>
        <w:spacing w:after="40"/>
        <w:rPr>
          <w:b/>
          <w:bCs/>
          <w:sz w:val="22"/>
          <w:szCs w:val="22"/>
        </w:rPr>
      </w:pPr>
      <w:r w:rsidRPr="00741B8E">
        <w:rPr>
          <w:b/>
          <w:bCs/>
          <w:sz w:val="22"/>
          <w:szCs w:val="22"/>
        </w:rPr>
        <w:t>Dział Zamówień Publicznych</w:t>
      </w:r>
    </w:p>
    <w:p w14:paraId="505F7E8B" w14:textId="7FD4C9F3" w:rsidR="00D665F5" w:rsidRPr="00BD5546" w:rsidRDefault="00741B8E" w:rsidP="00D665F5">
      <w:pPr>
        <w:rPr>
          <w:sz w:val="22"/>
          <w:szCs w:val="22"/>
        </w:rPr>
      </w:pPr>
      <w:r w:rsidRPr="00741B8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1B8E">
        <w:rPr>
          <w:sz w:val="22"/>
          <w:szCs w:val="22"/>
        </w:rPr>
        <w:t>30</w:t>
      </w:r>
    </w:p>
    <w:p w14:paraId="7A867F92" w14:textId="79FA6C52" w:rsidR="00D665F5" w:rsidRPr="00BD5546" w:rsidRDefault="00741B8E" w:rsidP="00D665F5">
      <w:pPr>
        <w:rPr>
          <w:sz w:val="22"/>
          <w:szCs w:val="22"/>
        </w:rPr>
      </w:pPr>
      <w:r w:rsidRPr="00741B8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1B8E">
        <w:rPr>
          <w:sz w:val="22"/>
          <w:szCs w:val="22"/>
        </w:rPr>
        <w:t>Kraków</w:t>
      </w:r>
    </w:p>
    <w:p w14:paraId="14D90585" w14:textId="6E29035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1B8E" w:rsidRPr="00741B8E">
        <w:rPr>
          <w:b/>
          <w:sz w:val="22"/>
          <w:szCs w:val="22"/>
        </w:rPr>
        <w:t>KC-DE-zp.25.265.2026</w:t>
      </w:r>
      <w:r w:rsidR="00A80738">
        <w:rPr>
          <w:sz w:val="24"/>
        </w:rPr>
        <w:tab/>
        <w:t xml:space="preserve"> </w:t>
      </w:r>
    </w:p>
    <w:p w14:paraId="64B56D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9AF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E614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A404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50DBC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0D94ED" w14:textId="3040725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1B8E" w:rsidRPr="00741B8E">
        <w:rPr>
          <w:sz w:val="22"/>
          <w:szCs w:val="22"/>
        </w:rPr>
        <w:t xml:space="preserve">Tryb podstawowy bez negocjacji - art. 275 pkt. 1 ustawy </w:t>
      </w:r>
      <w:proofErr w:type="spellStart"/>
      <w:r w:rsidR="00741B8E" w:rsidRPr="00741B8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1172456" w14:textId="297139E8" w:rsidR="00A80738" w:rsidRPr="00577BC6" w:rsidRDefault="00741B8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1B8E">
        <w:rPr>
          <w:b/>
          <w:sz w:val="22"/>
          <w:szCs w:val="22"/>
        </w:rPr>
        <w:t>Świadczenie usługi w zakresie wyszukiwania, rezerwacji, zakupu i dostarczenia biletów lotniczych dla uczestników programu NAWA Partnerstwa Strategiczne KC-DE-zp.25.265.2026</w:t>
      </w:r>
    </w:p>
    <w:p w14:paraId="3FD9C1B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E99ED1" w14:textId="798523C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1B8E" w:rsidRPr="00741B8E">
        <w:rPr>
          <w:sz w:val="22"/>
          <w:szCs w:val="22"/>
        </w:rPr>
        <w:t>25/09/2026</w:t>
      </w:r>
      <w:r w:rsidR="00FF4AB1" w:rsidRPr="00577BC6">
        <w:rPr>
          <w:sz w:val="22"/>
          <w:szCs w:val="22"/>
        </w:rPr>
        <w:t xml:space="preserve"> o godz. </w:t>
      </w:r>
      <w:r w:rsidR="00741B8E" w:rsidRPr="00741B8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6F05DC6" w14:textId="77777777" w:rsidTr="003F57CD">
        <w:tc>
          <w:tcPr>
            <w:tcW w:w="993" w:type="dxa"/>
            <w:vAlign w:val="center"/>
          </w:tcPr>
          <w:p w14:paraId="607E6B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CF97F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A9AFD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1B8E" w:rsidRPr="00493F8C" w14:paraId="688650A6" w14:textId="77777777" w:rsidTr="0020456C">
        <w:tc>
          <w:tcPr>
            <w:tcW w:w="993" w:type="dxa"/>
            <w:vAlign w:val="center"/>
          </w:tcPr>
          <w:p w14:paraId="2B88791D" w14:textId="7D0FD1CA" w:rsidR="00741B8E" w:rsidRPr="00490DC0" w:rsidRDefault="00741B8E" w:rsidP="0020456C">
            <w:pPr>
              <w:spacing w:before="120" w:after="120"/>
              <w:jc w:val="center"/>
            </w:pPr>
            <w:r w:rsidRPr="00741B8E">
              <w:t>1</w:t>
            </w:r>
          </w:p>
        </w:tc>
        <w:tc>
          <w:tcPr>
            <w:tcW w:w="5244" w:type="dxa"/>
          </w:tcPr>
          <w:p w14:paraId="2D9B202F" w14:textId="33615B35" w:rsidR="00741B8E" w:rsidRPr="00490DC0" w:rsidRDefault="00741B8E" w:rsidP="0020456C">
            <w:pPr>
              <w:spacing w:before="40"/>
            </w:pPr>
            <w:r w:rsidRPr="00741B8E">
              <w:t>Top Podróże Sp. z o.o.</w:t>
            </w:r>
          </w:p>
          <w:p w14:paraId="332E6BF7" w14:textId="4B40C085" w:rsidR="00741B8E" w:rsidRPr="00490DC0" w:rsidRDefault="00741B8E" w:rsidP="0020456C">
            <w:r w:rsidRPr="00741B8E">
              <w:t>pl. Zwycięstwa</w:t>
            </w:r>
            <w:r w:rsidRPr="00490DC0">
              <w:t xml:space="preserve"> </w:t>
            </w:r>
            <w:r w:rsidRPr="00741B8E">
              <w:t>1</w:t>
            </w:r>
            <w:r w:rsidRPr="00490DC0">
              <w:t xml:space="preserve"> </w:t>
            </w:r>
          </w:p>
          <w:p w14:paraId="16F0A1BF" w14:textId="27E5F161" w:rsidR="00741B8E" w:rsidRPr="00490DC0" w:rsidRDefault="00741B8E" w:rsidP="0020456C">
            <w:pPr>
              <w:spacing w:after="40"/>
              <w:jc w:val="both"/>
            </w:pPr>
            <w:r w:rsidRPr="00741B8E">
              <w:t>70-233</w:t>
            </w:r>
            <w:r w:rsidRPr="00490DC0">
              <w:t xml:space="preserve"> </w:t>
            </w:r>
            <w:r w:rsidRPr="00741B8E">
              <w:t>Szczecin</w:t>
            </w:r>
          </w:p>
        </w:tc>
        <w:tc>
          <w:tcPr>
            <w:tcW w:w="2835" w:type="dxa"/>
            <w:vAlign w:val="center"/>
          </w:tcPr>
          <w:p w14:paraId="2879ED03" w14:textId="6754C1A8" w:rsidR="00741B8E" w:rsidRPr="00490DC0" w:rsidRDefault="00741B8E" w:rsidP="0020456C">
            <w:pPr>
              <w:spacing w:before="120" w:after="120"/>
              <w:jc w:val="both"/>
            </w:pPr>
            <w:r w:rsidRPr="00741B8E">
              <w:t>188 875.00 zł</w:t>
            </w:r>
          </w:p>
        </w:tc>
      </w:tr>
      <w:tr w:rsidR="00741B8E" w:rsidRPr="00493F8C" w14:paraId="7A392580" w14:textId="77777777" w:rsidTr="0020456C">
        <w:tc>
          <w:tcPr>
            <w:tcW w:w="993" w:type="dxa"/>
            <w:vAlign w:val="center"/>
          </w:tcPr>
          <w:p w14:paraId="39962A3D" w14:textId="7B075A4F" w:rsidR="00741B8E" w:rsidRPr="00490DC0" w:rsidRDefault="00741B8E" w:rsidP="0020456C">
            <w:pPr>
              <w:spacing w:before="120" w:after="120"/>
              <w:jc w:val="center"/>
            </w:pPr>
            <w:r w:rsidRPr="00741B8E">
              <w:t>2</w:t>
            </w:r>
          </w:p>
        </w:tc>
        <w:tc>
          <w:tcPr>
            <w:tcW w:w="5244" w:type="dxa"/>
          </w:tcPr>
          <w:p w14:paraId="50DF48B1" w14:textId="4F19D8B3" w:rsidR="00741B8E" w:rsidRPr="00490DC0" w:rsidRDefault="00741B8E" w:rsidP="0020456C">
            <w:pPr>
              <w:spacing w:before="40"/>
            </w:pPr>
            <w:r w:rsidRPr="00741B8E">
              <w:t>Delta Tour Sp. z o.o.</w:t>
            </w:r>
          </w:p>
          <w:p w14:paraId="20F482AC" w14:textId="6B7516FA" w:rsidR="00741B8E" w:rsidRPr="00490DC0" w:rsidRDefault="00741B8E" w:rsidP="0020456C">
            <w:r w:rsidRPr="00741B8E">
              <w:t>Czerska</w:t>
            </w:r>
            <w:r w:rsidRPr="00490DC0">
              <w:t xml:space="preserve"> </w:t>
            </w:r>
            <w:r w:rsidRPr="00741B8E">
              <w:t>18</w:t>
            </w:r>
            <w:r w:rsidRPr="00490DC0">
              <w:t xml:space="preserve"> </w:t>
            </w:r>
          </w:p>
          <w:p w14:paraId="5F45C830" w14:textId="4C88918E" w:rsidR="00741B8E" w:rsidRPr="00490DC0" w:rsidRDefault="00741B8E" w:rsidP="0020456C">
            <w:pPr>
              <w:spacing w:after="40"/>
              <w:jc w:val="both"/>
            </w:pPr>
            <w:r w:rsidRPr="00741B8E">
              <w:t>00-732</w:t>
            </w:r>
            <w:r w:rsidRPr="00490DC0">
              <w:t xml:space="preserve"> </w:t>
            </w:r>
            <w:r w:rsidRPr="00741B8E">
              <w:t>Warszawa</w:t>
            </w:r>
          </w:p>
        </w:tc>
        <w:tc>
          <w:tcPr>
            <w:tcW w:w="2835" w:type="dxa"/>
            <w:vAlign w:val="center"/>
          </w:tcPr>
          <w:p w14:paraId="131DD320" w14:textId="23B53A7C" w:rsidR="00741B8E" w:rsidRPr="00490DC0" w:rsidRDefault="00741B8E" w:rsidP="0020456C">
            <w:pPr>
              <w:spacing w:before="120" w:after="120"/>
              <w:jc w:val="both"/>
            </w:pPr>
            <w:r w:rsidRPr="00741B8E">
              <w:t>190 180.00 zł</w:t>
            </w:r>
          </w:p>
        </w:tc>
      </w:tr>
      <w:tr w:rsidR="00741B8E" w:rsidRPr="00493F8C" w14:paraId="6F8DC3DD" w14:textId="77777777" w:rsidTr="0020456C">
        <w:tc>
          <w:tcPr>
            <w:tcW w:w="993" w:type="dxa"/>
            <w:vAlign w:val="center"/>
          </w:tcPr>
          <w:p w14:paraId="7A915E0A" w14:textId="0C18B683" w:rsidR="00741B8E" w:rsidRPr="00490DC0" w:rsidRDefault="00741B8E" w:rsidP="0020456C">
            <w:pPr>
              <w:spacing w:before="120" w:after="120"/>
              <w:jc w:val="center"/>
            </w:pPr>
            <w:r w:rsidRPr="00741B8E">
              <w:t>3</w:t>
            </w:r>
          </w:p>
        </w:tc>
        <w:tc>
          <w:tcPr>
            <w:tcW w:w="5244" w:type="dxa"/>
          </w:tcPr>
          <w:p w14:paraId="35D1B246" w14:textId="486259AB" w:rsidR="00741B8E" w:rsidRPr="00490DC0" w:rsidRDefault="00741B8E" w:rsidP="0020456C">
            <w:pPr>
              <w:spacing w:before="40"/>
            </w:pPr>
            <w:r w:rsidRPr="00741B8E">
              <w:t>WHY NOT TRAVEL sp. z o.o.</w:t>
            </w:r>
          </w:p>
          <w:p w14:paraId="48B0FF05" w14:textId="234AF177" w:rsidR="00741B8E" w:rsidRPr="00490DC0" w:rsidRDefault="00741B8E" w:rsidP="0020456C">
            <w:r w:rsidRPr="00741B8E">
              <w:t>Kielnarowa</w:t>
            </w:r>
            <w:r w:rsidRPr="00490DC0">
              <w:t xml:space="preserve"> </w:t>
            </w:r>
            <w:r w:rsidRPr="00741B8E">
              <w:t>108a</w:t>
            </w:r>
            <w:r w:rsidRPr="00490DC0">
              <w:t xml:space="preserve"> </w:t>
            </w:r>
          </w:p>
          <w:p w14:paraId="4934499E" w14:textId="2854E2CB" w:rsidR="00741B8E" w:rsidRPr="00490DC0" w:rsidRDefault="00741B8E" w:rsidP="0020456C">
            <w:pPr>
              <w:spacing w:after="40"/>
              <w:jc w:val="both"/>
            </w:pPr>
            <w:r w:rsidRPr="00741B8E">
              <w:t>36-020</w:t>
            </w:r>
            <w:r w:rsidRPr="00490DC0">
              <w:t xml:space="preserve"> </w:t>
            </w:r>
            <w:r w:rsidRPr="00741B8E">
              <w:t>Tyczyn</w:t>
            </w:r>
          </w:p>
        </w:tc>
        <w:tc>
          <w:tcPr>
            <w:tcW w:w="2835" w:type="dxa"/>
            <w:vAlign w:val="center"/>
          </w:tcPr>
          <w:p w14:paraId="75F91454" w14:textId="54ED04F6" w:rsidR="00741B8E" w:rsidRPr="00490DC0" w:rsidRDefault="00741B8E" w:rsidP="0020456C">
            <w:pPr>
              <w:spacing w:before="120" w:after="120"/>
              <w:jc w:val="both"/>
            </w:pPr>
            <w:r w:rsidRPr="00741B8E">
              <w:t>189 281.00 zł</w:t>
            </w:r>
          </w:p>
        </w:tc>
      </w:tr>
    </w:tbl>
    <w:p w14:paraId="30BDF3B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2EBFD" w14:textId="77777777" w:rsidR="003262AA" w:rsidRDefault="003262AA">
      <w:r>
        <w:separator/>
      </w:r>
    </w:p>
  </w:endnote>
  <w:endnote w:type="continuationSeparator" w:id="0">
    <w:p w14:paraId="15B87A47" w14:textId="77777777" w:rsidR="003262AA" w:rsidRDefault="0032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BC7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A335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3FE64" w14:textId="77777777" w:rsidR="009F189D" w:rsidRDefault="003262A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523452">
        <v:line id="_x0000_s1025" style="position:absolute;left:0;text-align:left;z-index:251657728" from="-3.85pt,8.7pt" to="455.15pt,8.7pt"/>
      </w:pict>
    </w:r>
  </w:p>
  <w:p w14:paraId="6A7311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131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1026F" w14:textId="77777777" w:rsidR="009F189D" w:rsidRDefault="009F189D">
    <w:pPr>
      <w:pStyle w:val="Stopka"/>
      <w:tabs>
        <w:tab w:val="clear" w:pos="4536"/>
      </w:tabs>
      <w:jc w:val="center"/>
    </w:pPr>
  </w:p>
  <w:p w14:paraId="2687183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57161" w14:textId="77777777" w:rsidR="003262AA" w:rsidRDefault="003262AA">
      <w:r>
        <w:separator/>
      </w:r>
    </w:p>
  </w:footnote>
  <w:footnote w:type="continuationSeparator" w:id="0">
    <w:p w14:paraId="5B825261" w14:textId="77777777" w:rsidR="003262AA" w:rsidRDefault="00326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82758" w14:textId="77777777" w:rsidR="00321C19" w:rsidRPr="00AC7382" w:rsidRDefault="00321C19" w:rsidP="00321C19">
    <w:pPr>
      <w:pStyle w:val="Nagwek"/>
    </w:pPr>
    <w:r>
      <w:pict w14:anchorId="1DCAED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Czcionka, tekst, logo, Grafika&#10;&#10;Opis wygenerowany automatycznie" style="width:93pt;height:62.25pt;visibility:visible;mso-wrap-style:square">
          <v:imagedata r:id="rId1" o:title="Obraz zawierający Czcionka, tekst, logo, Grafika&#10;&#10;Opis wygenerowany automatycznie"/>
        </v:shape>
      </w:pict>
    </w:r>
    <w:r>
      <w:pict w14:anchorId="0435C4C8">
        <v:shape id="grafika1" o:spid="_x0000_s1026" type="#_x0000_t75" alt="Obraz zawierający logo, Czcionka, symbol, Grafika&#10;&#10;Opis wygenerowany automatycznie" style="position:absolute;margin-left:417pt;margin-top:5.95pt;width:64.5pt;height:54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wrapcoords="-251 0 -251 21304 21600 21304 21600 0 -251 0">
          <v:imagedata r:id="rId2" o:title="Obraz zawierający logo, Czcionka, symbol, Grafika&#10;&#10;Opis wygenerowany automatycznie"/>
          <w10:wrap type="tight" anchorx="margin"/>
        </v:shape>
      </w:pict>
    </w:r>
    <w:r w:rsidRPr="00AC7382">
      <w:tab/>
    </w:r>
    <w:r>
      <w:pict w14:anchorId="0D19121A">
        <v:shape id="Obraz 46" o:spid="_x0000_i1026" type="#_x0000_t75" style="width:75pt;height:56.25pt;visibility:visible;mso-wrap-style:square">
          <v:imagedata r:id="rId3" o:title=""/>
        </v:shape>
      </w:pict>
    </w:r>
    <w:r w:rsidRPr="00AC7382">
      <w:tab/>
    </w:r>
    <w:r w:rsidRPr="00AC7382">
      <w:tab/>
    </w:r>
    <w:r w:rsidRPr="00AC7382">
      <w:tab/>
    </w:r>
  </w:p>
  <w:p w14:paraId="52FCED16" w14:textId="77777777" w:rsidR="00741B8E" w:rsidRDefault="00741B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1FF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14622"/>
    <w:rsid w:val="0023318D"/>
    <w:rsid w:val="00321C19"/>
    <w:rsid w:val="003262AA"/>
    <w:rsid w:val="00334E21"/>
    <w:rsid w:val="00341FF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1B8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D08145"/>
  <w15:chartTrackingRefBased/>
  <w15:docId w15:val="{2C4841B6-156D-45BC-8074-E6DB55AF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21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2026-09-25T13:39:00Z</dcterms:created>
  <dcterms:modified xsi:type="dcterms:W3CDTF">2026-09-25T13:43:00Z</dcterms:modified>
</cp:coreProperties>
</file>