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58384AE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</w:t>
      </w:r>
      <w:r w:rsidR="0068216B">
        <w:rPr>
          <w:rFonts w:ascii="Times New Roman" w:eastAsia="Times New Roman" w:hAnsi="Times New Roman"/>
          <w:b/>
          <w:bCs/>
          <w:lang w:eastAsia="pl-PL"/>
        </w:rPr>
        <w:t>41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F5942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68216B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0A6843E" w14:textId="4CE09007" w:rsidR="0068216B" w:rsidRDefault="0068216B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,,</w:t>
      </w:r>
      <w:r w:rsidRPr="0068216B">
        <w:rPr>
          <w:rFonts w:ascii="Times New Roman" w:hAnsi="Times New Roman"/>
          <w:b/>
          <w:sz w:val="24"/>
          <w:szCs w:val="24"/>
        </w:rPr>
        <w:t>Przebudowa drogi powiatowej nr 5474P Bojanowo - Sowiny, na odcink od skrzyżowania z drogą gminną nr 816002P do skrzyżowania z drogą powiatową nr 4910P.</w:t>
      </w:r>
      <w:r>
        <w:rPr>
          <w:rFonts w:ascii="Times New Roman" w:hAnsi="Times New Roman"/>
          <w:b/>
          <w:sz w:val="24"/>
          <w:szCs w:val="24"/>
        </w:rPr>
        <w:t>’’</w:t>
      </w:r>
    </w:p>
    <w:p w14:paraId="3673983A" w14:textId="392D79CD" w:rsidR="00DC652A" w:rsidRPr="0068216B" w:rsidRDefault="00CB29AC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F4718" w14:textId="77777777" w:rsidR="00826E0A" w:rsidRDefault="00826E0A" w:rsidP="00025386">
      <w:pPr>
        <w:spacing w:after="0" w:line="240" w:lineRule="auto"/>
      </w:pPr>
      <w:r>
        <w:separator/>
      </w:r>
    </w:p>
  </w:endnote>
  <w:endnote w:type="continuationSeparator" w:id="0">
    <w:p w14:paraId="2FACCD26" w14:textId="77777777" w:rsidR="00826E0A" w:rsidRDefault="00826E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E583C" w14:textId="77777777" w:rsidR="00826E0A" w:rsidRDefault="00826E0A" w:rsidP="00025386">
      <w:pPr>
        <w:spacing w:after="0" w:line="240" w:lineRule="auto"/>
      </w:pPr>
      <w:r>
        <w:separator/>
      </w:r>
    </w:p>
  </w:footnote>
  <w:footnote w:type="continuationSeparator" w:id="0">
    <w:p w14:paraId="773E02F4" w14:textId="77777777" w:rsidR="00826E0A" w:rsidRDefault="00826E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4AD7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4F9D"/>
    <w:rsid w:val="0064088F"/>
    <w:rsid w:val="0064616A"/>
    <w:rsid w:val="00654A78"/>
    <w:rsid w:val="00657A47"/>
    <w:rsid w:val="0066159F"/>
    <w:rsid w:val="0068216B"/>
    <w:rsid w:val="00682F65"/>
    <w:rsid w:val="006949A8"/>
    <w:rsid w:val="006C0685"/>
    <w:rsid w:val="006E392A"/>
    <w:rsid w:val="00745A44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26E0A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9</cp:revision>
  <cp:lastPrinted>2025-04-07T06:26:00Z</cp:lastPrinted>
  <dcterms:created xsi:type="dcterms:W3CDTF">2026-03-20T13:14:00Z</dcterms:created>
  <dcterms:modified xsi:type="dcterms:W3CDTF">2026-09-21T10:39:00Z</dcterms:modified>
</cp:coreProperties>
</file>