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CEEE7B" w14:textId="77777777" w:rsidR="00CF7835" w:rsidRPr="009432A1" w:rsidRDefault="009A286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A2863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A2863">
        <w:rPr>
          <w:rFonts w:ascii="Arial" w:hAnsi="Arial" w:cs="Arial"/>
          <w:sz w:val="24"/>
          <w:szCs w:val="24"/>
        </w:rPr>
        <w:t>2026-10-08</w:t>
      </w:r>
    </w:p>
    <w:p w14:paraId="299FEB55" w14:textId="77777777" w:rsidR="00CF7835" w:rsidRPr="009432A1" w:rsidRDefault="009A286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A2863">
        <w:rPr>
          <w:rFonts w:ascii="Arial" w:hAnsi="Arial" w:cs="Arial"/>
          <w:b/>
          <w:bCs/>
          <w:sz w:val="24"/>
          <w:szCs w:val="24"/>
        </w:rPr>
        <w:t>Gmina Gnojnik</w:t>
      </w:r>
    </w:p>
    <w:p w14:paraId="7713DF16" w14:textId="77777777" w:rsidR="00CF7835" w:rsidRPr="009432A1" w:rsidRDefault="009A286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A2863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A2863">
        <w:rPr>
          <w:rFonts w:ascii="Arial" w:hAnsi="Arial" w:cs="Arial"/>
          <w:sz w:val="24"/>
          <w:szCs w:val="24"/>
        </w:rPr>
        <w:t>363</w:t>
      </w:r>
    </w:p>
    <w:p w14:paraId="50624C92" w14:textId="77777777" w:rsidR="00CF7835" w:rsidRPr="009432A1" w:rsidRDefault="009A2863" w:rsidP="00CF7835">
      <w:pPr>
        <w:rPr>
          <w:rFonts w:ascii="Arial" w:hAnsi="Arial" w:cs="Arial"/>
          <w:sz w:val="24"/>
          <w:szCs w:val="24"/>
        </w:rPr>
      </w:pPr>
      <w:r w:rsidRPr="009A2863">
        <w:rPr>
          <w:rFonts w:ascii="Arial" w:hAnsi="Arial" w:cs="Arial"/>
          <w:sz w:val="24"/>
          <w:szCs w:val="24"/>
        </w:rPr>
        <w:t>32-864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A2863">
        <w:rPr>
          <w:rFonts w:ascii="Arial" w:hAnsi="Arial" w:cs="Arial"/>
          <w:sz w:val="24"/>
          <w:szCs w:val="24"/>
        </w:rPr>
        <w:t>Gnojnik</w:t>
      </w:r>
    </w:p>
    <w:p w14:paraId="042A2AF6" w14:textId="62DEBE2A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5B6A29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BEE07A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A88D892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EE91EBA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54BDBB73" w14:textId="77777777" w:rsidTr="000C1C6D">
        <w:tc>
          <w:tcPr>
            <w:tcW w:w="2269" w:type="dxa"/>
            <w:shd w:val="clear" w:color="auto" w:fill="auto"/>
          </w:tcPr>
          <w:p w14:paraId="204C7633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5F57F2" w14:textId="77777777" w:rsidR="00CF7835" w:rsidRPr="004E4B64" w:rsidRDefault="009A286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2863">
              <w:rPr>
                <w:rFonts w:ascii="Arial" w:hAnsi="Arial" w:cs="Arial"/>
                <w:bCs/>
                <w:sz w:val="24"/>
                <w:szCs w:val="24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A2863" w:rsidRPr="004E4B64" w14:paraId="0006E6AC" w14:textId="77777777" w:rsidTr="00192D6A">
        <w:tc>
          <w:tcPr>
            <w:tcW w:w="2269" w:type="dxa"/>
            <w:shd w:val="clear" w:color="auto" w:fill="auto"/>
          </w:tcPr>
          <w:p w14:paraId="0DCD1122" w14:textId="77777777" w:rsidR="009A2863" w:rsidRPr="004E4B64" w:rsidRDefault="009A2863" w:rsidP="00192D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16FD7A" w14:textId="77777777" w:rsidR="009A2863" w:rsidRPr="004E4B64" w:rsidRDefault="009A2863" w:rsidP="00192D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2863">
              <w:rPr>
                <w:rFonts w:ascii="Arial" w:hAnsi="Arial" w:cs="Arial"/>
                <w:bCs/>
                <w:sz w:val="24"/>
                <w:szCs w:val="24"/>
              </w:rPr>
              <w:t>RIiD.271.21.2026</w:t>
            </w:r>
          </w:p>
        </w:tc>
      </w:tr>
    </w:tbl>
    <w:p w14:paraId="23CC148D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A2863" w:rsidRPr="009A2863">
        <w:rPr>
          <w:rFonts w:ascii="Arial" w:hAnsi="Arial" w:cs="Arial"/>
          <w:sz w:val="24"/>
          <w:szCs w:val="24"/>
        </w:rPr>
        <w:t>(</w:t>
      </w:r>
      <w:proofErr w:type="spellStart"/>
      <w:r w:rsidR="009A2863" w:rsidRPr="009A2863">
        <w:rPr>
          <w:rFonts w:ascii="Arial" w:hAnsi="Arial" w:cs="Arial"/>
          <w:sz w:val="24"/>
          <w:szCs w:val="24"/>
        </w:rPr>
        <w:t>t.j</w:t>
      </w:r>
      <w:proofErr w:type="spellEnd"/>
      <w:r w:rsidR="009A2863" w:rsidRPr="009A2863">
        <w:rPr>
          <w:rFonts w:ascii="Arial" w:hAnsi="Arial" w:cs="Arial"/>
          <w:sz w:val="24"/>
          <w:szCs w:val="24"/>
        </w:rPr>
        <w:t>. Dz. U. z 2026 r. poz. 793)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73D2450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A2863" w:rsidRPr="009A2863">
        <w:rPr>
          <w:rFonts w:ascii="Arial" w:hAnsi="Arial" w:cs="Arial"/>
          <w:sz w:val="24"/>
          <w:szCs w:val="24"/>
        </w:rPr>
        <w:t>08/10/2026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A2863" w:rsidRPr="009A286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1A8E8EF" w14:textId="77777777" w:rsidTr="000C1C6D">
        <w:tc>
          <w:tcPr>
            <w:tcW w:w="1276" w:type="dxa"/>
            <w:shd w:val="clear" w:color="auto" w:fill="F2F2F2"/>
            <w:vAlign w:val="center"/>
          </w:tcPr>
          <w:p w14:paraId="2FA6F64B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3435DE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A7766A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A2863" w:rsidRPr="00355C9D" w14:paraId="0CC697BC" w14:textId="77777777" w:rsidTr="00192D6A">
        <w:tc>
          <w:tcPr>
            <w:tcW w:w="1276" w:type="dxa"/>
            <w:shd w:val="clear" w:color="auto" w:fill="auto"/>
            <w:vAlign w:val="center"/>
          </w:tcPr>
          <w:p w14:paraId="17FCE661" w14:textId="77777777" w:rsidR="009A2863" w:rsidRPr="00CF7835" w:rsidRDefault="009A2863" w:rsidP="00192D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C1ECAA3" w14:textId="77777777" w:rsidR="009A2863" w:rsidRPr="00CF7835" w:rsidRDefault="009A2863" w:rsidP="00192D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BP TOUR Sp. z o.o.</w:t>
            </w:r>
          </w:p>
          <w:p w14:paraId="2450C049" w14:textId="77777777" w:rsidR="009A2863" w:rsidRPr="00CF7835" w:rsidRDefault="009A2863" w:rsidP="00192D6A">
            <w:pPr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ul. Długa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2863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ED67AB" w14:textId="77777777" w:rsidR="009A2863" w:rsidRPr="00CF7835" w:rsidRDefault="009A2863" w:rsidP="00192D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20-346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2863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AED8F8" w14:textId="277F3A43" w:rsidR="009A2863" w:rsidRPr="00CF7835" w:rsidRDefault="009A2863" w:rsidP="00192D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164</w:t>
            </w:r>
            <w:r w:rsidR="006B28B2">
              <w:rPr>
                <w:rFonts w:ascii="Arial" w:hAnsi="Arial" w:cs="Arial"/>
                <w:sz w:val="24"/>
                <w:szCs w:val="24"/>
              </w:rPr>
              <w:t> </w:t>
            </w:r>
            <w:r w:rsidRPr="009A2863">
              <w:rPr>
                <w:rFonts w:ascii="Arial" w:hAnsi="Arial" w:cs="Arial"/>
                <w:sz w:val="24"/>
                <w:szCs w:val="24"/>
              </w:rPr>
              <w:t>340</w:t>
            </w:r>
            <w:r w:rsidR="006B28B2">
              <w:rPr>
                <w:rFonts w:ascii="Arial" w:hAnsi="Arial" w:cs="Arial"/>
                <w:sz w:val="24"/>
                <w:szCs w:val="24"/>
              </w:rPr>
              <w:t>,</w:t>
            </w:r>
            <w:r w:rsidRPr="009A2863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  <w:tr w:rsidR="009A2863" w:rsidRPr="00355C9D" w14:paraId="6624CBE3" w14:textId="77777777" w:rsidTr="00192D6A">
        <w:tc>
          <w:tcPr>
            <w:tcW w:w="1276" w:type="dxa"/>
            <w:shd w:val="clear" w:color="auto" w:fill="auto"/>
            <w:vAlign w:val="center"/>
          </w:tcPr>
          <w:p w14:paraId="39B7C184" w14:textId="77777777" w:rsidR="009A2863" w:rsidRPr="00CF7835" w:rsidRDefault="009A2863" w:rsidP="00192D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987C3F6" w14:textId="77777777" w:rsidR="009A2863" w:rsidRPr="00CF7835" w:rsidRDefault="009A2863" w:rsidP="00192D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 xml:space="preserve">FHUTP </w:t>
            </w:r>
            <w:proofErr w:type="spellStart"/>
            <w:r w:rsidRPr="009A2863">
              <w:rPr>
                <w:rFonts w:ascii="Arial" w:hAnsi="Arial" w:cs="Arial"/>
                <w:sz w:val="24"/>
                <w:szCs w:val="24"/>
              </w:rPr>
              <w:t>Impero</w:t>
            </w:r>
            <w:proofErr w:type="spellEnd"/>
            <w:r w:rsidRPr="009A2863">
              <w:rPr>
                <w:rFonts w:ascii="Arial" w:hAnsi="Arial" w:cs="Arial"/>
                <w:sz w:val="24"/>
                <w:szCs w:val="24"/>
              </w:rPr>
              <w:t xml:space="preserve"> Rafał Grabarz</w:t>
            </w:r>
          </w:p>
          <w:p w14:paraId="48759A7F" w14:textId="77777777" w:rsidR="009A2863" w:rsidRPr="00CF7835" w:rsidRDefault="009A2863" w:rsidP="00192D6A">
            <w:pPr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Uszew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2863">
              <w:rPr>
                <w:rFonts w:ascii="Arial" w:hAnsi="Arial" w:cs="Arial"/>
                <w:sz w:val="24"/>
                <w:szCs w:val="24"/>
              </w:rPr>
              <w:t>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B4C3B7" w14:textId="77777777" w:rsidR="009A2863" w:rsidRPr="00CF7835" w:rsidRDefault="009A2863" w:rsidP="00192D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32-865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2863">
              <w:rPr>
                <w:rFonts w:ascii="Arial" w:hAnsi="Arial" w:cs="Arial"/>
                <w:sz w:val="24"/>
                <w:szCs w:val="24"/>
              </w:rPr>
              <w:t>Uszew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C52B8E" w14:textId="4CFFA626" w:rsidR="009A2863" w:rsidRPr="00CF7835" w:rsidRDefault="009A2863" w:rsidP="00192D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124</w:t>
            </w:r>
            <w:r w:rsidR="006B28B2">
              <w:rPr>
                <w:rFonts w:ascii="Arial" w:hAnsi="Arial" w:cs="Arial"/>
                <w:sz w:val="24"/>
                <w:szCs w:val="24"/>
              </w:rPr>
              <w:t> </w:t>
            </w:r>
            <w:r w:rsidRPr="009A2863">
              <w:rPr>
                <w:rFonts w:ascii="Arial" w:hAnsi="Arial" w:cs="Arial"/>
                <w:sz w:val="24"/>
                <w:szCs w:val="24"/>
              </w:rPr>
              <w:t>500</w:t>
            </w:r>
            <w:r w:rsidR="006B28B2">
              <w:rPr>
                <w:rFonts w:ascii="Arial" w:hAnsi="Arial" w:cs="Arial"/>
                <w:sz w:val="24"/>
                <w:szCs w:val="24"/>
              </w:rPr>
              <w:t>,</w:t>
            </w:r>
            <w:r w:rsidRPr="009A2863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  <w:tr w:rsidR="009A2863" w:rsidRPr="00355C9D" w14:paraId="65CA3A85" w14:textId="77777777" w:rsidTr="00192D6A">
        <w:tc>
          <w:tcPr>
            <w:tcW w:w="1276" w:type="dxa"/>
            <w:shd w:val="clear" w:color="auto" w:fill="auto"/>
            <w:vAlign w:val="center"/>
          </w:tcPr>
          <w:p w14:paraId="2CAEB37C" w14:textId="77777777" w:rsidR="009A2863" w:rsidRPr="00CF7835" w:rsidRDefault="009A2863" w:rsidP="00192D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52864BA" w14:textId="77777777" w:rsidR="009A2863" w:rsidRPr="00CF7835" w:rsidRDefault="009A2863" w:rsidP="00192D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Transport Pasażerski TRANSWIT</w:t>
            </w:r>
          </w:p>
          <w:p w14:paraId="39AD14C1" w14:textId="1910E9F5" w:rsidR="009A2863" w:rsidRPr="00CF7835" w:rsidRDefault="006B28B2" w:rsidP="00192D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A2863" w:rsidRPr="009A2863">
              <w:rPr>
                <w:rFonts w:ascii="Arial" w:hAnsi="Arial" w:cs="Arial"/>
                <w:sz w:val="24"/>
                <w:szCs w:val="24"/>
              </w:rPr>
              <w:t>Tarnowska 15</w:t>
            </w:r>
            <w:r w:rsidR="009A2863" w:rsidRPr="00CF7835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4001FA25" w14:textId="77777777" w:rsidR="009A2863" w:rsidRPr="00CF7835" w:rsidRDefault="009A2863" w:rsidP="00192D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32-830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2863">
              <w:rPr>
                <w:rFonts w:ascii="Arial" w:hAnsi="Arial" w:cs="Arial"/>
                <w:sz w:val="24"/>
                <w:szCs w:val="24"/>
              </w:rPr>
              <w:t>Wojnicz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E6229A" w14:textId="78B5912A" w:rsidR="009A2863" w:rsidRPr="00CF7835" w:rsidRDefault="009A2863" w:rsidP="00192D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863">
              <w:rPr>
                <w:rFonts w:ascii="Arial" w:hAnsi="Arial" w:cs="Arial"/>
                <w:sz w:val="24"/>
                <w:szCs w:val="24"/>
              </w:rPr>
              <w:t>96</w:t>
            </w:r>
            <w:r w:rsidR="006B28B2">
              <w:rPr>
                <w:rFonts w:ascii="Arial" w:hAnsi="Arial" w:cs="Arial"/>
                <w:sz w:val="24"/>
                <w:szCs w:val="24"/>
              </w:rPr>
              <w:t> </w:t>
            </w:r>
            <w:r w:rsidRPr="009A2863">
              <w:rPr>
                <w:rFonts w:ascii="Arial" w:hAnsi="Arial" w:cs="Arial"/>
                <w:sz w:val="24"/>
                <w:szCs w:val="24"/>
              </w:rPr>
              <w:t>114</w:t>
            </w:r>
            <w:r w:rsidR="006B28B2">
              <w:rPr>
                <w:rFonts w:ascii="Arial" w:hAnsi="Arial" w:cs="Arial"/>
                <w:sz w:val="24"/>
                <w:szCs w:val="24"/>
              </w:rPr>
              <w:t>,</w:t>
            </w:r>
            <w:r w:rsidRPr="009A2863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</w:tbl>
    <w:p w14:paraId="3DC5E07C" w14:textId="5D02245F" w:rsidR="00C236D3" w:rsidRDefault="00C236D3" w:rsidP="006B28B2"/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F2D4EE" w14:textId="77777777" w:rsidR="00B1524F" w:rsidRDefault="00B1524F">
      <w:r>
        <w:separator/>
      </w:r>
    </w:p>
  </w:endnote>
  <w:endnote w:type="continuationSeparator" w:id="0">
    <w:p w14:paraId="6CCD4005" w14:textId="77777777" w:rsidR="00B1524F" w:rsidRDefault="00B1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A65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1E5A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8E82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B58ED9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8EE10E" w14:textId="7FB72573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D12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A9D904" w14:textId="77777777" w:rsidR="009F189D" w:rsidRDefault="009F189D">
    <w:pPr>
      <w:pStyle w:val="Stopka"/>
      <w:tabs>
        <w:tab w:val="clear" w:pos="4536"/>
      </w:tabs>
      <w:jc w:val="center"/>
    </w:pPr>
  </w:p>
  <w:p w14:paraId="0CF71F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D3D92" w14:textId="77777777" w:rsidR="00B1524F" w:rsidRDefault="00B1524F">
      <w:r>
        <w:separator/>
      </w:r>
    </w:p>
  </w:footnote>
  <w:footnote w:type="continuationSeparator" w:id="0">
    <w:p w14:paraId="3A531623" w14:textId="77777777" w:rsidR="00B1524F" w:rsidRDefault="00B15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C9299" w14:textId="77777777" w:rsidR="009A2863" w:rsidRDefault="009A28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A0BF7" w14:textId="77777777" w:rsidR="009A2863" w:rsidRDefault="009A28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094DB" w14:textId="77777777" w:rsidR="009A2863" w:rsidRDefault="009A28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24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28B2"/>
    <w:rsid w:val="00843263"/>
    <w:rsid w:val="00861E75"/>
    <w:rsid w:val="008A26A5"/>
    <w:rsid w:val="008F318B"/>
    <w:rsid w:val="00960CEB"/>
    <w:rsid w:val="009A2863"/>
    <w:rsid w:val="009D19BD"/>
    <w:rsid w:val="009F189D"/>
    <w:rsid w:val="00A80738"/>
    <w:rsid w:val="00B1524F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6482D2"/>
  <w15:chartTrackingRefBased/>
  <w15:docId w15:val="{D26BE2C8-199B-4D49-A396-CD8A2A32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2026-10-08T09:02:00Z</dcterms:created>
  <dcterms:modified xsi:type="dcterms:W3CDTF">2026-10-08T09:02:00Z</dcterms:modified>
</cp:coreProperties>
</file>