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F4D49" w:rsidRPr="009F4D4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F4D4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4D49">
        <w:rPr>
          <w:rFonts w:ascii="Arial" w:hAnsi="Arial" w:cs="Arial"/>
        </w:rPr>
        <w:t>Gmina Szerzyny</w:t>
      </w:r>
    </w:p>
    <w:p w:rsidR="006676AE" w:rsidRPr="0012157F" w:rsidRDefault="009F4D4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4D49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9F4D49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F4D4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F4D49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9F4D49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F4D49" w:rsidRPr="0012157F" w:rsidTr="00ED1FCF">
        <w:tc>
          <w:tcPr>
            <w:tcW w:w="9104" w:type="dxa"/>
            <w:shd w:val="clear" w:color="auto" w:fill="D9D9D9"/>
          </w:tcPr>
          <w:p w:rsidR="009F4D49" w:rsidRPr="0012157F" w:rsidRDefault="009F4D49" w:rsidP="00ED1FC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F4D49" w:rsidRPr="0012157F" w:rsidRDefault="009F4D49" w:rsidP="00ED1F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F4D4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F4D4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F4D4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F4D49" w:rsidRPr="00FF27CF" w:rsidRDefault="009F4D49" w:rsidP="00FF27C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9F4D4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4D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istniejących pomieszczeń oraz ich adaptacja pod magazyn OC wraz z zapewnieniem awaryjnego zasilania obiektu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4D49" w:rsidRPr="00A2540E" w:rsidTr="00ED1FCF">
        <w:tc>
          <w:tcPr>
            <w:tcW w:w="2269" w:type="dxa"/>
          </w:tcPr>
          <w:p w:rsidR="009F4D49" w:rsidRPr="00A2540E" w:rsidRDefault="009F4D49" w:rsidP="00ED1F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F4D49" w:rsidRPr="00A2540E" w:rsidRDefault="009F4D49" w:rsidP="00ED1F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4D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FER.271.23.2026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4D49" w:rsidRPr="009F4D49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4D49" w:rsidRDefault="007A2BCB" w:rsidP="009F4D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B48" w:rsidRDefault="00940B48" w:rsidP="0038231F">
      <w:pPr>
        <w:spacing w:after="0" w:line="240" w:lineRule="auto"/>
      </w:pPr>
      <w:r>
        <w:separator/>
      </w:r>
    </w:p>
  </w:endnote>
  <w:endnote w:type="continuationSeparator" w:id="1">
    <w:p w:rsidR="00940B48" w:rsidRDefault="00940B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49" w:rsidRDefault="009F4D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37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37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49" w:rsidRDefault="009F4D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B48" w:rsidRDefault="00940B48" w:rsidP="0038231F">
      <w:pPr>
        <w:spacing w:after="0" w:line="240" w:lineRule="auto"/>
      </w:pPr>
      <w:r>
        <w:separator/>
      </w:r>
    </w:p>
  </w:footnote>
  <w:footnote w:type="continuationSeparator" w:id="1">
    <w:p w:rsidR="00940B48" w:rsidRDefault="00940B48" w:rsidP="0038231F">
      <w:pPr>
        <w:spacing w:after="0" w:line="240" w:lineRule="auto"/>
      </w:pPr>
      <w:r>
        <w:continuationSeparator/>
      </w:r>
    </w:p>
  </w:footnote>
  <w:footnote w:id="2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49" w:rsidRDefault="009F4D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49" w:rsidRDefault="009F4D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49" w:rsidRDefault="009F4D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D4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03709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0B48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F4D4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  <w:rsid w:val="00FF2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2026-10-14T08:07:00Z</cp:lastPrinted>
  <dcterms:created xsi:type="dcterms:W3CDTF">2026-10-14T08:03:00Z</dcterms:created>
  <dcterms:modified xsi:type="dcterms:W3CDTF">2026-10-14T08:07:00Z</dcterms:modified>
</cp:coreProperties>
</file>