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26B38" w:rsidRPr="00726B38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726B3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6B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istniejących pomieszczeń oraz ich adaptacja pod magazyn OC wraz z zapewnieniem awaryjnego zasilania obiektu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26B38" w:rsidRPr="00A2540E" w:rsidTr="00ED1FCF">
        <w:tc>
          <w:tcPr>
            <w:tcW w:w="2269" w:type="dxa"/>
            <w:shd w:val="clear" w:color="auto" w:fill="auto"/>
          </w:tcPr>
          <w:p w:rsidR="00726B38" w:rsidRPr="00A2540E" w:rsidRDefault="00726B38" w:rsidP="00ED1F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6B38" w:rsidRPr="00A2540E" w:rsidRDefault="00726B38" w:rsidP="00ED1F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6B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FER.271.23.2026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26B38" w:rsidRPr="00726B38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26B38" w:rsidRPr="00726B38">
        <w:rPr>
          <w:rFonts w:ascii="Arial" w:hAnsi="Arial" w:cs="Arial"/>
          <w:sz w:val="24"/>
          <w:szCs w:val="24"/>
        </w:rPr>
        <w:t>(</w:t>
      </w:r>
      <w:proofErr w:type="spellStart"/>
      <w:r w:rsidR="00726B38" w:rsidRPr="00726B38">
        <w:rPr>
          <w:rFonts w:ascii="Arial" w:hAnsi="Arial" w:cs="Arial"/>
          <w:sz w:val="24"/>
          <w:szCs w:val="24"/>
        </w:rPr>
        <w:t>t.j</w:t>
      </w:r>
      <w:proofErr w:type="spellEnd"/>
      <w:r w:rsidR="00726B38" w:rsidRPr="00726B38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726B3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26B3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99B" w:rsidRDefault="00DA699B" w:rsidP="00025386">
      <w:pPr>
        <w:spacing w:after="0" w:line="240" w:lineRule="auto"/>
      </w:pPr>
      <w:r>
        <w:separator/>
      </w:r>
    </w:p>
  </w:endnote>
  <w:endnote w:type="continuationSeparator" w:id="1">
    <w:p w:rsidR="00DA699B" w:rsidRDefault="00DA69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B38" w:rsidRDefault="00726B3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7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7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B38" w:rsidRDefault="00726B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99B" w:rsidRDefault="00DA699B" w:rsidP="00025386">
      <w:pPr>
        <w:spacing w:after="0" w:line="240" w:lineRule="auto"/>
      </w:pPr>
      <w:r>
        <w:separator/>
      </w:r>
    </w:p>
  </w:footnote>
  <w:footnote w:type="continuationSeparator" w:id="1">
    <w:p w:rsidR="00DA699B" w:rsidRDefault="00DA69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B38" w:rsidRDefault="00726B3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B38" w:rsidRDefault="00726B3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B38" w:rsidRDefault="00726B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6B38"/>
    <w:rsid w:val="00025386"/>
    <w:rsid w:val="000423B9"/>
    <w:rsid w:val="00053927"/>
    <w:rsid w:val="00084786"/>
    <w:rsid w:val="0016158F"/>
    <w:rsid w:val="001C2314"/>
    <w:rsid w:val="00213980"/>
    <w:rsid w:val="0024648D"/>
    <w:rsid w:val="00297CDF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26B38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A699B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2026-10-14T08:08:00Z</cp:lastPrinted>
  <dcterms:created xsi:type="dcterms:W3CDTF">2026-10-14T08:08:00Z</dcterms:created>
  <dcterms:modified xsi:type="dcterms:W3CDTF">2026-10-14T08:08:00Z</dcterms:modified>
</cp:coreProperties>
</file>