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15BA7" w14:textId="77777777" w:rsidR="00930A96" w:rsidRPr="00AD45A9" w:rsidRDefault="004E6DB7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E6DB7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4E6DB7">
        <w:rPr>
          <w:rFonts w:ascii="Arial" w:hAnsi="Arial" w:cs="Arial"/>
          <w:sz w:val="24"/>
          <w:szCs w:val="24"/>
        </w:rPr>
        <w:t>2026-10-15</w:t>
      </w:r>
    </w:p>
    <w:p w14:paraId="2E65FB32" w14:textId="77777777" w:rsidR="00930A96" w:rsidRPr="00AD45A9" w:rsidRDefault="004E6DB7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E6DB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9628BBA" w14:textId="77777777" w:rsidR="00930A96" w:rsidRPr="00AD45A9" w:rsidRDefault="004E6DB7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4E6DB7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E6DB7">
        <w:rPr>
          <w:rFonts w:ascii="Arial" w:hAnsi="Arial" w:cs="Arial"/>
          <w:sz w:val="24"/>
          <w:szCs w:val="24"/>
        </w:rPr>
        <w:t>66</w:t>
      </w:r>
    </w:p>
    <w:p w14:paraId="74971AE2" w14:textId="77777777" w:rsidR="00930A96" w:rsidRPr="00AD45A9" w:rsidRDefault="004E6DB7" w:rsidP="00930A96">
      <w:pPr>
        <w:rPr>
          <w:rFonts w:ascii="Arial" w:hAnsi="Arial" w:cs="Arial"/>
          <w:sz w:val="24"/>
          <w:szCs w:val="24"/>
        </w:rPr>
      </w:pPr>
      <w:r w:rsidRPr="004E6DB7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4E6DB7">
        <w:rPr>
          <w:rFonts w:ascii="Arial" w:hAnsi="Arial" w:cs="Arial"/>
          <w:sz w:val="24"/>
          <w:szCs w:val="24"/>
        </w:rPr>
        <w:t>Kraków</w:t>
      </w:r>
    </w:p>
    <w:p w14:paraId="63EF58C5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2D6364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6F9A75F" w14:textId="5D3B7874" w:rsidR="00663ACF" w:rsidRPr="00AD45A9" w:rsidRDefault="00663ACF" w:rsidP="007E1985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DZP-271-49/26 – 1136.MM</w:t>
      </w:r>
    </w:p>
    <w:p w14:paraId="184AEDC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90243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AB8B1C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C910D0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596F16C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89B8B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50807456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02B8C0E" w14:textId="77777777" w:rsidTr="00E03B3C">
        <w:tc>
          <w:tcPr>
            <w:tcW w:w="2269" w:type="dxa"/>
          </w:tcPr>
          <w:p w14:paraId="6AFBECFE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DBFBFBD" w14:textId="77777777" w:rsidR="00930A96" w:rsidRPr="004E4B64" w:rsidRDefault="004E6DB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6DB7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(71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E6DB7" w:rsidRPr="004E4B64" w14:paraId="2DEC9FC6" w14:textId="77777777" w:rsidTr="009D13F7">
        <w:tc>
          <w:tcPr>
            <w:tcW w:w="2269" w:type="dxa"/>
          </w:tcPr>
          <w:p w14:paraId="41A8B91F" w14:textId="77777777" w:rsidR="004E6DB7" w:rsidRPr="004E4B64" w:rsidRDefault="004E6DB7" w:rsidP="009D13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0D2B168" w14:textId="77777777" w:rsidR="004E6DB7" w:rsidRPr="004E4B64" w:rsidRDefault="004E6DB7" w:rsidP="009D13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6DB7">
              <w:rPr>
                <w:rFonts w:ascii="Arial" w:hAnsi="Arial" w:cs="Arial"/>
                <w:bCs/>
                <w:sz w:val="24"/>
                <w:szCs w:val="24"/>
              </w:rPr>
              <w:t>DZP-271-49/26</w:t>
            </w:r>
          </w:p>
        </w:tc>
      </w:tr>
    </w:tbl>
    <w:p w14:paraId="69BA4339" w14:textId="50F395EC" w:rsidR="00EF1037" w:rsidRPr="0022485D" w:rsidRDefault="004E6DB7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 </w:t>
      </w:r>
      <w:r w:rsidR="005C0930" w:rsidRPr="0022485D">
        <w:rPr>
          <w:rFonts w:ascii="Arial" w:hAnsi="Arial" w:cs="Arial"/>
          <w:sz w:val="24"/>
          <w:szCs w:val="24"/>
        </w:rPr>
        <w:t xml:space="preserve">Zamawiający, </w:t>
      </w:r>
      <w:r w:rsidRPr="004E6DB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="005C0930"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Pr="004E6DB7">
        <w:rPr>
          <w:rFonts w:ascii="Arial" w:hAnsi="Arial" w:cs="Arial"/>
          <w:sz w:val="24"/>
          <w:szCs w:val="24"/>
        </w:rPr>
        <w:t>(</w:t>
      </w:r>
      <w:proofErr w:type="spellStart"/>
      <w:r w:rsidRPr="004E6DB7">
        <w:rPr>
          <w:rFonts w:ascii="Arial" w:hAnsi="Arial" w:cs="Arial"/>
          <w:sz w:val="24"/>
          <w:szCs w:val="24"/>
        </w:rPr>
        <w:t>t.j</w:t>
      </w:r>
      <w:proofErr w:type="spellEnd"/>
      <w:r w:rsidRPr="004E6DB7">
        <w:rPr>
          <w:rFonts w:ascii="Arial" w:hAnsi="Arial" w:cs="Arial"/>
          <w:sz w:val="24"/>
          <w:szCs w:val="24"/>
        </w:rPr>
        <w:t>. Dz. U. z 2026 r. poz. 793</w:t>
      </w:r>
      <w:r w:rsidR="00663ACF">
        <w:rPr>
          <w:rFonts w:ascii="Arial" w:hAnsi="Arial" w:cs="Arial"/>
          <w:sz w:val="24"/>
          <w:szCs w:val="24"/>
        </w:rPr>
        <w:t xml:space="preserve"> ze zm.</w:t>
      </w:r>
      <w:r w:rsidRPr="004E6DB7">
        <w:rPr>
          <w:rFonts w:ascii="Arial" w:hAnsi="Arial" w:cs="Arial"/>
          <w:sz w:val="24"/>
          <w:szCs w:val="24"/>
        </w:rPr>
        <w:t>)</w:t>
      </w:r>
      <w:r w:rsidR="005C0930"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="005C0930"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="005C0930"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="005C0930"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E715C99" w14:textId="77777777" w:rsidR="00663ACF" w:rsidRDefault="00663ACF" w:rsidP="00663ACF">
      <w:pPr>
        <w:spacing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  <w:u w:val="single"/>
        </w:rPr>
        <w:t>Zmianie ulegają:</w:t>
      </w:r>
    </w:p>
    <w:p w14:paraId="3DFA422F" w14:textId="0B655E04" w:rsidR="00663ACF" w:rsidRDefault="00663ACF" w:rsidP="00663ACF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punkcie 1</w:t>
      </w:r>
      <w:r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.1 SWZ – </w:t>
      </w:r>
      <w:r>
        <w:rPr>
          <w:rFonts w:ascii="Arial" w:hAnsi="Arial" w:cs="Arial"/>
          <w:b/>
          <w:sz w:val="24"/>
          <w:szCs w:val="24"/>
        </w:rPr>
        <w:t>termin związania ofertą: 23.</w:t>
      </w:r>
      <w:r>
        <w:rPr>
          <w:rFonts w:ascii="Arial" w:hAnsi="Arial" w:cs="Arial"/>
          <w:b/>
          <w:sz w:val="24"/>
          <w:szCs w:val="24"/>
        </w:rPr>
        <w:t>01.2027</w:t>
      </w:r>
      <w:r>
        <w:rPr>
          <w:rFonts w:ascii="Arial" w:hAnsi="Arial" w:cs="Arial"/>
          <w:b/>
          <w:sz w:val="24"/>
          <w:szCs w:val="24"/>
        </w:rPr>
        <w:t xml:space="preserve"> r.</w:t>
      </w:r>
    </w:p>
    <w:p w14:paraId="44C9CE6E" w14:textId="59E4105F" w:rsidR="00663ACF" w:rsidRDefault="00663ACF" w:rsidP="00663ACF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</w:t>
      </w:r>
      <w:r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 xml:space="preserve"> SWZ – </w:t>
      </w:r>
      <w:r>
        <w:rPr>
          <w:rFonts w:ascii="Arial" w:hAnsi="Arial" w:cs="Arial"/>
          <w:b/>
          <w:sz w:val="24"/>
          <w:szCs w:val="24"/>
        </w:rPr>
        <w:t xml:space="preserve">termin składania ofert: </w:t>
      </w:r>
      <w:r>
        <w:rPr>
          <w:rFonts w:ascii="Arial" w:hAnsi="Arial" w:cs="Arial"/>
          <w:b/>
          <w:sz w:val="24"/>
          <w:szCs w:val="24"/>
        </w:rPr>
        <w:t>26.10</w:t>
      </w:r>
      <w:r>
        <w:rPr>
          <w:rFonts w:ascii="Arial" w:hAnsi="Arial" w:cs="Arial"/>
          <w:b/>
          <w:sz w:val="24"/>
          <w:szCs w:val="24"/>
        </w:rPr>
        <w:t>.2026 r. godz. 09:00</w:t>
      </w:r>
    </w:p>
    <w:p w14:paraId="0D012523" w14:textId="41169EC6" w:rsidR="00663ACF" w:rsidRDefault="00663ACF" w:rsidP="00663AC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20.1 SWZ – </w:t>
      </w:r>
      <w:r>
        <w:rPr>
          <w:rFonts w:ascii="Arial" w:hAnsi="Arial" w:cs="Arial"/>
          <w:b/>
          <w:sz w:val="24"/>
          <w:szCs w:val="24"/>
        </w:rPr>
        <w:t xml:space="preserve">termin otwarcia ofert: </w:t>
      </w:r>
      <w:r>
        <w:rPr>
          <w:rFonts w:ascii="Arial" w:hAnsi="Arial" w:cs="Arial"/>
          <w:b/>
          <w:sz w:val="24"/>
          <w:szCs w:val="24"/>
        </w:rPr>
        <w:t>26.10</w:t>
      </w:r>
      <w:r>
        <w:rPr>
          <w:rFonts w:ascii="Arial" w:hAnsi="Arial" w:cs="Arial"/>
          <w:b/>
          <w:sz w:val="24"/>
          <w:szCs w:val="24"/>
        </w:rPr>
        <w:t>.2026 r. godz. 09:30</w:t>
      </w:r>
    </w:p>
    <w:p w14:paraId="418E7990" w14:textId="7747474E" w:rsidR="00663ACF" w:rsidRDefault="00663ACF" w:rsidP="00663ACF">
      <w:pPr>
        <w:numPr>
          <w:ilvl w:val="0"/>
          <w:numId w:val="1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 do SWZ – projekt umowy. </w:t>
      </w:r>
    </w:p>
    <w:p w14:paraId="262AC0C1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E64DA49" w14:textId="792A96C6" w:rsidR="00AF6C06" w:rsidRDefault="00AF6C06" w:rsidP="00AF6C0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49AA6A4E" w14:textId="79DCFCE6" w:rsidR="00AF6C06" w:rsidRPr="0022485D" w:rsidRDefault="00AF6C06" w:rsidP="00AF6C0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sectPr w:rsidR="00AF6C06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DFF23" w14:textId="77777777" w:rsidR="00A108B1" w:rsidRDefault="00A108B1">
      <w:r>
        <w:separator/>
      </w:r>
    </w:p>
  </w:endnote>
  <w:endnote w:type="continuationSeparator" w:id="0">
    <w:p w14:paraId="35DD7C5C" w14:textId="77777777" w:rsidR="00A108B1" w:rsidRDefault="00A1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46B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EF20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3812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7EF84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BB1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F9D8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BCEF0" w14:textId="77777777" w:rsidR="00EF1037" w:rsidRDefault="00EF1037">
    <w:pPr>
      <w:pStyle w:val="Stopka"/>
      <w:tabs>
        <w:tab w:val="clear" w:pos="4536"/>
        <w:tab w:val="left" w:pos="6237"/>
      </w:tabs>
    </w:pPr>
  </w:p>
  <w:p w14:paraId="2BBEA7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A80DD" w14:textId="77777777" w:rsidR="00A108B1" w:rsidRDefault="00A108B1">
      <w:r>
        <w:separator/>
      </w:r>
    </w:p>
  </w:footnote>
  <w:footnote w:type="continuationSeparator" w:id="0">
    <w:p w14:paraId="04A842C0" w14:textId="77777777" w:rsidR="00A108B1" w:rsidRDefault="00A10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3A807" w14:textId="77777777" w:rsidR="004E6DB7" w:rsidRDefault="004E6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6EADC" w14:textId="77777777" w:rsidR="004E6DB7" w:rsidRDefault="004E6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88ED5" w14:textId="77777777" w:rsidR="004E6DB7" w:rsidRDefault="004E6D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E621A"/>
    <w:multiLevelType w:val="hybridMultilevel"/>
    <w:tmpl w:val="D60E6BB2"/>
    <w:lvl w:ilvl="0" w:tplc="10C6C2F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41836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8B1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E6DB7"/>
    <w:rsid w:val="005079A4"/>
    <w:rsid w:val="0055546F"/>
    <w:rsid w:val="005C0930"/>
    <w:rsid w:val="00663ACF"/>
    <w:rsid w:val="006736C6"/>
    <w:rsid w:val="006D4AE5"/>
    <w:rsid w:val="007E1985"/>
    <w:rsid w:val="00854803"/>
    <w:rsid w:val="0087224A"/>
    <w:rsid w:val="009149C3"/>
    <w:rsid w:val="00930A96"/>
    <w:rsid w:val="00953AA1"/>
    <w:rsid w:val="0095641D"/>
    <w:rsid w:val="009D169F"/>
    <w:rsid w:val="00A108B1"/>
    <w:rsid w:val="00A4668B"/>
    <w:rsid w:val="00AF6C06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3883D"/>
  <w15:chartTrackingRefBased/>
  <w15:docId w15:val="{6AD14856-E753-46B6-B8C2-3C97B6E4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2026-10-15T10:38:00Z</cp:lastPrinted>
  <dcterms:created xsi:type="dcterms:W3CDTF">2026-10-15T10:43:00Z</dcterms:created>
  <dcterms:modified xsi:type="dcterms:W3CDTF">2026-10-15T10:43:00Z</dcterms:modified>
</cp:coreProperties>
</file>