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208BE2BA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</w:t>
      </w:r>
      <w:r w:rsidR="00710B7E">
        <w:rPr>
          <w:b/>
          <w:bCs/>
        </w:rPr>
        <w:t>47</w:t>
      </w:r>
      <w:r w:rsidR="001E1721" w:rsidRPr="001E1721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1224AD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321F2C6E" w14:textId="77777777" w:rsidR="001224AD" w:rsidRDefault="001224AD" w:rsidP="001224AD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</w:p>
    <w:p w14:paraId="3DA5E291" w14:textId="1C2AA3D1" w:rsidR="00F950ED" w:rsidRDefault="00F950ED" w:rsidP="00F950ED">
      <w:pPr>
        <w:spacing w:line="276" w:lineRule="auto"/>
        <w:jc w:val="center"/>
        <w:rPr>
          <w:b/>
          <w:bCs/>
          <w:sz w:val="28"/>
          <w:szCs w:val="28"/>
        </w:rPr>
      </w:pPr>
      <w:r w:rsidRPr="004B726A">
        <w:rPr>
          <w:b/>
          <w:bCs/>
          <w:sz w:val="28"/>
          <w:szCs w:val="28"/>
        </w:rPr>
        <w:t>Remont dwóch łazienek w budynku Gniazdo w DPS w Pakówce, Remont korytarza w budynku Gniazdo w DPS w Pakówce</w:t>
      </w:r>
      <w:r>
        <w:rPr>
          <w:b/>
          <w:bCs/>
          <w:sz w:val="28"/>
          <w:szCs w:val="28"/>
        </w:rPr>
        <w:t xml:space="preserve">- </w:t>
      </w:r>
      <w:r w:rsidR="00C90196">
        <w:rPr>
          <w:b/>
          <w:bCs/>
          <w:sz w:val="28"/>
          <w:szCs w:val="28"/>
        </w:rPr>
        <w:t>część ……</w:t>
      </w:r>
      <w:r w:rsidR="00C90196" w:rsidRPr="00C90196">
        <w:rPr>
          <w:b/>
          <w:bCs/>
          <w:color w:val="EE0000"/>
          <w:sz w:val="28"/>
          <w:szCs w:val="28"/>
        </w:rPr>
        <w:t>*</w:t>
      </w:r>
    </w:p>
    <w:p w14:paraId="026522F2" w14:textId="77777777" w:rsidR="00C90196" w:rsidRDefault="00C90196" w:rsidP="00C90196">
      <w:pPr>
        <w:spacing w:line="276" w:lineRule="auto"/>
        <w:jc w:val="both"/>
        <w:rPr>
          <w:b/>
          <w:sz w:val="22"/>
          <w:szCs w:val="22"/>
        </w:rPr>
      </w:pPr>
    </w:p>
    <w:p w14:paraId="094BC2F0" w14:textId="7CFA4240" w:rsidR="00694A55" w:rsidRPr="00C90196" w:rsidRDefault="00C90196" w:rsidP="00C90196">
      <w:pPr>
        <w:spacing w:line="276" w:lineRule="auto"/>
        <w:jc w:val="both"/>
        <w:rPr>
          <w:rFonts w:eastAsia="Calibri"/>
          <w:bCs/>
          <w:color w:val="EE0000"/>
          <w:sz w:val="20"/>
          <w:szCs w:val="20"/>
        </w:rPr>
      </w:pPr>
      <w:r w:rsidRPr="00C90196">
        <w:rPr>
          <w:rFonts w:eastAsia="Calibri"/>
          <w:bCs/>
          <w:color w:val="EE0000"/>
          <w:sz w:val="20"/>
          <w:szCs w:val="20"/>
        </w:rPr>
        <w:t xml:space="preserve"> </w:t>
      </w:r>
      <w:r>
        <w:rPr>
          <w:rFonts w:eastAsia="Calibri"/>
          <w:bCs/>
          <w:color w:val="EE0000"/>
          <w:sz w:val="20"/>
          <w:szCs w:val="20"/>
        </w:rPr>
        <w:t>*wpisać właściwe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92F47D" w:rsidR="00E6330F" w:rsidRPr="00210A16" w:rsidRDefault="00F950ED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Część I - </w:t>
            </w:r>
            <w:r w:rsidRPr="0086056C">
              <w:t>Remont dwóch łazienek w budynku Gniazdo w DPS w Pakówce</w:t>
            </w:r>
            <w:r w:rsidR="00477741"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186DE9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b/>
                <w:bCs/>
                <w:sz w:val="22"/>
                <w:szCs w:val="22"/>
              </w:rPr>
              <w:t>Cena (C)</w:t>
            </w:r>
            <w:r w:rsidRPr="00186DE9">
              <w:rPr>
                <w:sz w:val="22"/>
                <w:szCs w:val="22"/>
              </w:rPr>
              <w:t xml:space="preserve"> za wykonanie z</w:t>
            </w:r>
            <w:r w:rsidR="00F159FD" w:rsidRPr="00186DE9">
              <w:rPr>
                <w:sz w:val="22"/>
                <w:szCs w:val="22"/>
              </w:rPr>
              <w:t>a</w:t>
            </w:r>
            <w:r w:rsidRPr="00186DE9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186DE9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03A0BCB7" w14:textId="6EE9CFB8" w:rsidR="00210A16" w:rsidRPr="00186DE9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wynosi kwotę brutto: ...........................................</w:t>
            </w:r>
            <w:r w:rsidR="009E69E0" w:rsidRPr="00186DE9">
              <w:rPr>
                <w:sz w:val="22"/>
                <w:szCs w:val="22"/>
              </w:rPr>
              <w:t xml:space="preserve"> </w:t>
            </w:r>
            <w:r w:rsidRPr="00186DE9">
              <w:rPr>
                <w:sz w:val="22"/>
                <w:szCs w:val="22"/>
              </w:rPr>
              <w:t>zł</w:t>
            </w:r>
            <w:r w:rsidR="009E69E0" w:rsidRPr="00186DE9">
              <w:rPr>
                <w:sz w:val="22"/>
                <w:szCs w:val="22"/>
              </w:rPr>
              <w:t>,</w:t>
            </w:r>
            <w:r w:rsidRPr="00186DE9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186DE9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186DE9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>Oferowany</w:t>
            </w:r>
            <w:r w:rsidRPr="00186DE9">
              <w:rPr>
                <w:b/>
                <w:bCs/>
                <w:sz w:val="22"/>
                <w:szCs w:val="22"/>
              </w:rPr>
              <w:t xml:space="preserve"> okres </w:t>
            </w:r>
            <w:r w:rsidR="007E6D75" w:rsidRPr="00186DE9">
              <w:rPr>
                <w:b/>
                <w:bCs/>
                <w:sz w:val="22"/>
                <w:szCs w:val="22"/>
              </w:rPr>
              <w:t xml:space="preserve">gwarancji: </w:t>
            </w:r>
            <w:r w:rsidRPr="00186DE9">
              <w:rPr>
                <w:sz w:val="22"/>
                <w:szCs w:val="22"/>
              </w:rPr>
              <w:t>…</w:t>
            </w:r>
            <w:proofErr w:type="gramStart"/>
            <w:r w:rsidRPr="00186DE9">
              <w:rPr>
                <w:sz w:val="22"/>
                <w:szCs w:val="22"/>
              </w:rPr>
              <w:t>…….</w:t>
            </w:r>
            <w:proofErr w:type="gramEnd"/>
            <w:r w:rsidRPr="00186DE9">
              <w:rPr>
                <w:sz w:val="22"/>
                <w:szCs w:val="22"/>
              </w:rPr>
              <w:t>. miesiące/miesięcy.</w:t>
            </w:r>
          </w:p>
          <w:p w14:paraId="3C0F54BD" w14:textId="56E561AF" w:rsidR="00C06F3C" w:rsidRPr="00186DE9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br/>
            </w:r>
            <w:r w:rsidRPr="00186DE9">
              <w:rPr>
                <w:sz w:val="18"/>
                <w:szCs w:val="18"/>
              </w:rPr>
              <w:t xml:space="preserve">Zamawiający </w:t>
            </w:r>
            <w:proofErr w:type="gramStart"/>
            <w:r w:rsidRPr="00186DE9">
              <w:rPr>
                <w:sz w:val="18"/>
                <w:szCs w:val="18"/>
              </w:rPr>
              <w:t>wymaga</w:t>
            </w:r>
            <w:proofErr w:type="gramEnd"/>
            <w:r w:rsidRPr="00186DE9">
              <w:rPr>
                <w:sz w:val="18"/>
                <w:szCs w:val="18"/>
              </w:rPr>
              <w:t xml:space="preserve"> aby minimalny zaproponowany okres gwarancji wynosił </w:t>
            </w:r>
            <w:r w:rsidR="00186DE9" w:rsidRPr="00186DE9">
              <w:rPr>
                <w:sz w:val="18"/>
                <w:szCs w:val="18"/>
              </w:rPr>
              <w:t>12</w:t>
            </w:r>
            <w:r w:rsidR="002E584C" w:rsidRPr="00186DE9">
              <w:rPr>
                <w:sz w:val="18"/>
                <w:szCs w:val="18"/>
              </w:rPr>
              <w:t xml:space="preserve"> miesiące</w:t>
            </w:r>
            <w:r w:rsidRPr="00186DE9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186DE9" w:rsidRPr="00186DE9">
              <w:rPr>
                <w:sz w:val="18"/>
                <w:szCs w:val="18"/>
              </w:rPr>
              <w:t>36</w:t>
            </w:r>
            <w:r w:rsidR="002E584C" w:rsidRPr="00186DE9">
              <w:rPr>
                <w:sz w:val="18"/>
                <w:szCs w:val="18"/>
              </w:rPr>
              <w:t xml:space="preserve"> miesięc</w:t>
            </w:r>
            <w:r w:rsidR="00987044" w:rsidRPr="00186DE9">
              <w:rPr>
                <w:sz w:val="18"/>
                <w:szCs w:val="18"/>
              </w:rPr>
              <w:t>y.</w:t>
            </w:r>
          </w:p>
        </w:tc>
      </w:tr>
      <w:tr w:rsidR="00F950ED" w:rsidRPr="007F3E87" w14:paraId="4735AC7F" w14:textId="77777777" w:rsidTr="00022646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ADFCFDB" w14:textId="3B712BD7" w:rsidR="00F950ED" w:rsidRPr="00186DE9" w:rsidRDefault="00F950ED" w:rsidP="00022646">
            <w:pPr>
              <w:jc w:val="center"/>
              <w:rPr>
                <w:b/>
                <w:sz w:val="22"/>
                <w:szCs w:val="22"/>
              </w:rPr>
            </w:pPr>
            <w:r w:rsidRPr="00186DE9">
              <w:rPr>
                <w:b/>
                <w:sz w:val="22"/>
                <w:szCs w:val="22"/>
              </w:rPr>
              <w:t xml:space="preserve">Część II - </w:t>
            </w:r>
            <w:r w:rsidRPr="00186DE9">
              <w:t>Remont korytarza w budynku Gniazdo w DPS w Pakówce</w:t>
            </w:r>
            <w:r w:rsidRPr="00186DE9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950ED" w:rsidRPr="00570607" w14:paraId="319D4803" w14:textId="77777777" w:rsidTr="00022646">
        <w:trPr>
          <w:trHeight w:val="3852"/>
        </w:trPr>
        <w:tc>
          <w:tcPr>
            <w:tcW w:w="9356" w:type="dxa"/>
          </w:tcPr>
          <w:p w14:paraId="712756DB" w14:textId="77777777" w:rsidR="00F950ED" w:rsidRPr="00186DE9" w:rsidRDefault="00F950ED" w:rsidP="00F950ED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b/>
                <w:bCs/>
                <w:sz w:val="22"/>
                <w:szCs w:val="22"/>
              </w:rPr>
              <w:t>Cena (C)</w:t>
            </w:r>
            <w:r w:rsidRPr="00186DE9">
              <w:rPr>
                <w:sz w:val="22"/>
                <w:szCs w:val="22"/>
              </w:rPr>
              <w:t xml:space="preserve"> za wykonanie zadania wynosi:</w:t>
            </w:r>
          </w:p>
          <w:p w14:paraId="0D3BFDC8" w14:textId="77777777" w:rsidR="00F950ED" w:rsidRPr="00186DE9" w:rsidRDefault="00F950ED" w:rsidP="00022646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51839CA0" w14:textId="77777777" w:rsidR="00F950ED" w:rsidRPr="00186DE9" w:rsidRDefault="00F950ED" w:rsidP="0002264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11C7E17" w14:textId="77777777" w:rsidR="00F950ED" w:rsidRPr="00186DE9" w:rsidRDefault="00F950ED" w:rsidP="00022646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7D1E1BA2" w14:textId="77777777" w:rsidR="00F950ED" w:rsidRPr="00186DE9" w:rsidRDefault="00F950ED" w:rsidP="00022646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wynosi kwotę brutto: ........................................... zł, </w:t>
            </w:r>
          </w:p>
          <w:p w14:paraId="0717098B" w14:textId="77777777" w:rsidR="00F950ED" w:rsidRPr="00186DE9" w:rsidRDefault="00F950ED" w:rsidP="00022646">
            <w:pPr>
              <w:spacing w:after="60"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19D5DE5C" w14:textId="77777777" w:rsidR="00F950ED" w:rsidRPr="00186DE9" w:rsidRDefault="00F950ED" w:rsidP="00F950ED">
            <w:pPr>
              <w:pStyle w:val="Akapitzlist"/>
              <w:numPr>
                <w:ilvl w:val="0"/>
                <w:numId w:val="20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>Oferowany</w:t>
            </w:r>
            <w:r w:rsidRPr="00186DE9">
              <w:rPr>
                <w:b/>
                <w:bCs/>
                <w:sz w:val="22"/>
                <w:szCs w:val="22"/>
              </w:rPr>
              <w:t xml:space="preserve"> okres gwarancji: </w:t>
            </w:r>
            <w:r w:rsidRPr="00186DE9">
              <w:rPr>
                <w:sz w:val="22"/>
                <w:szCs w:val="22"/>
              </w:rPr>
              <w:t>…</w:t>
            </w:r>
            <w:proofErr w:type="gramStart"/>
            <w:r w:rsidRPr="00186DE9">
              <w:rPr>
                <w:sz w:val="22"/>
                <w:szCs w:val="22"/>
              </w:rPr>
              <w:t>…….</w:t>
            </w:r>
            <w:proofErr w:type="gramEnd"/>
            <w:r w:rsidRPr="00186DE9">
              <w:rPr>
                <w:sz w:val="22"/>
                <w:szCs w:val="22"/>
              </w:rPr>
              <w:t>. miesiące/miesięcy.</w:t>
            </w:r>
          </w:p>
          <w:p w14:paraId="3CC02020" w14:textId="7006CE6A" w:rsidR="00F950ED" w:rsidRPr="00186DE9" w:rsidRDefault="00F950ED" w:rsidP="00022646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br/>
            </w:r>
            <w:r w:rsidRPr="00186DE9">
              <w:rPr>
                <w:sz w:val="18"/>
                <w:szCs w:val="18"/>
              </w:rPr>
              <w:t xml:space="preserve">Zamawiający </w:t>
            </w:r>
            <w:proofErr w:type="gramStart"/>
            <w:r w:rsidRPr="00186DE9">
              <w:rPr>
                <w:sz w:val="18"/>
                <w:szCs w:val="18"/>
              </w:rPr>
              <w:t>wymaga</w:t>
            </w:r>
            <w:proofErr w:type="gramEnd"/>
            <w:r w:rsidRPr="00186DE9">
              <w:rPr>
                <w:sz w:val="18"/>
                <w:szCs w:val="18"/>
              </w:rPr>
              <w:t xml:space="preserve"> aby minimalny zaproponowany okres gwarancji wynosił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miesiące. Jeżeli Wykonawca zaproponuje okres gwarancji poniżej wymaganego minimum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186DE9" w:rsidRPr="00186DE9">
              <w:rPr>
                <w:sz w:val="18"/>
                <w:szCs w:val="18"/>
              </w:rPr>
              <w:t>36</w:t>
            </w:r>
            <w:r w:rsidRPr="00186DE9">
              <w:rPr>
                <w:sz w:val="18"/>
                <w:szCs w:val="18"/>
              </w:rPr>
              <w:t xml:space="preserve"> miesięcy.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2E231F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</w:t>
      </w:r>
      <w:r w:rsidR="00186DE9">
        <w:rPr>
          <w:sz w:val="22"/>
        </w:rPr>
        <w:t>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186DE9">
        <w:rPr>
          <w:sz w:val="22"/>
        </w:rPr>
        <w:t xml:space="preserve">w </w:t>
      </w:r>
      <w:r w:rsidR="009B3EF0" w:rsidRPr="00186DE9">
        <w:rPr>
          <w:i/>
          <w:iCs/>
          <w:sz w:val="22"/>
        </w:rPr>
        <w:t>Z</w:t>
      </w:r>
      <w:r w:rsidR="00A857E5" w:rsidRPr="00186DE9">
        <w:rPr>
          <w:i/>
          <w:iCs/>
          <w:sz w:val="22"/>
        </w:rPr>
        <w:t xml:space="preserve">ałączniku </w:t>
      </w:r>
      <w:r w:rsidR="00186DE9" w:rsidRPr="00186DE9">
        <w:rPr>
          <w:i/>
          <w:iCs/>
          <w:sz w:val="22"/>
        </w:rPr>
        <w:t>Nr 8</w:t>
      </w:r>
      <w:r w:rsidR="00210A16" w:rsidRPr="00186DE9">
        <w:rPr>
          <w:i/>
          <w:iCs/>
          <w:sz w:val="22"/>
        </w:rPr>
        <w:t xml:space="preserve"> </w:t>
      </w:r>
      <w:r w:rsidR="00A857E5" w:rsidRPr="00186DE9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</w:t>
      </w:r>
      <w:proofErr w:type="spellStart"/>
      <w:r>
        <w:rPr>
          <w:iCs/>
          <w:sz w:val="22"/>
        </w:rPr>
        <w:t>Pzp</w:t>
      </w:r>
      <w:proofErr w:type="spellEnd"/>
      <w:r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7E4F92B7" w:rsidR="0097776D" w:rsidRPr="0097776D" w:rsidRDefault="00C45F97" w:rsidP="00C45F97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8E17B" w14:textId="77777777" w:rsidR="00704F2B" w:rsidRDefault="00704F2B" w:rsidP="00FF57EE">
      <w:r>
        <w:separator/>
      </w:r>
    </w:p>
  </w:endnote>
  <w:endnote w:type="continuationSeparator" w:id="0">
    <w:p w14:paraId="7ADE1EDE" w14:textId="77777777" w:rsidR="00704F2B" w:rsidRDefault="00704F2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50CFD" w14:textId="77777777" w:rsidR="00704F2B" w:rsidRDefault="00704F2B" w:rsidP="00FF57EE">
      <w:r>
        <w:separator/>
      </w:r>
    </w:p>
  </w:footnote>
  <w:footnote w:type="continuationSeparator" w:id="0">
    <w:p w14:paraId="2482F371" w14:textId="77777777" w:rsidR="00704F2B" w:rsidRDefault="00704F2B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F5B68"/>
    <w:multiLevelType w:val="hybridMultilevel"/>
    <w:tmpl w:val="216CAD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6"/>
  </w:num>
  <w:num w:numId="2" w16cid:durableId="1724518352">
    <w:abstractNumId w:val="13"/>
  </w:num>
  <w:num w:numId="3" w16cid:durableId="988368593">
    <w:abstractNumId w:val="15"/>
  </w:num>
  <w:num w:numId="4" w16cid:durableId="720252575">
    <w:abstractNumId w:val="18"/>
  </w:num>
  <w:num w:numId="5" w16cid:durableId="965428829">
    <w:abstractNumId w:val="12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1"/>
  </w:num>
  <w:num w:numId="11" w16cid:durableId="977297516">
    <w:abstractNumId w:val="10"/>
  </w:num>
  <w:num w:numId="12" w16cid:durableId="1641766367">
    <w:abstractNumId w:val="6"/>
  </w:num>
  <w:num w:numId="13" w16cid:durableId="10565874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4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06930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0748"/>
    <w:rsid w:val="00020FF9"/>
    <w:rsid w:val="0002769E"/>
    <w:rsid w:val="00056214"/>
    <w:rsid w:val="00064860"/>
    <w:rsid w:val="00071524"/>
    <w:rsid w:val="0008763E"/>
    <w:rsid w:val="000A6D0D"/>
    <w:rsid w:val="000B393E"/>
    <w:rsid w:val="000E44E0"/>
    <w:rsid w:val="000E7A91"/>
    <w:rsid w:val="001063D3"/>
    <w:rsid w:val="001224AD"/>
    <w:rsid w:val="001331C4"/>
    <w:rsid w:val="00144F00"/>
    <w:rsid w:val="00146BCF"/>
    <w:rsid w:val="00154274"/>
    <w:rsid w:val="00170E38"/>
    <w:rsid w:val="00173FA9"/>
    <w:rsid w:val="00186DE9"/>
    <w:rsid w:val="001C5098"/>
    <w:rsid w:val="001C7D84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2139"/>
    <w:rsid w:val="00477741"/>
    <w:rsid w:val="00481E92"/>
    <w:rsid w:val="00493A1E"/>
    <w:rsid w:val="00494190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06B7C"/>
    <w:rsid w:val="0061011E"/>
    <w:rsid w:val="00610B1E"/>
    <w:rsid w:val="00623B44"/>
    <w:rsid w:val="0063175E"/>
    <w:rsid w:val="00654A78"/>
    <w:rsid w:val="0066046B"/>
    <w:rsid w:val="00671E7E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2B"/>
    <w:rsid w:val="00704FDA"/>
    <w:rsid w:val="007055DB"/>
    <w:rsid w:val="00710B36"/>
    <w:rsid w:val="00710B7E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0B88"/>
    <w:rsid w:val="00A71B67"/>
    <w:rsid w:val="00A857E5"/>
    <w:rsid w:val="00AA39D6"/>
    <w:rsid w:val="00AB3B12"/>
    <w:rsid w:val="00AB5F22"/>
    <w:rsid w:val="00AB6921"/>
    <w:rsid w:val="00AC4A78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45F97"/>
    <w:rsid w:val="00C51586"/>
    <w:rsid w:val="00C52634"/>
    <w:rsid w:val="00C66308"/>
    <w:rsid w:val="00C724A4"/>
    <w:rsid w:val="00C7530C"/>
    <w:rsid w:val="00C75E77"/>
    <w:rsid w:val="00C90196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2035A"/>
    <w:rsid w:val="00D35048"/>
    <w:rsid w:val="00D3681A"/>
    <w:rsid w:val="00D404DA"/>
    <w:rsid w:val="00D442FE"/>
    <w:rsid w:val="00D554C7"/>
    <w:rsid w:val="00D55591"/>
    <w:rsid w:val="00D724FC"/>
    <w:rsid w:val="00D93047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50ED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4</Pages>
  <Words>1018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21</cp:revision>
  <cp:lastPrinted>2026-05-25T06:19:00Z</cp:lastPrinted>
  <dcterms:created xsi:type="dcterms:W3CDTF">2026-03-20T13:12:00Z</dcterms:created>
  <dcterms:modified xsi:type="dcterms:W3CDTF">2026-10-19T08:39:00Z</dcterms:modified>
</cp:coreProperties>
</file>