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382C9" w14:textId="114CEB9F" w:rsidR="00081D13" w:rsidRPr="003F6EE3" w:rsidRDefault="00245906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3F6EE3">
        <w:rPr>
          <w:rFonts w:ascii="Arial Narrow" w:hAnsi="Arial Narrow" w:cs="Arial"/>
          <w:sz w:val="22"/>
          <w:szCs w:val="22"/>
        </w:rPr>
        <w:t>Bydgoszcz</w:t>
      </w:r>
      <w:r w:rsidR="00081D13" w:rsidRPr="003F6EE3">
        <w:rPr>
          <w:rFonts w:ascii="Arial Narrow" w:hAnsi="Arial Narrow" w:cs="Arial"/>
          <w:sz w:val="22"/>
          <w:szCs w:val="22"/>
        </w:rPr>
        <w:t xml:space="preserve"> dnia: </w:t>
      </w:r>
      <w:r w:rsidRPr="003F6EE3">
        <w:rPr>
          <w:rFonts w:ascii="Arial Narrow" w:hAnsi="Arial Narrow" w:cs="Arial"/>
          <w:sz w:val="22"/>
          <w:szCs w:val="22"/>
        </w:rPr>
        <w:t>2026-10-22</w:t>
      </w:r>
    </w:p>
    <w:p w14:paraId="396D1809" w14:textId="1895F4D5" w:rsidR="00081D13" w:rsidRPr="003F6EE3" w:rsidRDefault="00245906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3F6EE3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14:paraId="293FE1E5" w14:textId="4C322645" w:rsidR="00081D13" w:rsidRPr="003F6EE3" w:rsidRDefault="00245906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3F6EE3">
        <w:rPr>
          <w:rFonts w:ascii="Arial Narrow" w:hAnsi="Arial Narrow" w:cs="Arial"/>
          <w:sz w:val="22"/>
          <w:szCs w:val="22"/>
        </w:rPr>
        <w:t>Powstańców Warszawy</w:t>
      </w:r>
      <w:r w:rsidR="00081D13" w:rsidRPr="003F6EE3">
        <w:rPr>
          <w:rFonts w:ascii="Arial Narrow" w:hAnsi="Arial Narrow" w:cs="Arial"/>
          <w:sz w:val="22"/>
          <w:szCs w:val="22"/>
        </w:rPr>
        <w:t xml:space="preserve"> </w:t>
      </w:r>
      <w:r w:rsidRPr="003F6EE3">
        <w:rPr>
          <w:rFonts w:ascii="Arial Narrow" w:hAnsi="Arial Narrow" w:cs="Arial"/>
          <w:sz w:val="22"/>
          <w:szCs w:val="22"/>
        </w:rPr>
        <w:t>5</w:t>
      </w:r>
    </w:p>
    <w:p w14:paraId="12C9D2C1" w14:textId="2F9AA44F" w:rsidR="00081D13" w:rsidRPr="003F6EE3" w:rsidRDefault="00245906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3F6EE3">
        <w:rPr>
          <w:rFonts w:ascii="Arial Narrow" w:hAnsi="Arial Narrow" w:cs="Arial"/>
          <w:sz w:val="22"/>
          <w:szCs w:val="22"/>
        </w:rPr>
        <w:t>85-681</w:t>
      </w:r>
      <w:r w:rsidR="00081D13" w:rsidRPr="003F6EE3">
        <w:rPr>
          <w:rFonts w:ascii="Arial Narrow" w:hAnsi="Arial Narrow" w:cs="Arial"/>
          <w:sz w:val="22"/>
          <w:szCs w:val="22"/>
        </w:rPr>
        <w:t xml:space="preserve"> </w:t>
      </w:r>
      <w:r w:rsidRPr="003F6EE3">
        <w:rPr>
          <w:rFonts w:ascii="Arial Narrow" w:hAnsi="Arial Narrow" w:cs="Arial"/>
          <w:sz w:val="22"/>
          <w:szCs w:val="22"/>
        </w:rPr>
        <w:t>Bydgoszcz</w:t>
      </w:r>
    </w:p>
    <w:p w14:paraId="63A6F14E" w14:textId="77777777" w:rsidR="00081D13" w:rsidRPr="003F6EE3" w:rsidRDefault="00081D13" w:rsidP="00081D13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3F6EE3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16842A36" w14:textId="77777777" w:rsidR="00081D13" w:rsidRPr="003F6EE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3F6EE3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67540A2B" w14:textId="77777777" w:rsidR="00081D13" w:rsidRPr="003F6EE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F6EE3" w14:paraId="6F340529" w14:textId="77777777" w:rsidTr="00C13EA9">
        <w:tc>
          <w:tcPr>
            <w:tcW w:w="10065" w:type="dxa"/>
            <w:shd w:val="clear" w:color="auto" w:fill="F2F2F2"/>
            <w:hideMark/>
          </w:tcPr>
          <w:p w14:paraId="1E170870" w14:textId="08434CB2" w:rsidR="00081D13" w:rsidRPr="003F6EE3" w:rsidRDefault="003F6EE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14:paraId="74AB6AFB" w14:textId="77777777" w:rsidR="00081D13" w:rsidRPr="003F6EE3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39B6D7FA" w14:textId="77777777" w:rsidR="00081D13" w:rsidRPr="003F6EE3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368862D2" w14:textId="77777777" w:rsidR="00081D13" w:rsidRPr="003F6EE3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F6EE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F6EE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F6EE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F6EE3" w14:paraId="1E1165FA" w14:textId="77777777" w:rsidTr="00081D13">
        <w:tc>
          <w:tcPr>
            <w:tcW w:w="2269" w:type="dxa"/>
          </w:tcPr>
          <w:p w14:paraId="2943D354" w14:textId="77777777" w:rsidR="00081D13" w:rsidRPr="003F6EE3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2A0F0A78" w14:textId="019BF7A2" w:rsidR="00081D13" w:rsidRPr="003F6EE3" w:rsidRDefault="00245906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>Sukcesywna dostawa materiałów budowlanych</w:t>
            </w:r>
          </w:p>
        </w:tc>
      </w:tr>
      <w:tr w:rsidR="00245906" w:rsidRPr="003F6EE3" w14:paraId="64497C7B" w14:textId="77777777" w:rsidTr="00C55935">
        <w:tc>
          <w:tcPr>
            <w:tcW w:w="2269" w:type="dxa"/>
          </w:tcPr>
          <w:p w14:paraId="52BA9334" w14:textId="77777777" w:rsidR="00245906" w:rsidRPr="003F6EE3" w:rsidRDefault="00245906" w:rsidP="00C559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5AAE1ADD" w14:textId="1E15D737" w:rsidR="00245906" w:rsidRPr="003F6EE3" w:rsidRDefault="00245906" w:rsidP="00C559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>116/2026</w:t>
            </w:r>
          </w:p>
        </w:tc>
      </w:tr>
    </w:tbl>
    <w:p w14:paraId="38A07458" w14:textId="77777777" w:rsidR="00081D13" w:rsidRPr="003F6EE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7E9C2590" w14:textId="471427E4" w:rsidR="00081D13" w:rsidRPr="003F6EE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3F6EE3">
        <w:rPr>
          <w:rFonts w:ascii="Arial Narrow" w:hAnsi="Arial Narrow" w:cs="Arial"/>
          <w:sz w:val="22"/>
          <w:szCs w:val="22"/>
        </w:rPr>
        <w:t xml:space="preserve">Zamawiający, </w:t>
      </w:r>
      <w:r w:rsidR="00245906" w:rsidRPr="003F6EE3">
        <w:rPr>
          <w:rFonts w:ascii="Arial Narrow" w:hAnsi="Arial Narrow" w:cs="Arial"/>
          <w:b/>
          <w:sz w:val="22"/>
          <w:szCs w:val="22"/>
        </w:rPr>
        <w:t>10.WSzKzP SPZOZ</w:t>
      </w:r>
      <w:r w:rsidRPr="003F6EE3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3F6EE3">
        <w:rPr>
          <w:rFonts w:ascii="Arial Narrow" w:hAnsi="Arial Narrow" w:cs="Arial"/>
          <w:sz w:val="22"/>
          <w:szCs w:val="22"/>
        </w:rPr>
        <w:t xml:space="preserve">ust. 1 pkt. 1 i </w:t>
      </w:r>
      <w:r w:rsidRPr="003F6EE3">
        <w:rPr>
          <w:rFonts w:ascii="Arial Narrow" w:hAnsi="Arial Narrow" w:cs="Arial"/>
          <w:sz w:val="22"/>
          <w:szCs w:val="22"/>
        </w:rPr>
        <w:t xml:space="preserve">ust. </w:t>
      </w:r>
      <w:r w:rsidR="00A17CDB" w:rsidRPr="003F6EE3">
        <w:rPr>
          <w:rFonts w:ascii="Arial Narrow" w:hAnsi="Arial Narrow" w:cs="Arial"/>
          <w:sz w:val="22"/>
          <w:szCs w:val="22"/>
        </w:rPr>
        <w:t>2</w:t>
      </w:r>
      <w:r w:rsidRPr="003F6EE3">
        <w:rPr>
          <w:rFonts w:ascii="Arial Narrow" w:hAnsi="Arial Narrow" w:cs="Arial"/>
          <w:sz w:val="22"/>
          <w:szCs w:val="22"/>
        </w:rPr>
        <w:t xml:space="preserve"> </w:t>
      </w:r>
      <w:r w:rsidR="00081D13" w:rsidRPr="003F6EE3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245906" w:rsidRPr="003F6EE3">
        <w:rPr>
          <w:rFonts w:ascii="Arial Narrow" w:hAnsi="Arial Narrow" w:cs="Arial"/>
          <w:sz w:val="22"/>
          <w:szCs w:val="22"/>
        </w:rPr>
        <w:t>(t.j. Dz. U. z 2026 r. poz. 793)</w:t>
      </w:r>
      <w:r w:rsidR="00081D13" w:rsidRPr="003F6EE3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45906" w:rsidRPr="003F6EE3" w14:paraId="3DFAD6C0" w14:textId="77777777" w:rsidTr="00C559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D047845" w14:textId="2BB5110E" w:rsidR="00245906" w:rsidRPr="003F6EE3" w:rsidRDefault="00245906" w:rsidP="00C55935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F6EE3">
              <w:rPr>
                <w:rFonts w:ascii="Arial Narrow" w:hAnsi="Arial Narrow" w:cs="Arial"/>
                <w:b/>
                <w:sz w:val="22"/>
                <w:szCs w:val="22"/>
              </w:rPr>
              <w:t>Fullfarb</w:t>
            </w:r>
            <w:proofErr w:type="spellEnd"/>
            <w:r w:rsidRPr="003F6EE3">
              <w:rPr>
                <w:rFonts w:ascii="Arial Narrow" w:hAnsi="Arial Narrow" w:cs="Arial"/>
                <w:b/>
                <w:sz w:val="22"/>
                <w:szCs w:val="22"/>
              </w:rPr>
              <w:t xml:space="preserve"> M. </w:t>
            </w:r>
            <w:proofErr w:type="spellStart"/>
            <w:r w:rsidRPr="003F6EE3">
              <w:rPr>
                <w:rFonts w:ascii="Arial Narrow" w:hAnsi="Arial Narrow" w:cs="Arial"/>
                <w:b/>
                <w:sz w:val="22"/>
                <w:szCs w:val="22"/>
              </w:rPr>
              <w:t>Łuczyk</w:t>
            </w:r>
            <w:proofErr w:type="spellEnd"/>
            <w:r w:rsidRPr="003F6EE3">
              <w:rPr>
                <w:rFonts w:ascii="Arial Narrow" w:hAnsi="Arial Narrow" w:cs="Arial"/>
                <w:b/>
                <w:sz w:val="22"/>
                <w:szCs w:val="22"/>
              </w:rPr>
              <w:t xml:space="preserve">, S. </w:t>
            </w:r>
            <w:proofErr w:type="spellStart"/>
            <w:r w:rsidRPr="003F6EE3">
              <w:rPr>
                <w:rFonts w:ascii="Arial Narrow" w:hAnsi="Arial Narrow" w:cs="Arial"/>
                <w:b/>
                <w:sz w:val="22"/>
                <w:szCs w:val="22"/>
              </w:rPr>
              <w:t>Sasiela</w:t>
            </w:r>
            <w:proofErr w:type="spellEnd"/>
            <w:r w:rsidRPr="003F6EE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3F6EE3">
              <w:rPr>
                <w:rFonts w:ascii="Arial Narrow" w:hAnsi="Arial Narrow" w:cs="Arial"/>
                <w:b/>
                <w:sz w:val="22"/>
                <w:szCs w:val="22"/>
              </w:rPr>
              <w:t>Sp.j</w:t>
            </w:r>
            <w:proofErr w:type="spellEnd"/>
            <w:r w:rsidRPr="003F6EE3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14:paraId="0F86C756" w14:textId="512FA881" w:rsidR="00245906" w:rsidRPr="003F6EE3" w:rsidRDefault="00245906" w:rsidP="00C55935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>Armii Krajowej</w:t>
            </w: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>6</w:t>
            </w: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099E0AB" w14:textId="4EDC2C45" w:rsidR="00245906" w:rsidRPr="003F6EE3" w:rsidRDefault="00245906" w:rsidP="00C55935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>36-130</w:t>
            </w: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>Raniżów</w:t>
            </w:r>
          </w:p>
          <w:p w14:paraId="6A4CE353" w14:textId="2E6459F9" w:rsidR="00245906" w:rsidRPr="003F6EE3" w:rsidRDefault="00245906" w:rsidP="00C55935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3F6E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3F6EE3">
              <w:rPr>
                <w:rFonts w:ascii="Arial Narrow" w:hAnsi="Arial Narrow" w:cs="Arial"/>
                <w:b/>
                <w:sz w:val="22"/>
                <w:szCs w:val="22"/>
              </w:rPr>
              <w:t>158 593.74 zł</w:t>
            </w:r>
            <w:r w:rsidRPr="003F6EE3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2B9D3E0" w14:textId="77777777" w:rsidR="00245906" w:rsidRPr="003F6EE3" w:rsidRDefault="00245906" w:rsidP="00C55935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4E02015B" w14:textId="2242DB55" w:rsidR="00245906" w:rsidRPr="003F6EE3" w:rsidRDefault="00245906" w:rsidP="00C5593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5AF67DD8" w14:textId="77777777" w:rsidR="00081D13" w:rsidRPr="003F6EE3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3F6EE3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3F6EE3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3F6EE3" w14:paraId="3A310E77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D46BE75" w14:textId="77777777" w:rsidR="00081D13" w:rsidRPr="003F6EE3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3F6EE3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5E055310" w14:textId="77777777" w:rsidR="00081D13" w:rsidRPr="003F6EE3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D506E5F" w14:textId="3FB8360D" w:rsidR="00081D13" w:rsidRPr="003F6EE3" w:rsidRDefault="00245906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61A6F904" w14:textId="71CF790D" w:rsidR="00081D13" w:rsidRPr="003F6EE3" w:rsidRDefault="00245906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>Termin realizacji od dnia złożenia zamówienia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DAC0BBB" w14:textId="77BC75B8" w:rsidR="00081D13" w:rsidRPr="003F6EE3" w:rsidRDefault="00245906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>Termin płatności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C4AF9C0" w14:textId="13FD116D" w:rsidR="00081D13" w:rsidRPr="003F6EE3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535BF50B" w14:textId="6E92468E" w:rsidR="00081D13" w:rsidRPr="003F6EE3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09D48CFA" w14:textId="77777777" w:rsidR="00081D13" w:rsidRPr="003F6EE3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245906" w:rsidRPr="003F6EE3" w14:paraId="0BE4F08A" w14:textId="77777777" w:rsidTr="00C55935">
        <w:tc>
          <w:tcPr>
            <w:tcW w:w="851" w:type="dxa"/>
            <w:vAlign w:val="center"/>
          </w:tcPr>
          <w:p w14:paraId="1DA25804" w14:textId="54C0ABAD" w:rsidR="00245906" w:rsidRPr="003F6EE3" w:rsidRDefault="00245906" w:rsidP="00C5593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78174F44" w14:textId="18995D70" w:rsidR="00245906" w:rsidRPr="003F6EE3" w:rsidRDefault="00245906" w:rsidP="00C55935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F6EE3">
              <w:rPr>
                <w:rFonts w:ascii="Arial Narrow" w:hAnsi="Arial Narrow" w:cs="Arial"/>
                <w:b/>
                <w:sz w:val="22"/>
                <w:szCs w:val="22"/>
              </w:rPr>
              <w:t>Fullfarb</w:t>
            </w:r>
            <w:proofErr w:type="spellEnd"/>
            <w:r w:rsidRPr="003F6EE3">
              <w:rPr>
                <w:rFonts w:ascii="Arial Narrow" w:hAnsi="Arial Narrow" w:cs="Arial"/>
                <w:b/>
                <w:sz w:val="22"/>
                <w:szCs w:val="22"/>
              </w:rPr>
              <w:t xml:space="preserve"> M. </w:t>
            </w:r>
            <w:proofErr w:type="spellStart"/>
            <w:r w:rsidRPr="003F6EE3">
              <w:rPr>
                <w:rFonts w:ascii="Arial Narrow" w:hAnsi="Arial Narrow" w:cs="Arial"/>
                <w:b/>
                <w:sz w:val="22"/>
                <w:szCs w:val="22"/>
              </w:rPr>
              <w:t>Łuczyk</w:t>
            </w:r>
            <w:proofErr w:type="spellEnd"/>
            <w:r w:rsidRPr="003F6EE3">
              <w:rPr>
                <w:rFonts w:ascii="Arial Narrow" w:hAnsi="Arial Narrow" w:cs="Arial"/>
                <w:b/>
                <w:sz w:val="22"/>
                <w:szCs w:val="22"/>
              </w:rPr>
              <w:t xml:space="preserve">, S. </w:t>
            </w:r>
            <w:proofErr w:type="spellStart"/>
            <w:r w:rsidRPr="003F6EE3">
              <w:rPr>
                <w:rFonts w:ascii="Arial Narrow" w:hAnsi="Arial Narrow" w:cs="Arial"/>
                <w:b/>
                <w:sz w:val="22"/>
                <w:szCs w:val="22"/>
              </w:rPr>
              <w:t>Sasiela</w:t>
            </w:r>
            <w:proofErr w:type="spellEnd"/>
            <w:r w:rsidRPr="003F6EE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3F6EE3">
              <w:rPr>
                <w:rFonts w:ascii="Arial Narrow" w:hAnsi="Arial Narrow" w:cs="Arial"/>
                <w:b/>
                <w:sz w:val="22"/>
                <w:szCs w:val="22"/>
              </w:rPr>
              <w:t>Sp.j</w:t>
            </w:r>
            <w:proofErr w:type="spellEnd"/>
            <w:r w:rsidRPr="003F6EE3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14:paraId="3148DE49" w14:textId="7E8E2B59" w:rsidR="00245906" w:rsidRPr="003F6EE3" w:rsidRDefault="00245906" w:rsidP="00C55935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>Armii Krajowej</w:t>
            </w: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>6</w:t>
            </w: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38476A7" w14:textId="2BCA17A6" w:rsidR="00245906" w:rsidRPr="003F6EE3" w:rsidRDefault="00245906" w:rsidP="00C55935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>36-130</w:t>
            </w: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>Raniżów</w:t>
            </w:r>
          </w:p>
        </w:tc>
        <w:tc>
          <w:tcPr>
            <w:tcW w:w="1134" w:type="dxa"/>
            <w:vAlign w:val="center"/>
          </w:tcPr>
          <w:p w14:paraId="1BC8C03C" w14:textId="4C71FBFD" w:rsidR="00245906" w:rsidRPr="003F6EE3" w:rsidRDefault="00245906" w:rsidP="00C5593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7F836FEC" w14:textId="7537457C" w:rsidR="00245906" w:rsidRPr="003F6EE3" w:rsidRDefault="00245906" w:rsidP="00C5593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sz w:val="22"/>
                <w:szCs w:val="22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14:paraId="70699E6D" w14:textId="74B95160" w:rsidR="00245906" w:rsidRPr="003F6EE3" w:rsidRDefault="00245906" w:rsidP="00C5593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sz w:val="22"/>
                <w:szCs w:val="22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1EEFB8CE" w14:textId="0473D34E" w:rsidR="00245906" w:rsidRPr="003F6EE3" w:rsidRDefault="00245906" w:rsidP="00C5593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6D917E64" w14:textId="6A7DFB86" w:rsidR="00245906" w:rsidRPr="003F6EE3" w:rsidRDefault="00245906" w:rsidP="00C5593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1AAAE14" w14:textId="41DA387E" w:rsidR="00245906" w:rsidRPr="003F6EE3" w:rsidRDefault="00245906" w:rsidP="00C5593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45906" w:rsidRPr="003F6EE3" w14:paraId="4711364F" w14:textId="77777777" w:rsidTr="00C55935">
        <w:tc>
          <w:tcPr>
            <w:tcW w:w="851" w:type="dxa"/>
            <w:vAlign w:val="center"/>
          </w:tcPr>
          <w:p w14:paraId="6BB6085F" w14:textId="6A63E13D" w:rsidR="00245906" w:rsidRPr="003F6EE3" w:rsidRDefault="00245906" w:rsidP="00C5593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14:paraId="416C131B" w14:textId="5F824468" w:rsidR="00245906" w:rsidRPr="003F6EE3" w:rsidRDefault="00245906" w:rsidP="00C55935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b/>
                <w:sz w:val="22"/>
                <w:szCs w:val="22"/>
              </w:rPr>
              <w:t xml:space="preserve">PRZEDSIĘBIORSTWO </w:t>
            </w:r>
            <w:r w:rsidRPr="003F6EE3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HANDLOWO USŁUGOWE "AKRYL" JERZY PIOCH</w:t>
            </w:r>
          </w:p>
          <w:p w14:paraId="6A25D08B" w14:textId="66514AA5" w:rsidR="00245906" w:rsidRPr="003F6EE3" w:rsidRDefault="00245906" w:rsidP="00C55935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>Gdańska</w:t>
            </w: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>127</w:t>
            </w: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>/1</w:t>
            </w:r>
          </w:p>
          <w:p w14:paraId="47BE4740" w14:textId="660E3791" w:rsidR="00245906" w:rsidRPr="003F6EE3" w:rsidRDefault="00245906" w:rsidP="00C55935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>85-022</w:t>
            </w: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F6EE3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</w:tc>
        <w:tc>
          <w:tcPr>
            <w:tcW w:w="1134" w:type="dxa"/>
            <w:vAlign w:val="center"/>
          </w:tcPr>
          <w:p w14:paraId="69C04B86" w14:textId="41E82710" w:rsidR="00245906" w:rsidRPr="003F6EE3" w:rsidRDefault="00245906" w:rsidP="00C5593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44,74</w:t>
            </w:r>
          </w:p>
        </w:tc>
        <w:tc>
          <w:tcPr>
            <w:tcW w:w="1275" w:type="dxa"/>
            <w:vAlign w:val="center"/>
          </w:tcPr>
          <w:p w14:paraId="111E3564" w14:textId="723AA1E5" w:rsidR="00245906" w:rsidRPr="003F6EE3" w:rsidRDefault="00245906" w:rsidP="00C5593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sz w:val="22"/>
                <w:szCs w:val="22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14:paraId="4EF2EB69" w14:textId="17691644" w:rsidR="00245906" w:rsidRPr="003F6EE3" w:rsidRDefault="00245906" w:rsidP="00C5593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sz w:val="22"/>
                <w:szCs w:val="22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583DE9D1" w14:textId="3587EAF2" w:rsidR="00245906" w:rsidRPr="003F6EE3" w:rsidRDefault="00245906" w:rsidP="00C5593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5A3FEC7D" w14:textId="3A4D2141" w:rsidR="00245906" w:rsidRPr="003F6EE3" w:rsidRDefault="00245906" w:rsidP="00C5593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1605106" w14:textId="20533E39" w:rsidR="00245906" w:rsidRPr="003F6EE3" w:rsidRDefault="00245906" w:rsidP="00C5593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EE3">
              <w:rPr>
                <w:rFonts w:ascii="Arial Narrow" w:hAnsi="Arial Narrow" w:cs="Arial"/>
                <w:sz w:val="22"/>
                <w:szCs w:val="22"/>
              </w:rPr>
              <w:t xml:space="preserve">  84,74</w:t>
            </w:r>
          </w:p>
        </w:tc>
      </w:tr>
    </w:tbl>
    <w:p w14:paraId="63230535" w14:textId="77777777" w:rsidR="00E85D70" w:rsidRPr="003F6EE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518BBB30" w14:textId="77777777" w:rsidR="00F960D7" w:rsidRPr="003F6EE3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14A88ECE" w14:textId="77777777" w:rsidR="003F6EE3" w:rsidRDefault="003F6EE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789900B8" w14:textId="51DC8A0A" w:rsidR="00B464D3" w:rsidRPr="003F6EE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F6EE3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20BD7C58" w14:textId="79E50F63" w:rsidR="008642B3" w:rsidRDefault="008642B3" w:rsidP="00005838">
      <w:pPr>
        <w:jc w:val="right"/>
        <w:rPr>
          <w:rFonts w:ascii="Arial Narrow" w:hAnsi="Arial Narrow"/>
          <w:sz w:val="22"/>
          <w:szCs w:val="22"/>
        </w:rPr>
      </w:pPr>
    </w:p>
    <w:p w14:paraId="4EC7C0D5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34EE62BD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41A0687B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2768E506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34A33964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6E5F6E43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0A56C652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0FF18DEC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2D2A9043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284E5909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6BD6F071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4DDF1AEA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5889642F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762B9834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64D6DC9F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5E73B5D7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4FA6B083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31557423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7A8318FC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66F30957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47BF2BC8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5FC09D2E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67F07800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066AF4A4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0A1F2255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08CE3C5A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475D30BE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3F6D702A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71F4A82E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569B1C2B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35D75A1E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6BF13322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4D5FE4E9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3DA4F6E3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29AC5438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326C0F22" w14:textId="77777777" w:rsidR="003F6EE3" w:rsidRDefault="003F6EE3" w:rsidP="00005838">
      <w:pPr>
        <w:jc w:val="right"/>
        <w:rPr>
          <w:rFonts w:ascii="Arial Narrow" w:hAnsi="Arial Narrow"/>
          <w:sz w:val="22"/>
          <w:szCs w:val="22"/>
        </w:rPr>
      </w:pPr>
    </w:p>
    <w:p w14:paraId="7E5BF32F" w14:textId="00A21CA8" w:rsidR="003F6EE3" w:rsidRPr="00B9724A" w:rsidRDefault="003F6EE3" w:rsidP="003F6EE3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</w:t>
      </w:r>
      <w:r w:rsidRPr="00B9724A">
        <w:rPr>
          <w:rFonts w:ascii="Arial Narrow" w:hAnsi="Arial Narrow"/>
          <w:sz w:val="18"/>
          <w:szCs w:val="18"/>
        </w:rPr>
        <w:t>N</w:t>
      </w:r>
      <w:r w:rsidRPr="00B9724A">
        <w:rPr>
          <w:rFonts w:ascii="Arial Narrow" w:hAnsi="Arial Narrow"/>
          <w:sz w:val="18"/>
          <w:szCs w:val="18"/>
        </w:rPr>
        <w:t>a</w:t>
      </w:r>
      <w:r>
        <w:rPr>
          <w:rFonts w:ascii="Arial Narrow" w:hAnsi="Arial Narrow"/>
          <w:sz w:val="18"/>
          <w:szCs w:val="18"/>
        </w:rPr>
        <w:t xml:space="preserve"> 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14:paraId="288D4B4F" w14:textId="77777777" w:rsidR="003F6EE3" w:rsidRDefault="003F6EE3" w:rsidP="003F6EE3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</w:t>
      </w:r>
      <w:proofErr w:type="gramStart"/>
      <w:r w:rsidRPr="001C2C2C">
        <w:rPr>
          <w:rFonts w:ascii="Arial Narrow" w:hAnsi="Arial Narrow"/>
          <w:iCs/>
          <w:sz w:val="18"/>
          <w:szCs w:val="20"/>
        </w:rPr>
        <w:t>2612  B</w:t>
      </w:r>
      <w:proofErr w:type="gramEnd"/>
      <w:r w:rsidRPr="001C2C2C">
        <w:rPr>
          <w:rFonts w:ascii="Arial Narrow" w:hAnsi="Arial Narrow"/>
          <w:iCs/>
          <w:sz w:val="18"/>
          <w:szCs w:val="20"/>
        </w:rPr>
        <w:t>5</w:t>
      </w:r>
    </w:p>
    <w:p w14:paraId="4F8EEBA4" w14:textId="77777777" w:rsidR="003F6EE3" w:rsidRPr="00B9724A" w:rsidRDefault="003F6EE3" w:rsidP="003F6EE3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18"/>
        </w:rPr>
        <w:t>Wyk</w:t>
      </w:r>
      <w:r w:rsidRPr="00B9724A">
        <w:rPr>
          <w:rFonts w:ascii="Arial Narrow" w:hAnsi="Arial Narrow"/>
          <w:sz w:val="18"/>
          <w:szCs w:val="20"/>
        </w:rPr>
        <w:t xml:space="preserve">. </w:t>
      </w:r>
      <w:r>
        <w:rPr>
          <w:rFonts w:ascii="Arial Narrow" w:hAnsi="Arial Narrow"/>
          <w:sz w:val="18"/>
          <w:szCs w:val="20"/>
        </w:rPr>
        <w:t>Martyna Ostrowska</w:t>
      </w:r>
      <w:r w:rsidRPr="00B9724A">
        <w:rPr>
          <w:rFonts w:ascii="Arial Narrow" w:hAnsi="Arial Narrow"/>
          <w:sz w:val="18"/>
          <w:szCs w:val="20"/>
        </w:rPr>
        <w:t xml:space="preserve"> 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</w:t>
      </w:r>
      <w:r>
        <w:rPr>
          <w:rFonts w:ascii="Arial Narrow" w:hAnsi="Arial Narrow"/>
          <w:sz w:val="18"/>
          <w:szCs w:val="20"/>
        </w:rPr>
        <w:t>8, e-mail: ostrowska8911@10wsk.mil.pl</w:t>
      </w:r>
    </w:p>
    <w:p w14:paraId="286D261D" w14:textId="217B4144" w:rsidR="003F6EE3" w:rsidRPr="003F6EE3" w:rsidRDefault="003F6EE3" w:rsidP="003F6EE3">
      <w:pPr>
        <w:rPr>
          <w:rFonts w:ascii="Arial Narrow" w:hAnsi="Arial Narrow"/>
          <w:sz w:val="22"/>
          <w:szCs w:val="22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 xml:space="preserve">22.10.2026 </w:t>
      </w:r>
      <w:r w:rsidRPr="00B9724A">
        <w:rPr>
          <w:rFonts w:ascii="Arial Narrow" w:hAnsi="Arial Narrow"/>
          <w:sz w:val="18"/>
          <w:szCs w:val="18"/>
        </w:rPr>
        <w:t>r.</w:t>
      </w:r>
    </w:p>
    <w:sectPr w:rsidR="003F6EE3" w:rsidRPr="003F6EE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E734A" w14:textId="77777777" w:rsidR="002C6813" w:rsidRDefault="002C6813">
      <w:r>
        <w:separator/>
      </w:r>
    </w:p>
  </w:endnote>
  <w:endnote w:type="continuationSeparator" w:id="0">
    <w:p w14:paraId="131F493F" w14:textId="77777777" w:rsidR="002C6813" w:rsidRDefault="002C6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1777F" w14:textId="77777777" w:rsidR="00245906" w:rsidRDefault="002459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DA8F4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5D7A608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1B4E3" w14:textId="77777777" w:rsidR="00245906" w:rsidRDefault="002459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A4F9D" w14:textId="77777777" w:rsidR="002C6813" w:rsidRDefault="002C6813">
      <w:r>
        <w:separator/>
      </w:r>
    </w:p>
  </w:footnote>
  <w:footnote w:type="continuationSeparator" w:id="0">
    <w:p w14:paraId="1D65E8AF" w14:textId="77777777" w:rsidR="002C6813" w:rsidRDefault="002C6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BE105" w14:textId="77777777" w:rsidR="00245906" w:rsidRDefault="002459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F0D1D" w14:textId="77777777" w:rsidR="00245906" w:rsidRDefault="002459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3BC1C" w14:textId="77777777" w:rsidR="00245906" w:rsidRDefault="002459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40FE"/>
    <w:rsid w:val="00005838"/>
    <w:rsid w:val="00022322"/>
    <w:rsid w:val="00042497"/>
    <w:rsid w:val="00081D13"/>
    <w:rsid w:val="000C1E6F"/>
    <w:rsid w:val="000E4E56"/>
    <w:rsid w:val="001A1468"/>
    <w:rsid w:val="001B7815"/>
    <w:rsid w:val="00245906"/>
    <w:rsid w:val="002B1E4F"/>
    <w:rsid w:val="002B6761"/>
    <w:rsid w:val="002C6813"/>
    <w:rsid w:val="003445A0"/>
    <w:rsid w:val="003A0AFC"/>
    <w:rsid w:val="003D611C"/>
    <w:rsid w:val="003F6EE3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40FE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393D53"/>
  <w15:chartTrackingRefBased/>
  <w15:docId w15:val="{29A6AB8C-E07D-47AA-A091-9AB8FA034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2026-10-22T08:52:00Z</cp:lastPrinted>
  <dcterms:created xsi:type="dcterms:W3CDTF">2026-10-22T08:50:00Z</dcterms:created>
  <dcterms:modified xsi:type="dcterms:W3CDTF">2026-10-22T08:52:00Z</dcterms:modified>
</cp:coreProperties>
</file>