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CFBD0" w14:textId="17D23D6B" w:rsidR="00025386" w:rsidRPr="003960D8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3960D8">
        <w:rPr>
          <w:rFonts w:ascii="Arial" w:hAnsi="Arial" w:cs="Arial"/>
          <w:bCs/>
          <w:i w:val="0"/>
          <w:sz w:val="20"/>
        </w:rPr>
        <w:t xml:space="preserve">Załącznik nr </w:t>
      </w:r>
      <w:r w:rsidR="00E07748" w:rsidRPr="003960D8">
        <w:rPr>
          <w:rFonts w:ascii="Arial" w:hAnsi="Arial" w:cs="Arial"/>
          <w:bCs/>
          <w:i w:val="0"/>
          <w:sz w:val="20"/>
        </w:rPr>
        <w:t>3</w:t>
      </w:r>
      <w:r w:rsidR="007666D6" w:rsidRPr="003960D8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3960D8" w14:paraId="74E1E95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C565DB" w14:textId="77777777" w:rsidR="008D442B" w:rsidRPr="003960D8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0D8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14:paraId="15E14FD0" w14:textId="77777777" w:rsidR="00053927" w:rsidRPr="003960D8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0D8">
              <w:rPr>
                <w:rFonts w:ascii="Arial" w:hAnsi="Arial" w:cs="Arial"/>
                <w:b/>
                <w:sz w:val="20"/>
                <w:szCs w:val="20"/>
              </w:rPr>
              <w:t>WSPÓLNIE UBIEGAJĄCYCH SIĘ O UDZIELENIE ZAMÓWIENIA</w:t>
            </w:r>
            <w:r w:rsidR="00053927" w:rsidRPr="003960D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FBF9C73" w14:textId="77777777" w:rsidR="00053927" w:rsidRPr="003960D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960D8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3960D8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3960D8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9C1179B" w14:textId="77777777" w:rsidR="00A137C9" w:rsidRPr="003960D8" w:rsidRDefault="00A137C9" w:rsidP="00A137C9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3960D8">
        <w:rPr>
          <w:rFonts w:ascii="Arial" w:hAnsi="Arial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3960D8" w14:paraId="5EDA8E59" w14:textId="77777777" w:rsidTr="004F10A0">
        <w:tc>
          <w:tcPr>
            <w:tcW w:w="2269" w:type="dxa"/>
          </w:tcPr>
          <w:p w14:paraId="1FB351EE" w14:textId="77777777" w:rsidR="00A137C9" w:rsidRPr="003960D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5AC8EA" w14:textId="29E032BA" w:rsidR="00A137C9" w:rsidRPr="003960D8" w:rsidRDefault="00E0774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Kompleksowa usługa porządkowo - czystościowa na terenie obiektów Spółki Infrastruktura  Niepołomice.</w:t>
            </w:r>
            <w:r w:rsidR="00A137C9" w:rsidRPr="003960D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07748" w:rsidRPr="003960D8" w14:paraId="723F14DC" w14:textId="77777777" w:rsidTr="00010867">
        <w:tc>
          <w:tcPr>
            <w:tcW w:w="2269" w:type="dxa"/>
          </w:tcPr>
          <w:p w14:paraId="38771B09" w14:textId="77777777" w:rsidR="00E07748" w:rsidRPr="003960D8" w:rsidRDefault="00E07748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54F4C5" w14:textId="7F806220" w:rsidR="00E07748" w:rsidRPr="003960D8" w:rsidRDefault="00E07748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ZP.IN.271.5.2026</w:t>
            </w:r>
          </w:p>
        </w:tc>
      </w:tr>
    </w:tbl>
    <w:p w14:paraId="13C91239" w14:textId="77777777" w:rsidR="00A137C9" w:rsidRPr="003960D8" w:rsidRDefault="00A137C9" w:rsidP="00A137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CCD1B3" w14:textId="41B3A11D" w:rsidR="003A486D" w:rsidRPr="003960D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960D8">
        <w:rPr>
          <w:rFonts w:ascii="Arial" w:hAnsi="Arial" w:cs="Arial"/>
          <w:sz w:val="20"/>
          <w:szCs w:val="20"/>
        </w:rPr>
        <w:t xml:space="preserve">prowadzonego przez </w:t>
      </w:r>
      <w:r w:rsidR="00E07748" w:rsidRPr="003960D8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3960D8">
        <w:rPr>
          <w:rFonts w:ascii="Arial" w:hAnsi="Arial" w:cs="Arial"/>
          <w:b/>
          <w:sz w:val="20"/>
          <w:szCs w:val="20"/>
        </w:rPr>
        <w:t>,</w:t>
      </w:r>
      <w:r w:rsidRPr="003960D8">
        <w:rPr>
          <w:rFonts w:ascii="Arial" w:hAnsi="Arial" w:cs="Arial"/>
          <w:sz w:val="20"/>
          <w:szCs w:val="20"/>
        </w:rPr>
        <w:t xml:space="preserve"> d</w:t>
      </w:r>
      <w:r w:rsidR="008D442B" w:rsidRPr="003960D8">
        <w:rPr>
          <w:rFonts w:ascii="Arial" w:eastAsia="Times New Roman" w:hAnsi="Arial" w:cs="Arial"/>
          <w:sz w:val="20"/>
          <w:szCs w:val="20"/>
          <w:lang w:eastAsia="pl-PL"/>
        </w:rPr>
        <w:t xml:space="preserve">ziałając </w:t>
      </w:r>
      <w:r w:rsidR="003A486D" w:rsidRPr="003960D8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3960D8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p w14:paraId="03959453" w14:textId="77777777" w:rsidR="00A137C9" w:rsidRPr="003960D8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3960D8">
        <w:rPr>
          <w:rFonts w:ascii="Arial" w:hAnsi="Arial" w:cs="Arial"/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3960D8" w14:paraId="4EA0FDA2" w14:textId="77777777" w:rsidTr="00A137C9">
        <w:tc>
          <w:tcPr>
            <w:tcW w:w="617" w:type="dxa"/>
            <w:vAlign w:val="center"/>
          </w:tcPr>
          <w:p w14:paraId="1C67F4E5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B2AA645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E397DEF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960D8" w14:paraId="3E476C01" w14:textId="77777777" w:rsidTr="00A137C9">
        <w:tc>
          <w:tcPr>
            <w:tcW w:w="617" w:type="dxa"/>
            <w:vAlign w:val="center"/>
          </w:tcPr>
          <w:p w14:paraId="112F1874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56C9E37F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A29524F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3960D8" w14:paraId="3B59A9C7" w14:textId="77777777" w:rsidTr="00A137C9">
        <w:tc>
          <w:tcPr>
            <w:tcW w:w="617" w:type="dxa"/>
            <w:vAlign w:val="center"/>
          </w:tcPr>
          <w:p w14:paraId="55072AE5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0F056671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D37A8F5" w14:textId="77777777" w:rsidR="003A486D" w:rsidRPr="003960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D30AE9" w14:textId="33AEBA1A" w:rsidR="00DC652A" w:rsidRPr="003960D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D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3960D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3960D8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3960D8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E07748" w:rsidRPr="003960D8">
        <w:rPr>
          <w:rFonts w:ascii="Arial" w:hAnsi="Arial" w:cs="Arial"/>
          <w:sz w:val="20"/>
          <w:szCs w:val="20"/>
        </w:rPr>
        <w:t>(</w:t>
      </w:r>
      <w:proofErr w:type="spellStart"/>
      <w:r w:rsidR="00E07748" w:rsidRPr="003960D8">
        <w:rPr>
          <w:rFonts w:ascii="Arial" w:hAnsi="Arial" w:cs="Arial"/>
          <w:sz w:val="20"/>
          <w:szCs w:val="20"/>
        </w:rPr>
        <w:t>t.j</w:t>
      </w:r>
      <w:proofErr w:type="spellEnd"/>
      <w:r w:rsidR="00E07748" w:rsidRPr="003960D8">
        <w:rPr>
          <w:rFonts w:ascii="Arial" w:hAnsi="Arial" w:cs="Arial"/>
          <w:sz w:val="20"/>
          <w:szCs w:val="20"/>
        </w:rPr>
        <w:t>. Dz. U. z 2026 r. poz. 793)</w:t>
      </w:r>
      <w:r w:rsidRPr="003960D8">
        <w:rPr>
          <w:rFonts w:ascii="Arial" w:hAnsi="Arial" w:cs="Arial"/>
          <w:sz w:val="20"/>
          <w:szCs w:val="20"/>
        </w:rPr>
        <w:t>, że w ramach zamówienia</w:t>
      </w:r>
      <w:r w:rsidR="00A137C9" w:rsidRPr="003960D8">
        <w:rPr>
          <w:rFonts w:ascii="Arial" w:hAnsi="Arial" w:cs="Arial"/>
          <w:sz w:val="20"/>
          <w:szCs w:val="20"/>
        </w:rPr>
        <w:t>,</w:t>
      </w:r>
      <w:r w:rsidR="00A137C9" w:rsidRPr="003960D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960D8">
        <w:rPr>
          <w:rFonts w:ascii="Arial" w:eastAsia="Times New Roman" w:hAnsi="Arial" w:cs="Arial"/>
          <w:sz w:val="20"/>
          <w:szCs w:val="20"/>
          <w:lang w:eastAsia="pl-PL"/>
        </w:rPr>
        <w:t>następujące roboty</w:t>
      </w:r>
      <w:r w:rsidR="00B641BE" w:rsidRPr="003960D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960D8">
        <w:rPr>
          <w:rFonts w:ascii="Arial" w:eastAsia="Times New Roman" w:hAnsi="Arial" w:cs="Arial"/>
          <w:sz w:val="20"/>
          <w:szCs w:val="20"/>
          <w:lang w:eastAsia="pl-PL"/>
        </w:rPr>
        <w:t>/ usługi / dostawy</w:t>
      </w:r>
      <w:r w:rsidR="00B641BE" w:rsidRPr="003960D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3960D8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960D8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3960D8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3960D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3960D8" w14:paraId="2EEA8FB9" w14:textId="77777777" w:rsidTr="00A137C9">
        <w:tc>
          <w:tcPr>
            <w:tcW w:w="617" w:type="dxa"/>
            <w:vAlign w:val="center"/>
          </w:tcPr>
          <w:p w14:paraId="305681C2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1BCC5B9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1FA004E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960D8" w14:paraId="3E8F67BC" w14:textId="77777777" w:rsidTr="00A137C9">
        <w:tc>
          <w:tcPr>
            <w:tcW w:w="617" w:type="dxa"/>
            <w:vAlign w:val="center"/>
          </w:tcPr>
          <w:p w14:paraId="77987F73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305E576A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E4C4212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3960D8" w14:paraId="7039F4F8" w14:textId="77777777" w:rsidTr="00A137C9">
        <w:tc>
          <w:tcPr>
            <w:tcW w:w="617" w:type="dxa"/>
            <w:vAlign w:val="center"/>
          </w:tcPr>
          <w:p w14:paraId="1E8B5DCF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39A7EC0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38FD8090" w14:textId="77777777" w:rsidR="00B641BE" w:rsidRPr="003960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A77B411" w14:textId="77777777" w:rsidR="007A2C38" w:rsidRPr="003960D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bookmarkEnd w:id="0"/>
    <w:p w14:paraId="5D43F89E" w14:textId="77777777" w:rsidR="007A2C38" w:rsidRPr="003960D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960D8" w14:paraId="6D01E20E" w14:textId="77777777" w:rsidTr="004F10A0">
        <w:tc>
          <w:tcPr>
            <w:tcW w:w="2660" w:type="dxa"/>
          </w:tcPr>
          <w:p w14:paraId="13A5BCC3" w14:textId="77777777" w:rsidR="00A137C9" w:rsidRPr="003960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584745E0" w14:textId="77777777" w:rsidR="00A137C9" w:rsidRPr="003960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415095B1" w14:textId="77777777" w:rsidR="00A137C9" w:rsidRPr="003960D8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8B6FAE" w14:textId="77777777" w:rsidR="00A137C9" w:rsidRPr="003960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3F4851E2" w14:textId="77777777" w:rsidR="00A137C9" w:rsidRPr="003960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3960D8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7A259D" w14:textId="2D23DCAF" w:rsidR="00A137C9" w:rsidRPr="003960D8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3960D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E07748" w:rsidRPr="003960D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Pr="003960D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osoby / osób uprawnionych do reprezentacji]</w:t>
            </w:r>
          </w:p>
        </w:tc>
      </w:tr>
    </w:tbl>
    <w:p w14:paraId="7C4A341C" w14:textId="77777777" w:rsidR="00A137C9" w:rsidRPr="003960D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A137C9" w:rsidRPr="003960D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861E9" w14:textId="77777777" w:rsidR="006E1DB2" w:rsidRDefault="006E1DB2" w:rsidP="00025386">
      <w:pPr>
        <w:spacing w:after="0" w:line="240" w:lineRule="auto"/>
      </w:pPr>
      <w:r>
        <w:separator/>
      </w:r>
    </w:p>
  </w:endnote>
  <w:endnote w:type="continuationSeparator" w:id="0">
    <w:p w14:paraId="239F33C2" w14:textId="77777777" w:rsidR="006E1DB2" w:rsidRDefault="006E1D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7A313" w14:textId="77777777" w:rsidR="00E07748" w:rsidRDefault="00E077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E982D" w14:textId="4FB07B99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14:paraId="61C0E6F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BBB54" w14:textId="77777777" w:rsidR="00E07748" w:rsidRDefault="00E07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229CE" w14:textId="77777777" w:rsidR="006E1DB2" w:rsidRDefault="006E1DB2" w:rsidP="00025386">
      <w:pPr>
        <w:spacing w:after="0" w:line="240" w:lineRule="auto"/>
      </w:pPr>
      <w:r>
        <w:separator/>
      </w:r>
    </w:p>
  </w:footnote>
  <w:footnote w:type="continuationSeparator" w:id="0">
    <w:p w14:paraId="1565F32A" w14:textId="77777777" w:rsidR="006E1DB2" w:rsidRDefault="006E1D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EBC2" w14:textId="77777777" w:rsidR="00E07748" w:rsidRDefault="00E07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3EFB3" w14:textId="77777777" w:rsidR="00E07748" w:rsidRDefault="00E07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00DE3" w14:textId="77777777" w:rsidR="00E07748" w:rsidRDefault="00E07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82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2E9"/>
    <w:rsid w:val="00025386"/>
    <w:rsid w:val="000423B9"/>
    <w:rsid w:val="00053927"/>
    <w:rsid w:val="00084786"/>
    <w:rsid w:val="0016158F"/>
    <w:rsid w:val="001C2314"/>
    <w:rsid w:val="00213980"/>
    <w:rsid w:val="0024648D"/>
    <w:rsid w:val="003960D8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052E9"/>
    <w:rsid w:val="00620476"/>
    <w:rsid w:val="00657A47"/>
    <w:rsid w:val="006E1DB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774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329B5"/>
  <w15:chartTrackingRefBased/>
  <w15:docId w15:val="{E9A68779-7303-4870-9A0A-255A34C4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Monika Sendor</cp:lastModifiedBy>
  <cp:revision>3</cp:revision>
  <dcterms:created xsi:type="dcterms:W3CDTF">2026-10-26T14:34:00Z</dcterms:created>
  <dcterms:modified xsi:type="dcterms:W3CDTF">2026-10-26T14:34:00Z</dcterms:modified>
</cp:coreProperties>
</file>