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11F6B" w14:textId="08A33DB8" w:rsidR="006676AE" w:rsidRPr="00D149FD" w:rsidRDefault="006676AE" w:rsidP="006676AE">
      <w:pPr>
        <w:pStyle w:val="Nagwek4"/>
        <w:rPr>
          <w:rFonts w:ascii="Arial" w:hAnsi="Arial" w:cs="Arial"/>
          <w:bCs/>
          <w:i w:val="0"/>
          <w:sz w:val="20"/>
        </w:rPr>
      </w:pPr>
      <w:r w:rsidRPr="00D149FD">
        <w:rPr>
          <w:rFonts w:ascii="Arial" w:hAnsi="Arial" w:cs="Arial"/>
          <w:bCs/>
          <w:i w:val="0"/>
          <w:sz w:val="20"/>
        </w:rPr>
        <w:t xml:space="preserve">Załącznik nr </w:t>
      </w:r>
      <w:r w:rsidR="009208C3" w:rsidRPr="00D149FD">
        <w:rPr>
          <w:rFonts w:ascii="Arial" w:hAnsi="Arial" w:cs="Arial"/>
          <w:bCs/>
          <w:i w:val="0"/>
          <w:sz w:val="20"/>
        </w:rPr>
        <w:t>4</w:t>
      </w:r>
      <w:r w:rsidR="00B36ABD" w:rsidRPr="00D149FD">
        <w:rPr>
          <w:rFonts w:ascii="Arial" w:hAnsi="Arial" w:cs="Arial"/>
          <w:bCs/>
          <w:i w:val="0"/>
          <w:sz w:val="20"/>
        </w:rPr>
        <w:t xml:space="preserve"> do SWZ</w:t>
      </w:r>
    </w:p>
    <w:p w14:paraId="5A8F28A2" w14:textId="77777777" w:rsidR="005103B9" w:rsidRPr="00D149FD" w:rsidRDefault="005103B9" w:rsidP="005103B9">
      <w:pPr>
        <w:spacing w:after="0" w:line="480" w:lineRule="auto"/>
        <w:rPr>
          <w:rFonts w:ascii="Arial" w:hAnsi="Arial" w:cs="Arial"/>
          <w:b/>
          <w:sz w:val="20"/>
          <w:szCs w:val="20"/>
        </w:rPr>
      </w:pPr>
    </w:p>
    <w:p w14:paraId="4116A3BF" w14:textId="77777777" w:rsidR="00C4103F" w:rsidRPr="00D149FD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0"/>
          <w:szCs w:val="20"/>
        </w:rPr>
      </w:pPr>
      <w:r w:rsidRPr="00D149FD">
        <w:rPr>
          <w:rFonts w:ascii="Arial" w:hAnsi="Arial" w:cs="Arial"/>
          <w:b/>
          <w:sz w:val="20"/>
          <w:szCs w:val="20"/>
        </w:rPr>
        <w:t>Zamawiający</w:t>
      </w:r>
      <w:r w:rsidR="007936D6" w:rsidRPr="00D149FD">
        <w:rPr>
          <w:rFonts w:ascii="Arial" w:hAnsi="Arial" w:cs="Arial"/>
          <w:b/>
          <w:sz w:val="20"/>
          <w:szCs w:val="20"/>
        </w:rPr>
        <w:t>:</w:t>
      </w:r>
    </w:p>
    <w:p w14:paraId="1C94A883" w14:textId="411BFC6E" w:rsidR="006676AE" w:rsidRPr="00D149FD" w:rsidRDefault="009208C3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Infrastruktura Niepołomice Spółka z o.o.</w:t>
      </w:r>
    </w:p>
    <w:p w14:paraId="0E116011" w14:textId="22362550" w:rsidR="006676AE" w:rsidRPr="00D149FD" w:rsidRDefault="009208C3" w:rsidP="006F0A84">
      <w:pPr>
        <w:pStyle w:val="Tekstpodstawowy"/>
        <w:spacing w:after="0" w:line="360" w:lineRule="auto"/>
        <w:ind w:left="4111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 xml:space="preserve"> ul. Droga Królewska</w:t>
      </w:r>
      <w:r w:rsidR="006676AE" w:rsidRPr="00D149FD">
        <w:rPr>
          <w:rFonts w:ascii="Arial" w:hAnsi="Arial" w:cs="Arial"/>
          <w:sz w:val="20"/>
          <w:szCs w:val="20"/>
        </w:rPr>
        <w:t xml:space="preserve"> </w:t>
      </w:r>
      <w:r w:rsidRPr="00D149FD">
        <w:rPr>
          <w:rFonts w:ascii="Arial" w:hAnsi="Arial" w:cs="Arial"/>
          <w:sz w:val="20"/>
          <w:szCs w:val="20"/>
        </w:rPr>
        <w:t>27</w:t>
      </w:r>
      <w:r w:rsidR="006676AE" w:rsidRPr="00D149FD">
        <w:rPr>
          <w:rFonts w:ascii="Arial" w:hAnsi="Arial" w:cs="Arial"/>
          <w:sz w:val="20"/>
          <w:szCs w:val="20"/>
        </w:rPr>
        <w:t xml:space="preserve"> </w:t>
      </w:r>
    </w:p>
    <w:p w14:paraId="4B9F21AD" w14:textId="53F70867" w:rsidR="00F90CD1" w:rsidRPr="00D149FD" w:rsidRDefault="009208C3" w:rsidP="006C4CCD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32-005</w:t>
      </w:r>
      <w:r w:rsidR="006676AE" w:rsidRPr="00D149FD">
        <w:rPr>
          <w:rFonts w:ascii="Arial" w:hAnsi="Arial" w:cs="Arial"/>
          <w:sz w:val="20"/>
          <w:szCs w:val="20"/>
        </w:rPr>
        <w:t xml:space="preserve"> </w:t>
      </w:r>
      <w:r w:rsidRPr="00D149FD">
        <w:rPr>
          <w:rFonts w:ascii="Arial" w:hAnsi="Arial" w:cs="Arial"/>
          <w:sz w:val="20"/>
          <w:szCs w:val="20"/>
        </w:rPr>
        <w:t>Niepołomice</w:t>
      </w:r>
    </w:p>
    <w:p w14:paraId="32DBB7D9" w14:textId="57B7E9B1" w:rsidR="009169D4" w:rsidRPr="00D149FD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20"/>
          <w:szCs w:val="20"/>
        </w:rPr>
      </w:pPr>
      <w:r w:rsidRPr="00D149FD">
        <w:rPr>
          <w:rFonts w:ascii="Arial" w:hAnsi="Arial" w:cs="Arial"/>
          <w:i/>
          <w:sz w:val="20"/>
          <w:szCs w:val="20"/>
        </w:rPr>
        <w:t>………………………………………………………………</w:t>
      </w:r>
    </w:p>
    <w:p w14:paraId="3228DD0B" w14:textId="77777777" w:rsidR="00C4103F" w:rsidRPr="00D149FD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20"/>
          <w:szCs w:val="20"/>
        </w:rPr>
      </w:pPr>
      <w:r w:rsidRPr="00D149FD">
        <w:rPr>
          <w:rFonts w:ascii="Arial" w:hAnsi="Arial" w:cs="Arial"/>
          <w:iCs/>
          <w:sz w:val="20"/>
          <w:szCs w:val="20"/>
        </w:rPr>
        <w:t>[</w:t>
      </w:r>
      <w:r w:rsidR="009169D4" w:rsidRPr="00D149FD">
        <w:rPr>
          <w:rFonts w:ascii="Arial" w:hAnsi="Arial" w:cs="Arial"/>
          <w:iCs/>
          <w:sz w:val="20"/>
          <w:szCs w:val="20"/>
        </w:rPr>
        <w:t>pełna nazwa, adres</w:t>
      </w:r>
      <w:r w:rsidRPr="00D149FD">
        <w:rPr>
          <w:rFonts w:ascii="Arial" w:hAnsi="Arial" w:cs="Arial"/>
          <w:iCs/>
          <w:sz w:val="20"/>
          <w:szCs w:val="20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D149FD" w14:paraId="25E98C08" w14:textId="77777777" w:rsidTr="00252642">
        <w:tc>
          <w:tcPr>
            <w:tcW w:w="2800" w:type="dxa"/>
          </w:tcPr>
          <w:p w14:paraId="64B4C756" w14:textId="77777777" w:rsidR="006F0A84" w:rsidRPr="00D149F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Podmiot</w:t>
            </w:r>
            <w:r w:rsidRPr="00D149FD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6500E01" w14:textId="77777777" w:rsidR="006F0A84" w:rsidRPr="00D149F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835F515" w14:textId="77777777" w:rsidR="006F0A84" w:rsidRPr="00D149F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149FD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90813B9" w14:textId="77777777" w:rsidR="006F0A84" w:rsidRPr="00D149FD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D149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D149FD" w14:paraId="4C297BA9" w14:textId="77777777" w:rsidTr="00252642">
        <w:tc>
          <w:tcPr>
            <w:tcW w:w="2800" w:type="dxa"/>
          </w:tcPr>
          <w:p w14:paraId="0BADD0FF" w14:textId="77777777" w:rsidR="006F0A84" w:rsidRPr="00D149F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D149FD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637820F" w14:textId="77777777" w:rsidR="006F0A84" w:rsidRPr="00D149F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3A852E80" w14:textId="77777777" w:rsidR="006F0A84" w:rsidRPr="00D149FD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D149FD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255AF0E" w14:textId="77777777" w:rsidR="006F0A84" w:rsidRPr="00D149F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D149FD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9D87C" w14:textId="77777777" w:rsidR="006F0A84" w:rsidRPr="00D149FD" w:rsidRDefault="006F0A84" w:rsidP="006F0A84">
      <w:pPr>
        <w:spacing w:after="240"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08C3" w:rsidRPr="00D149FD" w14:paraId="4C0B7603" w14:textId="77777777" w:rsidTr="00010867">
        <w:tc>
          <w:tcPr>
            <w:tcW w:w="9104" w:type="dxa"/>
            <w:shd w:val="clear" w:color="auto" w:fill="D9D9D9"/>
          </w:tcPr>
          <w:p w14:paraId="3DD06106" w14:textId="77777777" w:rsidR="009208C3" w:rsidRPr="00D149FD" w:rsidRDefault="009208C3" w:rsidP="0001086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OŚWIADCZENIE PODMIOTU UDOSTĘPNIAJĄCEGO ZASOBY</w:t>
            </w:r>
          </w:p>
          <w:p w14:paraId="7E26F97E" w14:textId="1FD4C254" w:rsidR="009208C3" w:rsidRPr="00D149FD" w:rsidRDefault="009208C3" w:rsidP="00010867">
            <w:pPr>
              <w:spacing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D149FD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D149FD">
              <w:rPr>
                <w:rFonts w:ascii="Arial" w:hAnsi="Arial" w:cs="Arial"/>
                <w:sz w:val="20"/>
                <w:szCs w:val="20"/>
              </w:rPr>
              <w:t xml:space="preserve">. Dz. U. z 2026 r. poz. 793) (dalej jako: ustawa </w:t>
            </w:r>
            <w:proofErr w:type="spellStart"/>
            <w:r w:rsidRPr="00D149FD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D149FD">
              <w:rPr>
                <w:rFonts w:ascii="Arial" w:hAnsi="Arial" w:cs="Arial"/>
                <w:sz w:val="20"/>
                <w:szCs w:val="20"/>
              </w:rPr>
              <w:t>).</w:t>
            </w:r>
          </w:p>
          <w:p w14:paraId="383E6091" w14:textId="77777777" w:rsidR="009208C3" w:rsidRPr="00D149FD" w:rsidRDefault="009208C3" w:rsidP="00010867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D149FD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D149FD">
              <w:rPr>
                <w:rFonts w:ascii="Arial" w:hAnsi="Arial" w:cs="Arial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D149FD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</w:tc>
      </w:tr>
    </w:tbl>
    <w:p w14:paraId="6ABD96F8" w14:textId="77777777" w:rsidR="00766D1F" w:rsidRPr="00D149FD" w:rsidRDefault="001F027E" w:rsidP="00FB403C">
      <w:pPr>
        <w:spacing w:before="600" w:after="12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Na potrzeby postę</w:t>
      </w:r>
      <w:r w:rsidR="008D0487" w:rsidRPr="00D149F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D149FD">
        <w:rPr>
          <w:rFonts w:ascii="Arial" w:hAnsi="Arial" w:cs="Arial"/>
          <w:sz w:val="20"/>
          <w:szCs w:val="20"/>
        </w:rPr>
        <w:t>zamówienia publiczn</w:t>
      </w:r>
      <w:r w:rsidR="00FB403C" w:rsidRPr="00D149FD">
        <w:rPr>
          <w:rFonts w:ascii="Arial" w:hAnsi="Arial" w:cs="Arial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D149FD" w14:paraId="5A79B301" w14:textId="77777777" w:rsidTr="00252642">
        <w:tc>
          <w:tcPr>
            <w:tcW w:w="2269" w:type="dxa"/>
          </w:tcPr>
          <w:p w14:paraId="0655962B" w14:textId="77777777" w:rsidR="00FB403C" w:rsidRPr="00D149F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C6E9C95" w14:textId="48EB20A7" w:rsidR="00FB403C" w:rsidRPr="00D149FD" w:rsidRDefault="009208C3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Kompleksowa usługa porządkowo - czystościowa na terenie obiektów Spółki Infrastruktura  Niepołomice.</w:t>
            </w:r>
            <w:r w:rsidR="00FB403C"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208C3" w:rsidRPr="00D149FD" w14:paraId="5F6AE80A" w14:textId="77777777" w:rsidTr="00010867">
        <w:tc>
          <w:tcPr>
            <w:tcW w:w="2269" w:type="dxa"/>
          </w:tcPr>
          <w:p w14:paraId="3BC198A9" w14:textId="77777777" w:rsidR="009208C3" w:rsidRPr="00D149FD" w:rsidRDefault="009208C3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149F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0A4E4F" w14:textId="05B437BB" w:rsidR="009208C3" w:rsidRPr="00D149FD" w:rsidRDefault="009208C3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D149FD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ZP.IN.271.5.2026</w:t>
            </w:r>
          </w:p>
        </w:tc>
      </w:tr>
    </w:tbl>
    <w:p w14:paraId="08CC924B" w14:textId="77777777" w:rsidR="00FB403C" w:rsidRPr="00D149FD" w:rsidRDefault="00FB403C" w:rsidP="00FB40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B14F840" w14:textId="6C1C2DA4" w:rsidR="00F90CD1" w:rsidRPr="00D149FD" w:rsidRDefault="005434B3" w:rsidP="00650D6C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 xml:space="preserve">prowadzonego przez </w:t>
      </w:r>
      <w:r w:rsidR="009208C3" w:rsidRPr="00D149FD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D149FD">
        <w:rPr>
          <w:rFonts w:ascii="Arial" w:hAnsi="Arial" w:cs="Arial"/>
          <w:b/>
          <w:sz w:val="20"/>
          <w:szCs w:val="20"/>
        </w:rPr>
        <w:t>,</w:t>
      </w:r>
      <w:r w:rsidR="002B2AD9" w:rsidRPr="00D149FD">
        <w:rPr>
          <w:rFonts w:ascii="Arial" w:hAnsi="Arial" w:cs="Arial"/>
          <w:sz w:val="20"/>
          <w:szCs w:val="20"/>
        </w:rPr>
        <w:t xml:space="preserve"> </w:t>
      </w:r>
      <w:r w:rsidR="00E65685" w:rsidRPr="00D149FD">
        <w:rPr>
          <w:rFonts w:ascii="Arial" w:hAnsi="Arial" w:cs="Arial"/>
          <w:sz w:val="20"/>
          <w:szCs w:val="20"/>
        </w:rPr>
        <w:t>oświa</w:t>
      </w:r>
      <w:r w:rsidR="00825A09" w:rsidRPr="00D149FD">
        <w:rPr>
          <w:rFonts w:ascii="Arial" w:hAnsi="Arial" w:cs="Arial"/>
          <w:sz w:val="20"/>
          <w:szCs w:val="20"/>
        </w:rPr>
        <w:t>dczam</w:t>
      </w:r>
      <w:r w:rsidR="00E65685" w:rsidRPr="00D149FD">
        <w:rPr>
          <w:rFonts w:ascii="Arial" w:hAnsi="Arial" w:cs="Arial"/>
          <w:sz w:val="20"/>
          <w:szCs w:val="20"/>
        </w:rPr>
        <w:t>,</w:t>
      </w:r>
      <w:r w:rsidR="002B2AD9" w:rsidRPr="00D149FD">
        <w:rPr>
          <w:rFonts w:ascii="Arial" w:hAnsi="Arial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149FD" w14:paraId="1C5B56BD" w14:textId="77777777" w:rsidTr="00650D6C">
        <w:tc>
          <w:tcPr>
            <w:tcW w:w="9104" w:type="dxa"/>
            <w:shd w:val="clear" w:color="auto" w:fill="D9D9D9"/>
          </w:tcPr>
          <w:p w14:paraId="5E848125" w14:textId="77777777" w:rsidR="00E50194" w:rsidRPr="00D149FD" w:rsidRDefault="00650D6C" w:rsidP="00650D6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71B5285" w14:textId="77777777" w:rsidR="00C113BF" w:rsidRPr="00D149FD" w:rsidRDefault="00C113BF" w:rsidP="00FB403C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2C4137" w:rsidRPr="00D149FD">
        <w:rPr>
          <w:rFonts w:ascii="Arial" w:hAnsi="Arial" w:cs="Arial"/>
          <w:sz w:val="20"/>
          <w:szCs w:val="20"/>
        </w:rPr>
        <w:t xml:space="preserve">dstawie </w:t>
      </w:r>
      <w:r w:rsidR="002C4137" w:rsidRPr="00D149FD">
        <w:rPr>
          <w:rFonts w:ascii="Arial" w:hAnsi="Arial" w:cs="Arial"/>
          <w:sz w:val="20"/>
          <w:szCs w:val="20"/>
        </w:rPr>
        <w:br/>
        <w:t xml:space="preserve">art. </w:t>
      </w:r>
      <w:r w:rsidR="00232DF0" w:rsidRPr="00D149FD">
        <w:rPr>
          <w:rFonts w:ascii="Arial" w:hAnsi="Arial" w:cs="Arial"/>
          <w:sz w:val="20"/>
          <w:szCs w:val="20"/>
        </w:rPr>
        <w:t>108</w:t>
      </w:r>
      <w:r w:rsidR="002C4137" w:rsidRPr="00D149FD">
        <w:rPr>
          <w:rFonts w:ascii="Arial" w:hAnsi="Arial" w:cs="Arial"/>
          <w:sz w:val="20"/>
          <w:szCs w:val="20"/>
        </w:rPr>
        <w:t xml:space="preserve"> ust 1 </w:t>
      </w:r>
      <w:r w:rsidRPr="00D149FD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Pr="00D149FD">
        <w:rPr>
          <w:rFonts w:ascii="Arial" w:hAnsi="Arial" w:cs="Arial"/>
          <w:sz w:val="20"/>
          <w:szCs w:val="20"/>
        </w:rPr>
        <w:t>Pzp</w:t>
      </w:r>
      <w:proofErr w:type="spellEnd"/>
      <w:r w:rsidR="00641874" w:rsidRPr="00D149FD">
        <w:rPr>
          <w:rFonts w:ascii="Arial" w:hAnsi="Arial" w:cs="Arial"/>
          <w:sz w:val="20"/>
          <w:szCs w:val="20"/>
        </w:rPr>
        <w:t>.</w:t>
      </w:r>
    </w:p>
    <w:p w14:paraId="35774E83" w14:textId="2556A8E9" w:rsidR="002426FF" w:rsidRPr="00D149FD" w:rsidRDefault="002426FF" w:rsidP="00FB403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5982D18B" w14:textId="527B67E6" w:rsidR="00023477" w:rsidRPr="00D149FD" w:rsidRDefault="00023477" w:rsidP="00922A11">
      <w:pPr>
        <w:spacing w:after="120"/>
        <w:rPr>
          <w:rFonts w:ascii="Arial" w:hAnsi="Arial" w:cs="Arial"/>
          <w:sz w:val="20"/>
          <w:szCs w:val="20"/>
        </w:rPr>
      </w:pPr>
    </w:p>
    <w:p w14:paraId="0AADB809" w14:textId="77777777" w:rsidR="0011306C" w:rsidRPr="00D149FD" w:rsidRDefault="007A2BCB" w:rsidP="00FB403C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</w:t>
      </w:r>
      <w:r w:rsidRPr="00D149FD">
        <w:rPr>
          <w:rFonts w:ascii="Arial" w:hAnsi="Arial" w:cs="Arial"/>
          <w:sz w:val="20"/>
          <w:szCs w:val="20"/>
        </w:rPr>
        <w:lastRenderedPageBreak/>
        <w:t>przeciwdziałania wspieraniu agresji na Ukrainę oraz służących ochronie bezpieczeństwa narodowego (</w:t>
      </w:r>
      <w:proofErr w:type="spellStart"/>
      <w:r w:rsidR="008A2CEB" w:rsidRPr="00D149FD">
        <w:rPr>
          <w:rFonts w:ascii="Arial" w:hAnsi="Arial" w:cs="Arial"/>
          <w:sz w:val="20"/>
          <w:szCs w:val="20"/>
        </w:rPr>
        <w:t>t.j</w:t>
      </w:r>
      <w:proofErr w:type="spellEnd"/>
      <w:r w:rsidR="008A2CEB" w:rsidRPr="00D149FD">
        <w:rPr>
          <w:rFonts w:ascii="Arial" w:hAnsi="Arial" w:cs="Arial"/>
          <w:sz w:val="20"/>
          <w:szCs w:val="20"/>
        </w:rPr>
        <w:t>. Dz.</w:t>
      </w:r>
      <w:r w:rsidR="008E309D" w:rsidRPr="00D149FD">
        <w:rPr>
          <w:rFonts w:ascii="Arial" w:hAnsi="Arial" w:cs="Arial"/>
          <w:sz w:val="20"/>
          <w:szCs w:val="20"/>
        </w:rPr>
        <w:t xml:space="preserve"> </w:t>
      </w:r>
      <w:r w:rsidR="008A2CEB" w:rsidRPr="00D149FD">
        <w:rPr>
          <w:rFonts w:ascii="Arial" w:hAnsi="Arial" w:cs="Arial"/>
          <w:sz w:val="20"/>
          <w:szCs w:val="20"/>
        </w:rPr>
        <w:t>U. z 202</w:t>
      </w:r>
      <w:r w:rsidR="008E309D" w:rsidRPr="00D149FD">
        <w:rPr>
          <w:rFonts w:ascii="Arial" w:hAnsi="Arial" w:cs="Arial"/>
          <w:sz w:val="20"/>
          <w:szCs w:val="20"/>
        </w:rPr>
        <w:t xml:space="preserve">5 </w:t>
      </w:r>
      <w:r w:rsidR="008A2CEB" w:rsidRPr="00D149FD">
        <w:rPr>
          <w:rFonts w:ascii="Arial" w:hAnsi="Arial" w:cs="Arial"/>
          <w:sz w:val="20"/>
          <w:szCs w:val="20"/>
        </w:rPr>
        <w:t>r. poz. 5</w:t>
      </w:r>
      <w:r w:rsidR="008E309D" w:rsidRPr="00D149FD">
        <w:rPr>
          <w:rFonts w:ascii="Arial" w:hAnsi="Arial" w:cs="Arial"/>
          <w:sz w:val="20"/>
          <w:szCs w:val="20"/>
        </w:rPr>
        <w:t>14</w:t>
      </w:r>
      <w:r w:rsidRPr="00D149FD">
        <w:rPr>
          <w:rFonts w:ascii="Arial" w:hAnsi="Arial" w:cs="Arial"/>
          <w:sz w:val="20"/>
          <w:szCs w:val="20"/>
        </w:rPr>
        <w:t>)</w:t>
      </w:r>
      <w:r w:rsidR="0011306C" w:rsidRPr="00D149FD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149FD">
        <w:rPr>
          <w:rFonts w:ascii="Arial" w:hAnsi="Arial" w:cs="Arial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149FD" w14:paraId="72546D85" w14:textId="77777777" w:rsidTr="00CD4DD1">
        <w:tc>
          <w:tcPr>
            <w:tcW w:w="9104" w:type="dxa"/>
            <w:shd w:val="clear" w:color="auto" w:fill="D9D9D9"/>
          </w:tcPr>
          <w:p w14:paraId="4579F262" w14:textId="77777777" w:rsidR="0011306C" w:rsidRPr="00D149FD" w:rsidRDefault="0011306C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 xml:space="preserve">OŚWIADCZENIA DOTYCZĄCE </w:t>
            </w:r>
            <w:r w:rsidR="00AC5247" w:rsidRPr="00D149FD">
              <w:rPr>
                <w:rFonts w:ascii="Arial" w:hAnsi="Arial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BFA71F1" w14:textId="77777777" w:rsidR="00D2702A" w:rsidRPr="00D149FD" w:rsidRDefault="004F23F7" w:rsidP="00FB403C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Oświadczam,</w:t>
      </w:r>
      <w:r w:rsidR="00313417" w:rsidRPr="00D149FD">
        <w:rPr>
          <w:rFonts w:ascii="Arial" w:hAnsi="Arial" w:cs="Arial"/>
          <w:sz w:val="20"/>
          <w:szCs w:val="20"/>
        </w:rPr>
        <w:t xml:space="preserve"> że spełniam</w:t>
      </w:r>
      <w:r w:rsidR="004541F9" w:rsidRPr="00D149FD">
        <w:rPr>
          <w:rFonts w:ascii="Arial" w:hAnsi="Arial" w:cs="Arial"/>
          <w:sz w:val="20"/>
          <w:szCs w:val="20"/>
        </w:rPr>
        <w:t>, określone przez Zamawiającego,</w:t>
      </w:r>
      <w:r w:rsidR="00313417" w:rsidRPr="00D149FD">
        <w:rPr>
          <w:rFonts w:ascii="Arial" w:hAnsi="Arial" w:cs="Arial"/>
          <w:sz w:val="20"/>
          <w:szCs w:val="20"/>
        </w:rPr>
        <w:t xml:space="preserve"> warunki udziału </w:t>
      </w:r>
      <w:r w:rsidR="004541F9" w:rsidRPr="00D149FD">
        <w:rPr>
          <w:rFonts w:ascii="Arial" w:hAnsi="Arial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149FD" w14:paraId="12FCF8B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1F04F" w14:textId="77777777" w:rsidR="00D2702A" w:rsidRPr="00D149FD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CE4A8" w14:textId="77777777" w:rsidR="00D2702A" w:rsidRPr="00D149FD" w:rsidRDefault="00D2702A" w:rsidP="00D2702A">
            <w:pPr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9208C3" w:rsidRPr="00D149FD" w14:paraId="71E100DB" w14:textId="77777777" w:rsidTr="0001086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F677A" w14:textId="4A3C8887" w:rsidR="009208C3" w:rsidRPr="00D149FD" w:rsidRDefault="009208C3" w:rsidP="00010867">
            <w:pPr>
              <w:spacing w:before="6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169B7" w14:textId="4F61EF8F" w:rsidR="009208C3" w:rsidRPr="00D149FD" w:rsidRDefault="009208C3" w:rsidP="0001086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342AE52F" w14:textId="4BEE90F7" w:rsidR="009208C3" w:rsidRPr="00D149FD" w:rsidRDefault="009208C3" w:rsidP="00010867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sz w:val="20"/>
                <w:szCs w:val="20"/>
              </w:rPr>
              <w:t>Zamawiający uzna warunek za spełniony jeżeli Wykonawca wykaże, że okresie ostatnich trzech lat, a jeżeli okres prowadzenia działalności jest krótszy - w tym okresie, wykonał co najmniej dwie usługi, z których jedna polegała na sprzątaniu obiektów sportowych, a druga obiektów biurowych o wewnętrznej powierzchni sprzątania nie mniejszej niż 300 m</w:t>
            </w:r>
            <w:r w:rsidR="00025037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D149FD">
              <w:rPr>
                <w:rFonts w:ascii="Arial" w:hAnsi="Arial" w:cs="Arial"/>
                <w:sz w:val="20"/>
                <w:szCs w:val="20"/>
              </w:rPr>
              <w:t xml:space="preserve"> każda oraz udokumentuje, że usługa ta została wykonana należycie przy czym dowodami, o których mowa powyżej są referencje bądź inne dokumenty wystawione przez podmiot, na rzecz którego usługi były wykonane. Jeśli Wykonawca, który bierze udział w postępowaniu realizował usługę we wskazanym zakresie dla Zamawiającego, nie będzie zobowiązany do potwierdzenia jej referencjami. </w:t>
            </w:r>
          </w:p>
          <w:p w14:paraId="12E18CBE" w14:textId="5F76B565" w:rsidR="009208C3" w:rsidRPr="00D149FD" w:rsidRDefault="009208C3" w:rsidP="00010867">
            <w:pPr>
              <w:spacing w:before="60" w:after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sz w:val="20"/>
                <w:szCs w:val="20"/>
              </w:rPr>
              <w:t>Ocena będzie dokonana na zasadzie spełnia/nie spełnia.</w:t>
            </w:r>
          </w:p>
        </w:tc>
      </w:tr>
    </w:tbl>
    <w:p w14:paraId="1A5D3597" w14:textId="77777777" w:rsidR="00C62F57" w:rsidRPr="00D149FD" w:rsidRDefault="00C62F57" w:rsidP="0017030D">
      <w:pPr>
        <w:spacing w:after="0"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149FD" w14:paraId="442C8A40" w14:textId="77777777" w:rsidTr="00CD4DD1">
        <w:tc>
          <w:tcPr>
            <w:tcW w:w="9104" w:type="dxa"/>
            <w:shd w:val="clear" w:color="auto" w:fill="D9D9D9"/>
          </w:tcPr>
          <w:p w14:paraId="04DD9868" w14:textId="77777777" w:rsidR="00BE6F04" w:rsidRPr="00D149FD" w:rsidRDefault="00E426EB" w:rsidP="00CD4DD1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BC08320" w14:textId="77777777" w:rsidR="00FE4E2B" w:rsidRPr="00D149FD" w:rsidRDefault="00E426EB" w:rsidP="00FB403C">
      <w:pPr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149FD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149FD" w14:paraId="1D32EA4C" w14:textId="77777777" w:rsidTr="00847232">
        <w:tc>
          <w:tcPr>
            <w:tcW w:w="9104" w:type="dxa"/>
            <w:shd w:val="clear" w:color="auto" w:fill="D9D9D9"/>
          </w:tcPr>
          <w:p w14:paraId="23736693" w14:textId="77777777" w:rsidR="00E426EB" w:rsidRPr="00D149FD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D149FD">
              <w:rPr>
                <w:rFonts w:ascii="Arial" w:hAnsi="Arial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55337BB" w14:textId="77777777" w:rsidR="00E426EB" w:rsidRPr="00D149FD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8DDDC6" w14:textId="77777777" w:rsidR="00E426EB" w:rsidRPr="00D149FD" w:rsidRDefault="00E426EB" w:rsidP="00185C6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181AA6D" w14:textId="77777777" w:rsidR="00E426EB" w:rsidRPr="00D149F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16740BF7" w14:textId="77777777" w:rsidR="00E426EB" w:rsidRPr="00D149FD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D149FD">
        <w:rPr>
          <w:rFonts w:ascii="Arial" w:hAnsi="Arial" w:cs="Arial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7CFBB9A6" w14:textId="77777777" w:rsidR="00E426EB" w:rsidRPr="00D149F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600E1AFA" w14:textId="77777777" w:rsidR="00E426EB" w:rsidRPr="00D149FD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20"/>
          <w:szCs w:val="20"/>
        </w:rPr>
      </w:pPr>
      <w:r w:rsidRPr="00D149FD">
        <w:rPr>
          <w:rFonts w:ascii="Arial" w:hAnsi="Arial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82DC476" w14:textId="77777777" w:rsidR="00FE4E2B" w:rsidRPr="00D149FD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ED69BF7" w14:textId="77777777" w:rsidR="0012157F" w:rsidRPr="00D149FD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2A15F0" w14:textId="77777777" w:rsidR="00524951" w:rsidRPr="00D149FD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ab/>
      </w:r>
      <w:r w:rsidRPr="00D149FD">
        <w:rPr>
          <w:rFonts w:ascii="Arial" w:hAnsi="Arial" w:cs="Arial"/>
          <w:sz w:val="20"/>
          <w:szCs w:val="20"/>
        </w:rPr>
        <w:tab/>
      </w:r>
      <w:r w:rsidRPr="00D149FD">
        <w:rPr>
          <w:rFonts w:ascii="Arial" w:hAnsi="Arial" w:cs="Arial"/>
          <w:sz w:val="20"/>
          <w:szCs w:val="20"/>
        </w:rPr>
        <w:tab/>
      </w:r>
      <w:r w:rsidRPr="00D149FD">
        <w:rPr>
          <w:rFonts w:ascii="Arial" w:hAnsi="Arial" w:cs="Arial"/>
          <w:sz w:val="20"/>
          <w:szCs w:val="20"/>
        </w:rPr>
        <w:tab/>
      </w:r>
      <w:r w:rsidRPr="00D149FD">
        <w:rPr>
          <w:rFonts w:ascii="Arial" w:hAnsi="Arial" w:cs="Arial"/>
          <w:sz w:val="20"/>
          <w:szCs w:val="20"/>
        </w:rPr>
        <w:tab/>
      </w:r>
      <w:r w:rsidRPr="00D149FD">
        <w:rPr>
          <w:rFonts w:ascii="Arial" w:hAnsi="Arial" w:cs="Arial"/>
          <w:sz w:val="20"/>
          <w:szCs w:val="20"/>
        </w:rPr>
        <w:tab/>
      </w:r>
      <w:r w:rsidRPr="00D149FD">
        <w:rPr>
          <w:rFonts w:ascii="Arial" w:hAnsi="Arial" w:cs="Arial"/>
          <w:sz w:val="20"/>
          <w:szCs w:val="20"/>
        </w:rPr>
        <w:tab/>
      </w:r>
    </w:p>
    <w:p w14:paraId="3B9895C5" w14:textId="77777777" w:rsidR="00524951" w:rsidRPr="00D149FD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7B66A86" w14:textId="77777777" w:rsidR="00FE4E2B" w:rsidRPr="00D149FD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sz w:val="20"/>
          <w:szCs w:val="20"/>
        </w:rPr>
        <w:t>…</w:t>
      </w:r>
      <w:r w:rsidR="00D21E06" w:rsidRPr="00D149FD">
        <w:rPr>
          <w:rFonts w:ascii="Arial" w:hAnsi="Arial" w:cs="Arial"/>
          <w:sz w:val="20"/>
          <w:szCs w:val="20"/>
        </w:rPr>
        <w:t>……..</w:t>
      </w:r>
      <w:r w:rsidRPr="00D149FD">
        <w:rPr>
          <w:rFonts w:ascii="Arial" w:hAnsi="Arial" w:cs="Arial"/>
          <w:sz w:val="20"/>
          <w:szCs w:val="20"/>
        </w:rPr>
        <w:t>……………………………………</w:t>
      </w:r>
      <w:r w:rsidR="00D21E06" w:rsidRPr="00D149FD">
        <w:rPr>
          <w:rFonts w:ascii="Arial" w:hAnsi="Arial" w:cs="Arial"/>
          <w:sz w:val="20"/>
          <w:szCs w:val="20"/>
        </w:rPr>
        <w:t>…………………………</w:t>
      </w:r>
      <w:r w:rsidRPr="00D149FD">
        <w:rPr>
          <w:rFonts w:ascii="Arial" w:hAnsi="Arial" w:cs="Arial"/>
          <w:sz w:val="20"/>
          <w:szCs w:val="20"/>
        </w:rPr>
        <w:t>…</w:t>
      </w:r>
    </w:p>
    <w:p w14:paraId="5C218D37" w14:textId="77777777" w:rsidR="00484F88" w:rsidRPr="00D149FD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D149FD">
        <w:rPr>
          <w:rFonts w:ascii="Arial" w:hAnsi="Arial" w:cs="Arial"/>
          <w:i/>
          <w:sz w:val="20"/>
          <w:szCs w:val="20"/>
        </w:rPr>
        <w:t xml:space="preserve">Data: </w:t>
      </w:r>
      <w:r w:rsidR="00524951" w:rsidRPr="00D149FD">
        <w:rPr>
          <w:rFonts w:ascii="Arial" w:hAnsi="Arial" w:cs="Arial"/>
          <w:i/>
          <w:sz w:val="20"/>
          <w:szCs w:val="20"/>
        </w:rPr>
        <w:t>kwalifikowany podpis elektroniczny lub podpis zaufany lub podpis osobisty</w:t>
      </w:r>
    </w:p>
    <w:sectPr w:rsidR="00484F88" w:rsidRPr="00D149F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319BC" w14:textId="77777777" w:rsidR="00555C0B" w:rsidRDefault="00555C0B" w:rsidP="0038231F">
      <w:pPr>
        <w:spacing w:after="0" w:line="240" w:lineRule="auto"/>
      </w:pPr>
      <w:r>
        <w:separator/>
      </w:r>
    </w:p>
  </w:endnote>
  <w:endnote w:type="continuationSeparator" w:id="0">
    <w:p w14:paraId="0745B2AD" w14:textId="77777777" w:rsidR="00555C0B" w:rsidRDefault="00555C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FDB2" w14:textId="77777777" w:rsidR="009208C3" w:rsidRDefault="009208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EC8C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B8C5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70F19" w14:textId="77777777" w:rsidR="009208C3" w:rsidRDefault="009208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53C6F" w14:textId="77777777" w:rsidR="00555C0B" w:rsidRDefault="00555C0B" w:rsidP="0038231F">
      <w:pPr>
        <w:spacing w:after="0" w:line="240" w:lineRule="auto"/>
      </w:pPr>
      <w:r>
        <w:separator/>
      </w:r>
    </w:p>
  </w:footnote>
  <w:footnote w:type="continuationSeparator" w:id="0">
    <w:p w14:paraId="15CA2D23" w14:textId="77777777" w:rsidR="00555C0B" w:rsidRDefault="00555C0B" w:rsidP="0038231F">
      <w:pPr>
        <w:spacing w:after="0" w:line="240" w:lineRule="auto"/>
      </w:pPr>
      <w:r>
        <w:continuationSeparator/>
      </w:r>
    </w:p>
  </w:footnote>
  <w:footnote w:id="1">
    <w:p w14:paraId="33443E67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C1AB54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A8758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B179A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FD00F" w14:textId="77777777" w:rsidR="009208C3" w:rsidRDefault="009208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80B3B" w14:textId="77777777" w:rsidR="009208C3" w:rsidRDefault="009208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0BAD4" w14:textId="77777777" w:rsidR="009208C3" w:rsidRDefault="009208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8562616">
    <w:abstractNumId w:val="11"/>
  </w:num>
  <w:num w:numId="2" w16cid:durableId="894315825">
    <w:abstractNumId w:val="0"/>
  </w:num>
  <w:num w:numId="3" w16cid:durableId="1838959559">
    <w:abstractNumId w:val="10"/>
  </w:num>
  <w:num w:numId="4" w16cid:durableId="1361316616">
    <w:abstractNumId w:val="13"/>
  </w:num>
  <w:num w:numId="5" w16cid:durableId="1864828832">
    <w:abstractNumId w:val="12"/>
  </w:num>
  <w:num w:numId="6" w16cid:durableId="898394261">
    <w:abstractNumId w:val="9"/>
  </w:num>
  <w:num w:numId="7" w16cid:durableId="1503203067">
    <w:abstractNumId w:val="1"/>
  </w:num>
  <w:num w:numId="8" w16cid:durableId="1568606967">
    <w:abstractNumId w:val="6"/>
  </w:num>
  <w:num w:numId="9" w16cid:durableId="1256982388">
    <w:abstractNumId w:val="4"/>
  </w:num>
  <w:num w:numId="10" w16cid:durableId="246424021">
    <w:abstractNumId w:val="7"/>
  </w:num>
  <w:num w:numId="11" w16cid:durableId="395248700">
    <w:abstractNumId w:val="5"/>
  </w:num>
  <w:num w:numId="12" w16cid:durableId="768158157">
    <w:abstractNumId w:val="8"/>
  </w:num>
  <w:num w:numId="13" w16cid:durableId="1268542735">
    <w:abstractNumId w:val="3"/>
  </w:num>
  <w:num w:numId="14" w16cid:durableId="681590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E19"/>
    <w:rsid w:val="000221FF"/>
    <w:rsid w:val="00023477"/>
    <w:rsid w:val="000247FF"/>
    <w:rsid w:val="00025037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3167"/>
    <w:rsid w:val="00524821"/>
    <w:rsid w:val="00524951"/>
    <w:rsid w:val="00534752"/>
    <w:rsid w:val="005434B3"/>
    <w:rsid w:val="005552A6"/>
    <w:rsid w:val="00555C0B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5E19"/>
    <w:rsid w:val="006A3A1F"/>
    <w:rsid w:val="006A52B6"/>
    <w:rsid w:val="006B53D6"/>
    <w:rsid w:val="006B6C95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08C3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16F3"/>
    <w:rsid w:val="00AC2217"/>
    <w:rsid w:val="00AC5247"/>
    <w:rsid w:val="00AE6FF2"/>
    <w:rsid w:val="00B0088C"/>
    <w:rsid w:val="00B15219"/>
    <w:rsid w:val="00B15FD3"/>
    <w:rsid w:val="00B32D57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49FD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07018"/>
  <w15:docId w15:val="{867A711F-381B-405D-AC57-DB1CFD8CE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541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Monika Sendor</cp:lastModifiedBy>
  <cp:revision>5</cp:revision>
  <cp:lastPrinted>2016-07-26T10:32:00Z</cp:lastPrinted>
  <dcterms:created xsi:type="dcterms:W3CDTF">2026-10-26T14:34:00Z</dcterms:created>
  <dcterms:modified xsi:type="dcterms:W3CDTF">2026-10-27T15:12:00Z</dcterms:modified>
</cp:coreProperties>
</file>